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C94" w:rsidRPr="00776173" w:rsidRDefault="00060C94" w:rsidP="00C31256">
      <w:pPr>
        <w:pStyle w:val="NotesToAuthor"/>
        <w:rPr>
          <w:rFonts w:cs="Times New Roman"/>
          <w:lang w:val="cs-CZ"/>
        </w:rPr>
      </w:pPr>
    </w:p>
    <w:p w:rsidR="00060C94" w:rsidRPr="00776173" w:rsidRDefault="00060C94" w:rsidP="005562EE">
      <w:pPr>
        <w:pStyle w:val="BodyText"/>
        <w:jc w:val="center"/>
        <w:rPr>
          <w:rFonts w:ascii="Calibri" w:hAnsi="Calibri" w:cs="Calibri"/>
          <w:color w:val="0070C0"/>
          <w:sz w:val="48"/>
          <w:szCs w:val="48"/>
          <w:lang w:val="cs-CZ"/>
        </w:rPr>
      </w:pPr>
    </w:p>
    <w:p w:rsidR="00060C94" w:rsidRPr="00776173" w:rsidRDefault="00060C94" w:rsidP="00DE2D18">
      <w:pPr>
        <w:pStyle w:val="Body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AutoCAD® Civil 3D®</w:t>
      </w:r>
    </w:p>
    <w:p w:rsidR="00060C94" w:rsidRPr="00776173" w:rsidRDefault="00060C94" w:rsidP="00DE2D18">
      <w:pPr>
        <w:pStyle w:val="Body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 xml:space="preserve"> “Country Kit”</w:t>
      </w:r>
    </w:p>
    <w:p w:rsidR="00060C94" w:rsidRPr="00776173" w:rsidRDefault="00060C94" w:rsidP="005562EE">
      <w:pPr>
        <w:pStyle w:val="Body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Workbook</w:t>
      </w:r>
    </w:p>
    <w:p w:rsidR="00060C94" w:rsidRPr="00776173" w:rsidRDefault="00060C94" w:rsidP="005562EE">
      <w:pPr>
        <w:pStyle w:val="BodyText"/>
        <w:rPr>
          <w:lang w:val="cs-CZ"/>
        </w:rPr>
      </w:pPr>
      <w:r w:rsidRPr="00776173">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acadcivil3d09_rgb.jpg" style="width:349.5pt;height:187.5pt;visibility:visible">
            <v:imagedata r:id="rId7" o:title=""/>
          </v:shape>
        </w:pict>
      </w:r>
    </w:p>
    <w:p w:rsidR="00060C94" w:rsidRPr="00776173" w:rsidRDefault="00060C94" w:rsidP="005562EE">
      <w:pPr>
        <w:pStyle w:val="BodyText"/>
        <w:rPr>
          <w:rFonts w:ascii="Calibri" w:hAnsi="Calibri" w:cs="Calibri"/>
          <w:lang w:val="cs-CZ"/>
        </w:rPr>
      </w:pPr>
      <w:r>
        <w:rPr>
          <w:rFonts w:ascii="Calibri" w:hAnsi="Calibri" w:cs="Calibri"/>
          <w:lang w:val="cs-CZ"/>
        </w:rPr>
        <w:t>Určení dokumentu</w:t>
      </w:r>
      <w:r w:rsidRPr="00776173">
        <w:rPr>
          <w:rFonts w:ascii="Calibri" w:hAnsi="Calibri" w:cs="Calibri"/>
          <w:lang w:val="cs-CZ"/>
        </w:rPr>
        <w:t>:</w:t>
      </w:r>
    </w:p>
    <w:p w:rsidR="00060C94" w:rsidRDefault="00060C94" w:rsidP="00345848">
      <w:pPr>
        <w:pStyle w:val="BodyText"/>
        <w:rPr>
          <w:rFonts w:ascii="Calibri" w:hAnsi="Calibri" w:cs="Calibri"/>
        </w:rPr>
      </w:pPr>
      <w:r>
        <w:rPr>
          <w:rFonts w:ascii="Calibri" w:hAnsi="Calibri" w:cs="Calibri"/>
        </w:rPr>
        <w:t>Tento dokument slouží jako příručka pro uživatele českého prostředí pro AutoCAD CIVIL 3D 2010.</w:t>
      </w:r>
    </w:p>
    <w:p w:rsidR="00060C94" w:rsidRPr="00776173" w:rsidRDefault="00060C94" w:rsidP="005562EE">
      <w:pPr>
        <w:pStyle w:val="BodyText"/>
        <w:rPr>
          <w:rFonts w:ascii="Calibri" w:hAnsi="Calibri" w:cs="Calibri"/>
          <w:lang w:val="cs-CZ"/>
        </w:rPr>
      </w:pPr>
    </w:p>
    <w:p w:rsidR="00060C94" w:rsidRPr="00776173" w:rsidRDefault="00060C94" w:rsidP="005562EE">
      <w:pPr>
        <w:pStyle w:val="BodyText"/>
        <w:rPr>
          <w:rFonts w:ascii="Calibri" w:hAnsi="Calibri" w:cs="Calibri"/>
          <w:lang w:val="cs-CZ"/>
        </w:rPr>
      </w:pPr>
    </w:p>
    <w:p w:rsidR="00060C94" w:rsidRPr="00776173" w:rsidRDefault="00060C94" w:rsidP="005562EE">
      <w:pPr>
        <w:pStyle w:val="BodyText"/>
        <w:rPr>
          <w:rFonts w:ascii="Calibri" w:hAnsi="Calibri" w:cs="Calibri"/>
          <w:lang w:val="cs-CZ"/>
        </w:rPr>
      </w:pPr>
      <w:r w:rsidRPr="00776173">
        <w:rPr>
          <w:rFonts w:ascii="Calibri" w:hAnsi="Calibri" w:cs="Calibri"/>
          <w:lang w:val="cs-CZ"/>
        </w:rPr>
        <w:t xml:space="preserve">Authors:    </w:t>
      </w:r>
      <w:r>
        <w:rPr>
          <w:rFonts w:ascii="Calibri" w:hAnsi="Calibri" w:cs="Calibri"/>
          <w:lang w:val="cs-CZ"/>
        </w:rPr>
        <w:t>Jan Přibyl  K-Data,  Antonín Vojtesek -  Autodesk</w:t>
      </w:r>
    </w:p>
    <w:tbl>
      <w:tblPr>
        <w:tblW w:w="0" w:type="auto"/>
        <w:tblInd w:w="-106" w:type="dxa"/>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060C94" w:rsidRPr="00776173">
        <w:tc>
          <w:tcPr>
            <w:tcW w:w="4788" w:type="dxa"/>
            <w:tcBorders>
              <w:top w:val="single" w:sz="12" w:space="0" w:color="008000"/>
              <w:bottom w:val="single" w:sz="12" w:space="0" w:color="008000"/>
            </w:tcBorders>
            <w:shd w:val="solid" w:color="C0C0C0" w:fill="FFFFFF"/>
          </w:tcPr>
          <w:p w:rsidR="00060C94" w:rsidRPr="00776173" w:rsidRDefault="00060C94" w:rsidP="002A11EC">
            <w:pPr>
              <w:pStyle w:val="BodyText"/>
              <w:ind w:left="0"/>
              <w:rPr>
                <w:rFonts w:ascii="Calibri" w:hAnsi="Calibri" w:cs="Calibri"/>
                <w:b/>
                <w:bCs/>
                <w:lang w:val="cs-CZ"/>
              </w:rPr>
            </w:pPr>
            <w:r>
              <w:rPr>
                <w:rFonts w:ascii="Calibri" w:hAnsi="Calibri" w:cs="Calibri"/>
                <w:b/>
                <w:bCs/>
                <w:lang w:val="cs-CZ"/>
              </w:rPr>
              <w:t>Hostorie verzí</w:t>
            </w:r>
          </w:p>
        </w:tc>
        <w:tc>
          <w:tcPr>
            <w:tcW w:w="4788" w:type="dxa"/>
            <w:tcBorders>
              <w:top w:val="single" w:sz="12" w:space="0" w:color="008000"/>
              <w:bottom w:val="single" w:sz="12" w:space="0" w:color="008000"/>
            </w:tcBorders>
            <w:shd w:val="solid" w:color="C0C0C0" w:fill="FFFFFF"/>
          </w:tcPr>
          <w:p w:rsidR="00060C94" w:rsidRPr="00776173" w:rsidRDefault="00060C94" w:rsidP="002A11EC">
            <w:pPr>
              <w:pStyle w:val="BodyText"/>
              <w:ind w:left="0"/>
              <w:rPr>
                <w:rFonts w:ascii="Calibri" w:hAnsi="Calibri" w:cs="Calibri"/>
                <w:b/>
                <w:bCs/>
                <w:lang w:val="cs-CZ"/>
              </w:rPr>
            </w:pPr>
            <w:r w:rsidRPr="00776173">
              <w:rPr>
                <w:rFonts w:ascii="Calibri" w:hAnsi="Calibri" w:cs="Calibri"/>
                <w:b/>
                <w:bCs/>
                <w:lang w:val="cs-CZ"/>
              </w:rPr>
              <w:t>Status</w:t>
            </w:r>
          </w:p>
        </w:tc>
      </w:tr>
      <w:tr w:rsidR="00060C94" w:rsidRPr="00776173">
        <w:tc>
          <w:tcPr>
            <w:tcW w:w="4788" w:type="dxa"/>
            <w:shd w:val="pct20" w:color="000000" w:fill="FFFFFF"/>
          </w:tcPr>
          <w:p w:rsidR="00060C94" w:rsidRPr="00776173" w:rsidRDefault="00060C94" w:rsidP="00BD389E">
            <w:pPr>
              <w:pStyle w:val="BodyText"/>
              <w:ind w:left="0"/>
              <w:rPr>
                <w:rFonts w:ascii="Calibri" w:hAnsi="Calibri" w:cs="Calibri"/>
                <w:b/>
                <w:bCs/>
                <w:lang w:val="cs-CZ"/>
              </w:rPr>
            </w:pPr>
            <w:r>
              <w:rPr>
                <w:rFonts w:ascii="Calibri" w:hAnsi="Calibri" w:cs="Calibri"/>
                <w:b/>
                <w:bCs/>
                <w:lang w:val="cs-CZ"/>
              </w:rPr>
              <w:t>April 8.4 2009</w:t>
            </w:r>
          </w:p>
        </w:tc>
        <w:tc>
          <w:tcPr>
            <w:tcW w:w="4788" w:type="dxa"/>
            <w:shd w:val="pct20" w:color="000000" w:fill="FFFFFF"/>
          </w:tcPr>
          <w:p w:rsidR="00060C94" w:rsidRPr="00776173" w:rsidRDefault="00060C94" w:rsidP="00BD389E">
            <w:pPr>
              <w:pStyle w:val="BodyText"/>
              <w:ind w:left="0"/>
              <w:rPr>
                <w:rFonts w:ascii="Calibri" w:hAnsi="Calibri" w:cs="Calibri"/>
                <w:lang w:val="cs-CZ"/>
              </w:rPr>
            </w:pPr>
            <w:r>
              <w:rPr>
                <w:rFonts w:ascii="Calibri" w:hAnsi="Calibri" w:cs="Calibri"/>
                <w:lang w:val="cs-CZ"/>
              </w:rPr>
              <w:t>Verze 1 – Antonin Vojtesek</w:t>
            </w:r>
          </w:p>
        </w:tc>
      </w:tr>
      <w:tr w:rsidR="00060C94" w:rsidRPr="00776173">
        <w:tc>
          <w:tcPr>
            <w:tcW w:w="4788" w:type="dxa"/>
            <w:shd w:val="pct25" w:color="FFFF00" w:fill="FFFFFF"/>
          </w:tcPr>
          <w:p w:rsidR="00060C94" w:rsidRPr="00776173" w:rsidRDefault="00060C94" w:rsidP="00BD389E">
            <w:pPr>
              <w:pStyle w:val="BodyText"/>
              <w:ind w:left="0"/>
              <w:rPr>
                <w:rFonts w:ascii="Calibri" w:hAnsi="Calibri" w:cs="Calibri"/>
                <w:b/>
                <w:bCs/>
                <w:lang w:val="cs-CZ"/>
              </w:rPr>
            </w:pPr>
            <w:r>
              <w:rPr>
                <w:rFonts w:ascii="Calibri" w:hAnsi="Calibri" w:cs="Calibri"/>
                <w:b/>
                <w:bCs/>
                <w:lang w:val="cs-CZ"/>
              </w:rPr>
              <w:t>May 4 2009</w:t>
            </w:r>
          </w:p>
        </w:tc>
        <w:tc>
          <w:tcPr>
            <w:tcW w:w="4788" w:type="dxa"/>
            <w:shd w:val="pct25" w:color="FFFF00" w:fill="FFFFFF"/>
          </w:tcPr>
          <w:p w:rsidR="00060C94" w:rsidRPr="00776173" w:rsidRDefault="00060C94" w:rsidP="00BD389E">
            <w:pPr>
              <w:pStyle w:val="BodyText"/>
              <w:ind w:left="0"/>
              <w:rPr>
                <w:rFonts w:ascii="Calibri" w:hAnsi="Calibri" w:cs="Calibri"/>
                <w:lang w:val="cs-CZ"/>
              </w:rPr>
            </w:pPr>
            <w:r>
              <w:rPr>
                <w:rFonts w:ascii="Calibri" w:hAnsi="Calibri" w:cs="Calibri"/>
                <w:lang w:val="cs-CZ"/>
              </w:rPr>
              <w:t>Verze 2 – Jan Přibyl</w:t>
            </w:r>
          </w:p>
        </w:tc>
      </w:tr>
      <w:tr w:rsidR="00060C94" w:rsidRPr="00776173">
        <w:tc>
          <w:tcPr>
            <w:tcW w:w="4788" w:type="dxa"/>
            <w:shd w:val="pct20" w:color="000000" w:fill="FFFFFF"/>
          </w:tcPr>
          <w:p w:rsidR="00060C94" w:rsidRPr="00776173" w:rsidRDefault="00060C94" w:rsidP="002A11EC">
            <w:pPr>
              <w:pStyle w:val="BodyText"/>
              <w:ind w:left="0"/>
              <w:rPr>
                <w:rFonts w:ascii="Calibri" w:hAnsi="Calibri" w:cs="Calibri"/>
                <w:b/>
                <w:bCs/>
                <w:lang w:val="cs-CZ"/>
              </w:rPr>
            </w:pPr>
          </w:p>
        </w:tc>
        <w:tc>
          <w:tcPr>
            <w:tcW w:w="4788" w:type="dxa"/>
            <w:shd w:val="pct20" w:color="000000" w:fill="FFFFFF"/>
          </w:tcPr>
          <w:p w:rsidR="00060C94" w:rsidRPr="00776173" w:rsidRDefault="00060C94" w:rsidP="002A11EC">
            <w:pPr>
              <w:pStyle w:val="BodyText"/>
              <w:ind w:left="0"/>
              <w:rPr>
                <w:rFonts w:ascii="Calibri" w:hAnsi="Calibri" w:cs="Calibri"/>
                <w:lang w:val="cs-CZ"/>
              </w:rPr>
            </w:pPr>
          </w:p>
        </w:tc>
      </w:tr>
      <w:tr w:rsidR="00060C94" w:rsidRPr="00776173">
        <w:tc>
          <w:tcPr>
            <w:tcW w:w="4788" w:type="dxa"/>
            <w:tcBorders>
              <w:bottom w:val="single" w:sz="12" w:space="0" w:color="008000"/>
            </w:tcBorders>
            <w:shd w:val="pct25" w:color="FFFF00" w:fill="FFFFFF"/>
          </w:tcPr>
          <w:p w:rsidR="00060C94" w:rsidRPr="00776173" w:rsidRDefault="00060C94" w:rsidP="002A11EC">
            <w:pPr>
              <w:pStyle w:val="BodyText"/>
              <w:ind w:left="0"/>
              <w:rPr>
                <w:rFonts w:ascii="Calibri" w:hAnsi="Calibri" w:cs="Calibri"/>
                <w:b/>
                <w:bCs/>
                <w:lang w:val="cs-CZ"/>
              </w:rPr>
            </w:pPr>
          </w:p>
        </w:tc>
        <w:tc>
          <w:tcPr>
            <w:tcW w:w="4788" w:type="dxa"/>
            <w:tcBorders>
              <w:bottom w:val="single" w:sz="12" w:space="0" w:color="008000"/>
            </w:tcBorders>
            <w:shd w:val="pct25" w:color="FFFF00" w:fill="FFFFFF"/>
          </w:tcPr>
          <w:p w:rsidR="00060C94" w:rsidRPr="00776173" w:rsidRDefault="00060C94" w:rsidP="002A11EC">
            <w:pPr>
              <w:pStyle w:val="BodyText"/>
              <w:ind w:left="0"/>
              <w:rPr>
                <w:rFonts w:ascii="Calibri" w:hAnsi="Calibri" w:cs="Calibri"/>
                <w:lang w:val="cs-CZ"/>
              </w:rPr>
            </w:pPr>
          </w:p>
        </w:tc>
      </w:tr>
    </w:tbl>
    <w:p w:rsidR="00060C94" w:rsidRPr="00776173" w:rsidRDefault="00060C94" w:rsidP="005562EE">
      <w:pPr>
        <w:pStyle w:val="BodyText"/>
        <w:rPr>
          <w:rFonts w:ascii="Calibri" w:hAnsi="Calibri" w:cs="Calibri"/>
          <w:lang w:val="cs-CZ"/>
        </w:rPr>
      </w:pPr>
    </w:p>
    <w:p w:rsidR="00060C94" w:rsidRPr="00776173" w:rsidRDefault="00060C94" w:rsidP="005562EE">
      <w:pPr>
        <w:pStyle w:val="BodyText"/>
        <w:rPr>
          <w:rFonts w:ascii="Arial" w:hAnsi="Arial" w:cs="Arial"/>
          <w:lang w:val="cs-CZ"/>
        </w:rPr>
      </w:pPr>
      <w:r w:rsidRPr="00776173">
        <w:rPr>
          <w:lang w:val="cs-CZ"/>
        </w:rPr>
        <w:br w:type="page"/>
      </w:r>
    </w:p>
    <w:p w:rsidR="00060C94" w:rsidRPr="00776173" w:rsidRDefault="00060C94" w:rsidP="00C66BF0">
      <w:pPr>
        <w:pStyle w:val="NotesToAuthor"/>
        <w:spacing w:line="240" w:lineRule="auto"/>
        <w:rPr>
          <w:vanish/>
          <w:lang w:val="cs-CZ"/>
        </w:rPr>
      </w:pPr>
      <w:r w:rsidRPr="00776173">
        <w:rPr>
          <w:vanish/>
          <w:lang w:val="cs-CZ"/>
        </w:rPr>
        <w:t>The Requirement Analysis Brief describes the general customer problem to be addressed It is used to present research findings and requirements and is an extension of Product Management’s ‘Market Requirements Document’ (MRD) It is used to help define the scope</w:t>
      </w:r>
    </w:p>
    <w:p w:rsidR="00060C94" w:rsidRPr="00776173" w:rsidRDefault="00060C94" w:rsidP="00C66BF0">
      <w:pPr>
        <w:pStyle w:val="NotesToAuthor"/>
        <w:spacing w:line="240" w:lineRule="auto"/>
        <w:rPr>
          <w:vanish/>
          <w:lang w:val="cs-CZ"/>
        </w:rPr>
      </w:pPr>
    </w:p>
    <w:p w:rsidR="00060C94" w:rsidRPr="00776173" w:rsidRDefault="00060C94" w:rsidP="00C66BF0">
      <w:pPr>
        <w:pStyle w:val="NotesToAuthor"/>
        <w:spacing w:line="240" w:lineRule="auto"/>
        <w:rPr>
          <w:b/>
          <w:bCs/>
          <w:vanish/>
          <w:lang w:val="cs-CZ"/>
        </w:rPr>
      </w:pPr>
      <w:r w:rsidRPr="00776173">
        <w:rPr>
          <w:b/>
          <w:bCs/>
          <w:vanish/>
          <w:lang w:val="cs-CZ"/>
        </w:rPr>
        <w:t>Helpful text appears in italics in this template.</w:t>
      </w:r>
      <w:r w:rsidRPr="00776173">
        <w:rPr>
          <w:vanish/>
          <w:lang w:val="cs-CZ"/>
        </w:rPr>
        <w:t xml:space="preserve">  </w:t>
      </w:r>
      <w:r w:rsidRPr="00776173">
        <w:rPr>
          <w:b/>
          <w:bCs/>
          <w:vanish/>
          <w:lang w:val="cs-CZ"/>
        </w:rPr>
        <w:t>Delete all italicized comments in the template before you publish your RAB for review.</w:t>
      </w:r>
    </w:p>
    <w:p w:rsidR="00060C94" w:rsidRPr="00776173" w:rsidRDefault="00060C94" w:rsidP="00C66BF0">
      <w:pPr>
        <w:pStyle w:val="NotesToAuthor"/>
        <w:spacing w:line="240" w:lineRule="auto"/>
        <w:rPr>
          <w:rFonts w:cs="Times New Roman"/>
          <w:vanish/>
          <w:lang w:val="cs-CZ"/>
        </w:rPr>
      </w:pPr>
    </w:p>
    <w:p w:rsidR="00060C94" w:rsidRPr="00776173" w:rsidRDefault="00060C94" w:rsidP="00C66BF0">
      <w:pPr>
        <w:pStyle w:val="NotesToAuthor"/>
        <w:spacing w:line="240" w:lineRule="auto"/>
        <w:rPr>
          <w:vanish/>
          <w:lang w:val="cs-CZ"/>
        </w:rPr>
      </w:pPr>
      <w:r w:rsidRPr="00776173">
        <w:rPr>
          <w:vanish/>
          <w:lang w:val="cs-CZ"/>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060C94" w:rsidRPr="00776173" w:rsidRDefault="00060C94" w:rsidP="00C66BF0">
      <w:pPr>
        <w:pStyle w:val="NotesToAuthor"/>
        <w:spacing w:line="240" w:lineRule="auto"/>
        <w:rPr>
          <w:vanish/>
          <w:lang w:val="cs-CZ"/>
        </w:rPr>
      </w:pPr>
      <w:r w:rsidRPr="00776173">
        <w:rPr>
          <w:vanish/>
          <w:lang w:val="cs-CZ"/>
        </w:rPr>
        <w:t>In order to update Fields, Select all (Ctrl – A ) and press the F9 key. Your text in Fields will update based on the Property value. Note you will also need to edit the Headers separately by double-clicking on them and performing the same action.</w:t>
      </w:r>
    </w:p>
    <w:p w:rsidR="00060C94" w:rsidRPr="00776173" w:rsidRDefault="00060C94" w:rsidP="00C31256">
      <w:pPr>
        <w:rPr>
          <w:rFonts w:cs="Times New Roman"/>
          <w:b/>
          <w:bCs/>
          <w:i/>
          <w:iCs/>
          <w:lang w:val="cs-CZ"/>
        </w:rPr>
      </w:pPr>
    </w:p>
    <w:p w:rsidR="00060C94" w:rsidRPr="00776173" w:rsidRDefault="00060C94" w:rsidP="00C31256">
      <w:pPr>
        <w:pStyle w:val="FeatureTitle"/>
        <w:rPr>
          <w:rFonts w:cs="Times New Roman"/>
          <w:lang w:val="cs-CZ"/>
        </w:rPr>
      </w:pPr>
      <w:r>
        <w:rPr>
          <w:lang w:val="cs-CZ"/>
        </w:rPr>
        <w:t>Příručka Country Kit (české prostředí)</w:t>
      </w:r>
    </w:p>
    <w:p w:rsidR="00060C94" w:rsidRPr="00776173" w:rsidRDefault="00060C94" w:rsidP="00C31256">
      <w:pPr>
        <w:rPr>
          <w:rFonts w:cs="Times New Roman"/>
          <w:lang w:val="cs-CZ"/>
        </w:rPr>
      </w:pPr>
    </w:p>
    <w:p w:rsidR="00060C94" w:rsidRDefault="00060C94">
      <w:pPr>
        <w:pStyle w:val="TOC1"/>
        <w:rPr>
          <w:rFonts w:ascii="Times New Roman" w:eastAsia="Times New Roman" w:hAnsi="Times New Roman" w:cs="Times New Roman"/>
          <w:noProof/>
          <w:sz w:val="24"/>
          <w:szCs w:val="24"/>
          <w:lang w:val="cs-CZ" w:eastAsia="cs-CZ"/>
        </w:rPr>
      </w:pPr>
      <w:r w:rsidRPr="00776173">
        <w:rPr>
          <w:lang w:val="cs-CZ"/>
        </w:rPr>
        <w:fldChar w:fldCharType="begin"/>
      </w:r>
      <w:r w:rsidRPr="00776173">
        <w:rPr>
          <w:lang w:val="cs-CZ"/>
        </w:rPr>
        <w:instrText xml:space="preserve"> TOC \o "1-2" \h \z \u </w:instrText>
      </w:r>
      <w:r w:rsidRPr="00776173">
        <w:rPr>
          <w:lang w:val="cs-CZ"/>
        </w:rPr>
        <w:fldChar w:fldCharType="separate"/>
      </w:r>
      <w:hyperlink w:anchor="_Toc229293062" w:history="1">
        <w:r w:rsidRPr="00912CE8">
          <w:rPr>
            <w:rStyle w:val="Hyperlink"/>
            <w:noProof/>
            <w:lang w:val="cs-CZ"/>
          </w:rPr>
          <w:t>1</w:t>
        </w:r>
        <w:r>
          <w:rPr>
            <w:rFonts w:ascii="Times New Roman" w:eastAsia="Times New Roman" w:hAnsi="Times New Roman" w:cs="Times New Roman"/>
            <w:noProof/>
            <w:sz w:val="24"/>
            <w:szCs w:val="24"/>
            <w:lang w:val="cs-CZ" w:eastAsia="cs-CZ"/>
          </w:rPr>
          <w:tab/>
        </w:r>
        <w:r w:rsidRPr="00912CE8">
          <w:rPr>
            <w:rStyle w:val="Hyperlink"/>
            <w:noProof/>
            <w:lang w:val="cs-CZ"/>
          </w:rPr>
          <w:t>Přehled</w:t>
        </w:r>
        <w:r>
          <w:rPr>
            <w:rFonts w:cs="Times New Roman"/>
            <w:noProof/>
            <w:webHidden/>
          </w:rPr>
          <w:tab/>
        </w:r>
        <w:r>
          <w:rPr>
            <w:noProof/>
            <w:webHidden/>
          </w:rPr>
          <w:fldChar w:fldCharType="begin"/>
        </w:r>
        <w:r>
          <w:rPr>
            <w:noProof/>
            <w:webHidden/>
          </w:rPr>
          <w:instrText xml:space="preserve"> PAGEREF _Toc229293062 \h </w:instrText>
        </w:r>
        <w:r>
          <w:rPr>
            <w:rFonts w:cs="Times New Roman"/>
            <w:noProof/>
          </w:rPr>
        </w:r>
        <w:r>
          <w:rPr>
            <w:noProof/>
            <w:webHidden/>
          </w:rPr>
          <w:fldChar w:fldCharType="separate"/>
        </w:r>
        <w:r>
          <w:rPr>
            <w:noProof/>
            <w:webHidden/>
          </w:rPr>
          <w:t>5</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63" w:history="1">
        <w:r w:rsidRPr="00912CE8">
          <w:rPr>
            <w:rStyle w:val="Hyperlink"/>
            <w:noProof/>
            <w:lang w:val="cs-CZ"/>
          </w:rPr>
          <w:t>1.1</w:t>
        </w:r>
        <w:r>
          <w:rPr>
            <w:rFonts w:ascii="Times New Roman" w:eastAsia="Times New Roman" w:hAnsi="Times New Roman" w:cs="Times New Roman"/>
            <w:noProof/>
            <w:sz w:val="24"/>
            <w:szCs w:val="24"/>
            <w:lang w:val="cs-CZ" w:eastAsia="cs-CZ"/>
          </w:rPr>
          <w:tab/>
        </w:r>
        <w:r w:rsidRPr="00912CE8">
          <w:rPr>
            <w:rStyle w:val="Hyperlink"/>
            <w:noProof/>
            <w:lang w:val="cs-CZ"/>
          </w:rPr>
          <w:t>Úvod</w:t>
        </w:r>
        <w:r>
          <w:rPr>
            <w:rFonts w:cs="Times New Roman"/>
            <w:noProof/>
            <w:webHidden/>
          </w:rPr>
          <w:tab/>
        </w:r>
        <w:r>
          <w:rPr>
            <w:noProof/>
            <w:webHidden/>
          </w:rPr>
          <w:fldChar w:fldCharType="begin"/>
        </w:r>
        <w:r>
          <w:rPr>
            <w:noProof/>
            <w:webHidden/>
          </w:rPr>
          <w:instrText xml:space="preserve"> PAGEREF _Toc229293063 \h </w:instrText>
        </w:r>
        <w:r>
          <w:rPr>
            <w:rFonts w:cs="Times New Roman"/>
            <w:noProof/>
          </w:rPr>
        </w:r>
        <w:r>
          <w:rPr>
            <w:noProof/>
            <w:webHidden/>
          </w:rPr>
          <w:fldChar w:fldCharType="separate"/>
        </w:r>
        <w:r>
          <w:rPr>
            <w:noProof/>
            <w:webHidden/>
          </w:rPr>
          <w:t>5</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64" w:history="1">
        <w:r w:rsidRPr="00912CE8">
          <w:rPr>
            <w:rStyle w:val="Hyperlink"/>
            <w:noProof/>
            <w:lang w:val="cs-CZ"/>
          </w:rPr>
          <w:t>2</w:t>
        </w:r>
        <w:r>
          <w:rPr>
            <w:rFonts w:ascii="Times New Roman" w:eastAsia="Times New Roman" w:hAnsi="Times New Roman" w:cs="Times New Roman"/>
            <w:noProof/>
            <w:sz w:val="24"/>
            <w:szCs w:val="24"/>
            <w:lang w:val="cs-CZ" w:eastAsia="cs-CZ"/>
          </w:rPr>
          <w:tab/>
        </w:r>
        <w:r w:rsidRPr="00912CE8">
          <w:rPr>
            <w:rStyle w:val="Hyperlink"/>
            <w:noProof/>
            <w:lang w:val="cs-CZ"/>
          </w:rPr>
          <w:t>Fonty a Textové Styly</w:t>
        </w:r>
        <w:r>
          <w:rPr>
            <w:rFonts w:cs="Times New Roman"/>
            <w:noProof/>
            <w:webHidden/>
          </w:rPr>
          <w:tab/>
        </w:r>
        <w:r>
          <w:rPr>
            <w:noProof/>
            <w:webHidden/>
          </w:rPr>
          <w:fldChar w:fldCharType="begin"/>
        </w:r>
        <w:r>
          <w:rPr>
            <w:noProof/>
            <w:webHidden/>
          </w:rPr>
          <w:instrText xml:space="preserve"> PAGEREF _Toc229293064 \h </w:instrText>
        </w:r>
        <w:r>
          <w:rPr>
            <w:rFonts w:cs="Times New Roman"/>
            <w:noProof/>
          </w:rPr>
        </w:r>
        <w:r>
          <w:rPr>
            <w:noProof/>
            <w:webHidden/>
          </w:rPr>
          <w:fldChar w:fldCharType="separate"/>
        </w:r>
        <w:r>
          <w:rPr>
            <w:noProof/>
            <w:webHidden/>
          </w:rPr>
          <w:t>6</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65" w:history="1">
        <w:r w:rsidRPr="00912CE8">
          <w:rPr>
            <w:rStyle w:val="Hyperlink"/>
            <w:noProof/>
            <w:lang w:val="cs-CZ"/>
          </w:rPr>
          <w:t>3</w:t>
        </w:r>
        <w:r>
          <w:rPr>
            <w:rFonts w:ascii="Times New Roman" w:eastAsia="Times New Roman" w:hAnsi="Times New Roman" w:cs="Times New Roman"/>
            <w:noProof/>
            <w:sz w:val="24"/>
            <w:szCs w:val="24"/>
            <w:lang w:val="cs-CZ" w:eastAsia="cs-CZ"/>
          </w:rPr>
          <w:tab/>
        </w:r>
        <w:r w:rsidRPr="00912CE8">
          <w:rPr>
            <w:rStyle w:val="Hyperlink"/>
            <w:noProof/>
            <w:lang w:val="cs-CZ"/>
          </w:rPr>
          <w:t>Šrafy</w:t>
        </w:r>
        <w:r>
          <w:rPr>
            <w:rFonts w:cs="Times New Roman"/>
            <w:noProof/>
            <w:webHidden/>
          </w:rPr>
          <w:tab/>
        </w:r>
        <w:r>
          <w:rPr>
            <w:noProof/>
            <w:webHidden/>
          </w:rPr>
          <w:fldChar w:fldCharType="begin"/>
        </w:r>
        <w:r>
          <w:rPr>
            <w:noProof/>
            <w:webHidden/>
          </w:rPr>
          <w:instrText xml:space="preserve"> PAGEREF _Toc229293065 \h </w:instrText>
        </w:r>
        <w:r>
          <w:rPr>
            <w:rFonts w:cs="Times New Roman"/>
            <w:noProof/>
          </w:rPr>
        </w:r>
        <w:r>
          <w:rPr>
            <w:noProof/>
            <w:webHidden/>
          </w:rPr>
          <w:fldChar w:fldCharType="separate"/>
        </w:r>
        <w:r>
          <w:rPr>
            <w:noProof/>
            <w:webHidden/>
          </w:rPr>
          <w:t>7</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66" w:history="1">
        <w:r w:rsidRPr="00912CE8">
          <w:rPr>
            <w:rStyle w:val="Hyperlink"/>
            <w:noProof/>
            <w:lang w:val="cs-CZ"/>
          </w:rPr>
          <w:t>4</w:t>
        </w:r>
        <w:r>
          <w:rPr>
            <w:rFonts w:ascii="Times New Roman" w:eastAsia="Times New Roman" w:hAnsi="Times New Roman" w:cs="Times New Roman"/>
            <w:noProof/>
            <w:sz w:val="24"/>
            <w:szCs w:val="24"/>
            <w:lang w:val="cs-CZ" w:eastAsia="cs-CZ"/>
          </w:rPr>
          <w:tab/>
        </w:r>
        <w:r w:rsidRPr="00912CE8">
          <w:rPr>
            <w:rStyle w:val="Hyperlink"/>
            <w:noProof/>
            <w:lang w:val="cs-CZ"/>
          </w:rPr>
          <w:t>Hladiny</w:t>
        </w:r>
        <w:r>
          <w:rPr>
            <w:rFonts w:cs="Times New Roman"/>
            <w:noProof/>
            <w:webHidden/>
          </w:rPr>
          <w:tab/>
        </w:r>
        <w:r>
          <w:rPr>
            <w:noProof/>
            <w:webHidden/>
          </w:rPr>
          <w:fldChar w:fldCharType="begin"/>
        </w:r>
        <w:r>
          <w:rPr>
            <w:noProof/>
            <w:webHidden/>
          </w:rPr>
          <w:instrText xml:space="preserve"> PAGEREF _Toc229293066 \h </w:instrText>
        </w:r>
        <w:r>
          <w:rPr>
            <w:rFonts w:cs="Times New Roman"/>
            <w:noProof/>
          </w:rPr>
        </w:r>
        <w:r>
          <w:rPr>
            <w:noProof/>
            <w:webHidden/>
          </w:rPr>
          <w:fldChar w:fldCharType="separate"/>
        </w:r>
        <w:r>
          <w:rPr>
            <w:noProof/>
            <w:webHidden/>
          </w:rPr>
          <w:t>8</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67" w:history="1">
        <w:r w:rsidRPr="00912CE8">
          <w:rPr>
            <w:rStyle w:val="Hyperlink"/>
            <w:noProof/>
            <w:lang w:val="cs-CZ"/>
          </w:rPr>
          <w:t>5</w:t>
        </w:r>
        <w:r>
          <w:rPr>
            <w:rFonts w:ascii="Times New Roman" w:eastAsia="Times New Roman" w:hAnsi="Times New Roman" w:cs="Times New Roman"/>
            <w:noProof/>
            <w:sz w:val="24"/>
            <w:szCs w:val="24"/>
            <w:lang w:val="cs-CZ" w:eastAsia="cs-CZ"/>
          </w:rPr>
          <w:tab/>
        </w:r>
        <w:r w:rsidRPr="00912CE8">
          <w:rPr>
            <w:rStyle w:val="Hyperlink"/>
            <w:noProof/>
            <w:lang w:val="cs-CZ"/>
          </w:rPr>
          <w:t>Reporty</w:t>
        </w:r>
        <w:r>
          <w:rPr>
            <w:rFonts w:cs="Times New Roman"/>
            <w:noProof/>
            <w:webHidden/>
          </w:rPr>
          <w:tab/>
        </w:r>
        <w:r>
          <w:rPr>
            <w:noProof/>
            <w:webHidden/>
          </w:rPr>
          <w:fldChar w:fldCharType="begin"/>
        </w:r>
        <w:r>
          <w:rPr>
            <w:noProof/>
            <w:webHidden/>
          </w:rPr>
          <w:instrText xml:space="preserve"> PAGEREF _Toc229293067 \h </w:instrText>
        </w:r>
        <w:r>
          <w:rPr>
            <w:rFonts w:cs="Times New Roman"/>
            <w:noProof/>
          </w:rPr>
        </w:r>
        <w:r>
          <w:rPr>
            <w:noProof/>
            <w:webHidden/>
          </w:rPr>
          <w:fldChar w:fldCharType="separate"/>
        </w:r>
        <w:r>
          <w:rPr>
            <w:noProof/>
            <w:webHidden/>
          </w:rPr>
          <w:t>15</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68" w:history="1">
        <w:r w:rsidRPr="00912CE8">
          <w:rPr>
            <w:rStyle w:val="Hyperlink"/>
            <w:noProof/>
            <w:lang w:val="cs-CZ"/>
          </w:rPr>
          <w:t>6</w:t>
        </w:r>
        <w:r>
          <w:rPr>
            <w:rFonts w:ascii="Times New Roman" w:eastAsia="Times New Roman" w:hAnsi="Times New Roman" w:cs="Times New Roman"/>
            <w:noProof/>
            <w:sz w:val="24"/>
            <w:szCs w:val="24"/>
            <w:lang w:val="cs-CZ" w:eastAsia="cs-CZ"/>
          </w:rPr>
          <w:tab/>
        </w:r>
        <w:r w:rsidRPr="00912CE8">
          <w:rPr>
            <w:rStyle w:val="Hyperlink"/>
            <w:noProof/>
            <w:lang w:val="cs-CZ"/>
          </w:rPr>
          <w:t>Nastavení výkresu &gt; Hladiny objektů</w:t>
        </w:r>
        <w:r>
          <w:rPr>
            <w:rFonts w:cs="Times New Roman"/>
            <w:noProof/>
            <w:webHidden/>
          </w:rPr>
          <w:tab/>
        </w:r>
        <w:r>
          <w:rPr>
            <w:noProof/>
            <w:webHidden/>
          </w:rPr>
          <w:fldChar w:fldCharType="begin"/>
        </w:r>
        <w:r>
          <w:rPr>
            <w:noProof/>
            <w:webHidden/>
          </w:rPr>
          <w:instrText xml:space="preserve"> PAGEREF _Toc229293068 \h </w:instrText>
        </w:r>
        <w:r>
          <w:rPr>
            <w:rFonts w:cs="Times New Roman"/>
            <w:noProof/>
          </w:rPr>
        </w:r>
        <w:r>
          <w:rPr>
            <w:noProof/>
            <w:webHidden/>
          </w:rPr>
          <w:fldChar w:fldCharType="separate"/>
        </w:r>
        <w:r>
          <w:rPr>
            <w:noProof/>
            <w:webHidden/>
          </w:rPr>
          <w:t>16</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69" w:history="1">
        <w:r w:rsidRPr="00912CE8">
          <w:rPr>
            <w:rStyle w:val="Hyperlink"/>
            <w:noProof/>
            <w:lang w:val="cs-CZ"/>
          </w:rPr>
          <w:t>6.1</w:t>
        </w:r>
        <w:r>
          <w:rPr>
            <w:rFonts w:ascii="Times New Roman" w:eastAsia="Times New Roman" w:hAnsi="Times New Roman" w:cs="Times New Roman"/>
            <w:noProof/>
            <w:sz w:val="24"/>
            <w:szCs w:val="24"/>
            <w:lang w:val="cs-CZ" w:eastAsia="cs-CZ"/>
          </w:rPr>
          <w:tab/>
        </w:r>
        <w:r w:rsidRPr="00912CE8">
          <w:rPr>
            <w:rStyle w:val="Hyperlink"/>
            <w:noProof/>
            <w:lang w:val="cs-CZ"/>
          </w:rPr>
          <w:t>Hladiny objektů</w:t>
        </w:r>
        <w:r>
          <w:rPr>
            <w:rFonts w:cs="Times New Roman"/>
            <w:noProof/>
            <w:webHidden/>
          </w:rPr>
          <w:tab/>
        </w:r>
        <w:r>
          <w:rPr>
            <w:noProof/>
            <w:webHidden/>
          </w:rPr>
          <w:fldChar w:fldCharType="begin"/>
        </w:r>
        <w:r>
          <w:rPr>
            <w:noProof/>
            <w:webHidden/>
          </w:rPr>
          <w:instrText xml:space="preserve"> PAGEREF _Toc229293069 \h </w:instrText>
        </w:r>
        <w:r>
          <w:rPr>
            <w:rFonts w:cs="Times New Roman"/>
            <w:noProof/>
          </w:rPr>
        </w:r>
        <w:r>
          <w:rPr>
            <w:noProof/>
            <w:webHidden/>
          </w:rPr>
          <w:fldChar w:fldCharType="separate"/>
        </w:r>
        <w:r>
          <w:rPr>
            <w:noProof/>
            <w:webHidden/>
          </w:rPr>
          <w:t>17</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0" w:history="1">
        <w:r w:rsidRPr="00912CE8">
          <w:rPr>
            <w:rStyle w:val="Hyperlink"/>
            <w:noProof/>
            <w:lang w:val="cs-CZ"/>
          </w:rPr>
          <w:t>6.2</w:t>
        </w:r>
        <w:r>
          <w:rPr>
            <w:rFonts w:ascii="Times New Roman" w:eastAsia="Times New Roman" w:hAnsi="Times New Roman" w:cs="Times New Roman"/>
            <w:noProof/>
            <w:sz w:val="24"/>
            <w:szCs w:val="24"/>
            <w:lang w:val="cs-CZ" w:eastAsia="cs-CZ"/>
          </w:rPr>
          <w:tab/>
        </w:r>
        <w:r w:rsidRPr="00912CE8">
          <w:rPr>
            <w:rStyle w:val="Hyperlink"/>
            <w:noProof/>
            <w:lang w:val="cs-CZ"/>
          </w:rPr>
          <w:t>Okolní nastavení (nastavení prostředí)</w:t>
        </w:r>
        <w:r>
          <w:rPr>
            <w:rFonts w:cs="Times New Roman"/>
            <w:noProof/>
            <w:webHidden/>
          </w:rPr>
          <w:tab/>
        </w:r>
        <w:r>
          <w:rPr>
            <w:noProof/>
            <w:webHidden/>
          </w:rPr>
          <w:fldChar w:fldCharType="begin"/>
        </w:r>
        <w:r>
          <w:rPr>
            <w:noProof/>
            <w:webHidden/>
          </w:rPr>
          <w:instrText xml:space="preserve"> PAGEREF _Toc229293070 \h </w:instrText>
        </w:r>
        <w:r>
          <w:rPr>
            <w:rFonts w:cs="Times New Roman"/>
            <w:noProof/>
          </w:rPr>
        </w:r>
        <w:r>
          <w:rPr>
            <w:noProof/>
            <w:webHidden/>
          </w:rPr>
          <w:fldChar w:fldCharType="separate"/>
        </w:r>
        <w:r>
          <w:rPr>
            <w:noProof/>
            <w:webHidden/>
          </w:rPr>
          <w:t>19</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71" w:history="1">
        <w:r w:rsidRPr="00912CE8">
          <w:rPr>
            <w:rStyle w:val="Hyperlink"/>
            <w:noProof/>
            <w:lang w:val="cs-CZ"/>
          </w:rPr>
          <w:t>7</w:t>
        </w:r>
        <w:r>
          <w:rPr>
            <w:rFonts w:ascii="Times New Roman" w:eastAsia="Times New Roman" w:hAnsi="Times New Roman" w:cs="Times New Roman"/>
            <w:noProof/>
            <w:sz w:val="24"/>
            <w:szCs w:val="24"/>
            <w:lang w:val="cs-CZ" w:eastAsia="cs-CZ"/>
          </w:rPr>
          <w:tab/>
        </w:r>
        <w:r w:rsidRPr="00912CE8">
          <w:rPr>
            <w:rStyle w:val="Hyperlink"/>
            <w:noProof/>
            <w:lang w:val="cs-CZ"/>
          </w:rPr>
          <w:t>Styly objektů</w:t>
        </w:r>
        <w:r>
          <w:rPr>
            <w:rFonts w:cs="Times New Roman"/>
            <w:noProof/>
            <w:webHidden/>
          </w:rPr>
          <w:tab/>
        </w:r>
        <w:r>
          <w:rPr>
            <w:noProof/>
            <w:webHidden/>
          </w:rPr>
          <w:fldChar w:fldCharType="begin"/>
        </w:r>
        <w:r>
          <w:rPr>
            <w:noProof/>
            <w:webHidden/>
          </w:rPr>
          <w:instrText xml:space="preserve"> PAGEREF _Toc229293071 \h </w:instrText>
        </w:r>
        <w:r>
          <w:rPr>
            <w:rFonts w:cs="Times New Roman"/>
            <w:noProof/>
          </w:rPr>
        </w:r>
        <w:r>
          <w:rPr>
            <w:noProof/>
            <w:webHidden/>
          </w:rPr>
          <w:fldChar w:fldCharType="separate"/>
        </w:r>
        <w:r>
          <w:rPr>
            <w:noProof/>
            <w:webHidden/>
          </w:rPr>
          <w:t>23</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2" w:history="1">
        <w:r w:rsidRPr="00912CE8">
          <w:rPr>
            <w:rStyle w:val="Hyperlink"/>
            <w:noProof/>
            <w:lang w:val="cs-CZ"/>
          </w:rPr>
          <w:t>7.1</w:t>
        </w:r>
        <w:r>
          <w:rPr>
            <w:rFonts w:ascii="Times New Roman" w:eastAsia="Times New Roman" w:hAnsi="Times New Roman" w:cs="Times New Roman"/>
            <w:noProof/>
            <w:sz w:val="24"/>
            <w:szCs w:val="24"/>
            <w:lang w:val="cs-CZ" w:eastAsia="cs-CZ"/>
          </w:rPr>
          <w:tab/>
        </w:r>
        <w:r w:rsidRPr="00912CE8">
          <w:rPr>
            <w:rStyle w:val="Hyperlink"/>
            <w:noProof/>
            <w:lang w:val="cs-CZ"/>
          </w:rPr>
          <w:t>Víceúčelové styly</w:t>
        </w:r>
        <w:r>
          <w:rPr>
            <w:rFonts w:cs="Times New Roman"/>
            <w:noProof/>
            <w:webHidden/>
          </w:rPr>
          <w:tab/>
        </w:r>
        <w:r>
          <w:rPr>
            <w:noProof/>
            <w:webHidden/>
          </w:rPr>
          <w:fldChar w:fldCharType="begin"/>
        </w:r>
        <w:r>
          <w:rPr>
            <w:noProof/>
            <w:webHidden/>
          </w:rPr>
          <w:instrText xml:space="preserve"> PAGEREF _Toc229293072 \h </w:instrText>
        </w:r>
        <w:r>
          <w:rPr>
            <w:rFonts w:cs="Times New Roman"/>
            <w:noProof/>
          </w:rPr>
        </w:r>
        <w:r>
          <w:rPr>
            <w:noProof/>
            <w:webHidden/>
          </w:rPr>
          <w:fldChar w:fldCharType="separate"/>
        </w:r>
        <w:r>
          <w:rPr>
            <w:noProof/>
            <w:webHidden/>
          </w:rPr>
          <w:t>23</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3" w:history="1">
        <w:r w:rsidRPr="00912CE8">
          <w:rPr>
            <w:rStyle w:val="Hyperlink"/>
            <w:noProof/>
            <w:lang w:val="cs-CZ"/>
          </w:rPr>
          <w:t>7.2</w:t>
        </w:r>
        <w:r>
          <w:rPr>
            <w:rFonts w:ascii="Times New Roman" w:eastAsia="Times New Roman" w:hAnsi="Times New Roman" w:cs="Times New Roman"/>
            <w:noProof/>
            <w:sz w:val="24"/>
            <w:szCs w:val="24"/>
            <w:lang w:val="cs-CZ" w:eastAsia="cs-CZ"/>
          </w:rPr>
          <w:tab/>
        </w:r>
        <w:r w:rsidRPr="00912CE8">
          <w:rPr>
            <w:rStyle w:val="Hyperlink"/>
            <w:noProof/>
            <w:lang w:val="cs-CZ"/>
          </w:rPr>
          <w:t>Bod</w:t>
        </w:r>
        <w:r>
          <w:rPr>
            <w:rFonts w:cs="Times New Roman"/>
            <w:noProof/>
            <w:webHidden/>
          </w:rPr>
          <w:tab/>
        </w:r>
        <w:r>
          <w:rPr>
            <w:noProof/>
            <w:webHidden/>
          </w:rPr>
          <w:fldChar w:fldCharType="begin"/>
        </w:r>
        <w:r>
          <w:rPr>
            <w:noProof/>
            <w:webHidden/>
          </w:rPr>
          <w:instrText xml:space="preserve"> PAGEREF _Toc229293073 \h </w:instrText>
        </w:r>
        <w:r>
          <w:rPr>
            <w:rFonts w:cs="Times New Roman"/>
            <w:noProof/>
          </w:rPr>
        </w:r>
        <w:r>
          <w:rPr>
            <w:noProof/>
            <w:webHidden/>
          </w:rPr>
          <w:fldChar w:fldCharType="separate"/>
        </w:r>
        <w:r>
          <w:rPr>
            <w:noProof/>
            <w:webHidden/>
          </w:rPr>
          <w:t>38</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4" w:history="1">
        <w:r w:rsidRPr="00912CE8">
          <w:rPr>
            <w:rStyle w:val="Hyperlink"/>
            <w:noProof/>
            <w:lang w:val="cs-CZ"/>
          </w:rPr>
          <w:t>7.3</w:t>
        </w:r>
        <w:r>
          <w:rPr>
            <w:rFonts w:ascii="Times New Roman" w:eastAsia="Times New Roman" w:hAnsi="Times New Roman" w:cs="Times New Roman"/>
            <w:noProof/>
            <w:sz w:val="24"/>
            <w:szCs w:val="24"/>
            <w:lang w:val="cs-CZ" w:eastAsia="cs-CZ"/>
          </w:rPr>
          <w:tab/>
        </w:r>
        <w:r w:rsidRPr="00912CE8">
          <w:rPr>
            <w:rStyle w:val="Hyperlink"/>
            <w:noProof/>
            <w:lang w:val="cs-CZ"/>
          </w:rPr>
          <w:t>Povrchy</w:t>
        </w:r>
        <w:r>
          <w:rPr>
            <w:rFonts w:cs="Times New Roman"/>
            <w:noProof/>
            <w:webHidden/>
          </w:rPr>
          <w:tab/>
        </w:r>
        <w:r>
          <w:rPr>
            <w:noProof/>
            <w:webHidden/>
          </w:rPr>
          <w:fldChar w:fldCharType="begin"/>
        </w:r>
        <w:r>
          <w:rPr>
            <w:noProof/>
            <w:webHidden/>
          </w:rPr>
          <w:instrText xml:space="preserve"> PAGEREF _Toc229293074 \h </w:instrText>
        </w:r>
        <w:r>
          <w:rPr>
            <w:rFonts w:cs="Times New Roman"/>
            <w:noProof/>
          </w:rPr>
        </w:r>
        <w:r>
          <w:rPr>
            <w:noProof/>
            <w:webHidden/>
          </w:rPr>
          <w:fldChar w:fldCharType="separate"/>
        </w:r>
        <w:r>
          <w:rPr>
            <w:noProof/>
            <w:webHidden/>
          </w:rPr>
          <w:t>56</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5" w:history="1">
        <w:r w:rsidRPr="00912CE8">
          <w:rPr>
            <w:rStyle w:val="Hyperlink"/>
            <w:noProof/>
            <w:lang w:val="cs-CZ"/>
          </w:rPr>
          <w:t>7.4</w:t>
        </w:r>
        <w:r>
          <w:rPr>
            <w:rFonts w:ascii="Times New Roman" w:eastAsia="Times New Roman" w:hAnsi="Times New Roman" w:cs="Times New Roman"/>
            <w:noProof/>
            <w:sz w:val="24"/>
            <w:szCs w:val="24"/>
            <w:lang w:val="cs-CZ" w:eastAsia="cs-CZ"/>
          </w:rPr>
          <w:tab/>
        </w:r>
        <w:r w:rsidRPr="00912CE8">
          <w:rPr>
            <w:rStyle w:val="Hyperlink"/>
            <w:noProof/>
            <w:lang w:val="cs-CZ"/>
          </w:rPr>
          <w:t>Parcely</w:t>
        </w:r>
        <w:r>
          <w:rPr>
            <w:rFonts w:cs="Times New Roman"/>
            <w:noProof/>
            <w:webHidden/>
          </w:rPr>
          <w:tab/>
        </w:r>
        <w:r>
          <w:rPr>
            <w:noProof/>
            <w:webHidden/>
          </w:rPr>
          <w:fldChar w:fldCharType="begin"/>
        </w:r>
        <w:r>
          <w:rPr>
            <w:noProof/>
            <w:webHidden/>
          </w:rPr>
          <w:instrText xml:space="preserve"> PAGEREF _Toc229293075 \h </w:instrText>
        </w:r>
        <w:r>
          <w:rPr>
            <w:rFonts w:cs="Times New Roman"/>
            <w:noProof/>
          </w:rPr>
        </w:r>
        <w:r>
          <w:rPr>
            <w:noProof/>
            <w:webHidden/>
          </w:rPr>
          <w:fldChar w:fldCharType="separate"/>
        </w:r>
        <w:r>
          <w:rPr>
            <w:noProof/>
            <w:webHidden/>
          </w:rPr>
          <w:t>63</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6" w:history="1">
        <w:r w:rsidRPr="00912CE8">
          <w:rPr>
            <w:rStyle w:val="Hyperlink"/>
            <w:noProof/>
            <w:lang w:val="cs-CZ"/>
          </w:rPr>
          <w:t>7.5</w:t>
        </w:r>
        <w:r>
          <w:rPr>
            <w:rFonts w:ascii="Times New Roman" w:eastAsia="Times New Roman" w:hAnsi="Times New Roman" w:cs="Times New Roman"/>
            <w:noProof/>
            <w:sz w:val="24"/>
            <w:szCs w:val="24"/>
            <w:lang w:val="cs-CZ" w:eastAsia="cs-CZ"/>
          </w:rPr>
          <w:tab/>
        </w:r>
        <w:r w:rsidRPr="00912CE8">
          <w:rPr>
            <w:rStyle w:val="Hyperlink"/>
            <w:noProof/>
            <w:lang w:val="cs-CZ"/>
          </w:rPr>
          <w:t>Zemní těleso</w:t>
        </w:r>
        <w:r>
          <w:rPr>
            <w:rFonts w:cs="Times New Roman"/>
            <w:noProof/>
            <w:webHidden/>
          </w:rPr>
          <w:tab/>
        </w:r>
        <w:r>
          <w:rPr>
            <w:noProof/>
            <w:webHidden/>
          </w:rPr>
          <w:fldChar w:fldCharType="begin"/>
        </w:r>
        <w:r>
          <w:rPr>
            <w:noProof/>
            <w:webHidden/>
          </w:rPr>
          <w:instrText xml:space="preserve"> PAGEREF _Toc229293076 \h </w:instrText>
        </w:r>
        <w:r>
          <w:rPr>
            <w:rFonts w:cs="Times New Roman"/>
            <w:noProof/>
          </w:rPr>
        </w:r>
        <w:r>
          <w:rPr>
            <w:noProof/>
            <w:webHidden/>
          </w:rPr>
          <w:fldChar w:fldCharType="separate"/>
        </w:r>
        <w:r>
          <w:rPr>
            <w:noProof/>
            <w:webHidden/>
          </w:rPr>
          <w:t>66</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7" w:history="1">
        <w:r w:rsidRPr="00912CE8">
          <w:rPr>
            <w:rStyle w:val="Hyperlink"/>
            <w:noProof/>
            <w:lang w:val="cs-CZ"/>
          </w:rPr>
          <w:t>7.6</w:t>
        </w:r>
        <w:r>
          <w:rPr>
            <w:rFonts w:ascii="Times New Roman" w:eastAsia="Times New Roman" w:hAnsi="Times New Roman" w:cs="Times New Roman"/>
            <w:noProof/>
            <w:sz w:val="24"/>
            <w:szCs w:val="24"/>
            <w:lang w:val="cs-CZ" w:eastAsia="cs-CZ"/>
          </w:rPr>
          <w:tab/>
        </w:r>
        <w:r w:rsidRPr="00912CE8">
          <w:rPr>
            <w:rStyle w:val="Hyperlink"/>
            <w:noProof/>
            <w:lang w:val="cs-CZ"/>
          </w:rPr>
          <w:t>Trasy</w:t>
        </w:r>
        <w:r>
          <w:rPr>
            <w:rFonts w:cs="Times New Roman"/>
            <w:noProof/>
            <w:webHidden/>
          </w:rPr>
          <w:tab/>
        </w:r>
        <w:r>
          <w:rPr>
            <w:noProof/>
            <w:webHidden/>
          </w:rPr>
          <w:fldChar w:fldCharType="begin"/>
        </w:r>
        <w:r>
          <w:rPr>
            <w:noProof/>
            <w:webHidden/>
          </w:rPr>
          <w:instrText xml:space="preserve"> PAGEREF _Toc229293077 \h </w:instrText>
        </w:r>
        <w:r>
          <w:rPr>
            <w:rFonts w:cs="Times New Roman"/>
            <w:noProof/>
          </w:rPr>
        </w:r>
        <w:r>
          <w:rPr>
            <w:noProof/>
            <w:webHidden/>
          </w:rPr>
          <w:fldChar w:fldCharType="separate"/>
        </w:r>
        <w:r>
          <w:rPr>
            <w:noProof/>
            <w:webHidden/>
          </w:rPr>
          <w:t>67</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8" w:history="1">
        <w:r w:rsidRPr="00912CE8">
          <w:rPr>
            <w:rStyle w:val="Hyperlink"/>
            <w:noProof/>
            <w:lang w:val="cs-CZ"/>
          </w:rPr>
          <w:t>7.7</w:t>
        </w:r>
        <w:r>
          <w:rPr>
            <w:rFonts w:ascii="Times New Roman" w:eastAsia="Times New Roman" w:hAnsi="Times New Roman" w:cs="Times New Roman"/>
            <w:noProof/>
            <w:sz w:val="24"/>
            <w:szCs w:val="24"/>
            <w:lang w:val="cs-CZ" w:eastAsia="cs-CZ"/>
          </w:rPr>
          <w:tab/>
        </w:r>
        <w:r w:rsidRPr="00912CE8">
          <w:rPr>
            <w:rStyle w:val="Hyperlink"/>
            <w:noProof/>
            <w:lang w:val="cs-CZ"/>
          </w:rPr>
          <w:t>Profily</w:t>
        </w:r>
        <w:r>
          <w:rPr>
            <w:rFonts w:cs="Times New Roman"/>
            <w:noProof/>
            <w:webHidden/>
          </w:rPr>
          <w:tab/>
        </w:r>
        <w:r>
          <w:rPr>
            <w:noProof/>
            <w:webHidden/>
          </w:rPr>
          <w:fldChar w:fldCharType="begin"/>
        </w:r>
        <w:r>
          <w:rPr>
            <w:noProof/>
            <w:webHidden/>
          </w:rPr>
          <w:instrText xml:space="preserve"> PAGEREF _Toc229293078 \h </w:instrText>
        </w:r>
        <w:r>
          <w:rPr>
            <w:rFonts w:cs="Times New Roman"/>
            <w:noProof/>
          </w:rPr>
        </w:r>
        <w:r>
          <w:rPr>
            <w:noProof/>
            <w:webHidden/>
          </w:rPr>
          <w:fldChar w:fldCharType="separate"/>
        </w:r>
        <w:r>
          <w:rPr>
            <w:noProof/>
            <w:webHidden/>
          </w:rPr>
          <w:t>80</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79" w:history="1">
        <w:r w:rsidRPr="00912CE8">
          <w:rPr>
            <w:rStyle w:val="Hyperlink"/>
            <w:noProof/>
            <w:lang w:val="cs-CZ"/>
          </w:rPr>
          <w:t>7.8</w:t>
        </w:r>
        <w:r>
          <w:rPr>
            <w:rFonts w:ascii="Times New Roman" w:eastAsia="Times New Roman" w:hAnsi="Times New Roman" w:cs="Times New Roman"/>
            <w:noProof/>
            <w:sz w:val="24"/>
            <w:szCs w:val="24"/>
            <w:lang w:val="cs-CZ" w:eastAsia="cs-CZ"/>
          </w:rPr>
          <w:tab/>
        </w:r>
        <w:r w:rsidRPr="00912CE8">
          <w:rPr>
            <w:rStyle w:val="Hyperlink"/>
            <w:noProof/>
            <w:lang w:val="cs-CZ"/>
          </w:rPr>
          <w:t>Řezy</w:t>
        </w:r>
        <w:r>
          <w:rPr>
            <w:rFonts w:cs="Times New Roman"/>
            <w:noProof/>
            <w:webHidden/>
          </w:rPr>
          <w:tab/>
        </w:r>
        <w:r>
          <w:rPr>
            <w:noProof/>
            <w:webHidden/>
          </w:rPr>
          <w:fldChar w:fldCharType="begin"/>
        </w:r>
        <w:r>
          <w:rPr>
            <w:noProof/>
            <w:webHidden/>
          </w:rPr>
          <w:instrText xml:space="preserve"> PAGEREF _Toc229293079 \h </w:instrText>
        </w:r>
        <w:r>
          <w:rPr>
            <w:rFonts w:cs="Times New Roman"/>
            <w:noProof/>
          </w:rPr>
        </w:r>
        <w:r>
          <w:rPr>
            <w:noProof/>
            <w:webHidden/>
          </w:rPr>
          <w:fldChar w:fldCharType="separate"/>
        </w:r>
        <w:r>
          <w:rPr>
            <w:noProof/>
            <w:webHidden/>
          </w:rPr>
          <w:t>101</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0" w:history="1">
        <w:r w:rsidRPr="00912CE8">
          <w:rPr>
            <w:rStyle w:val="Hyperlink"/>
            <w:noProof/>
            <w:lang w:val="cs-CZ"/>
          </w:rPr>
          <w:t>7.9</w:t>
        </w:r>
        <w:r>
          <w:rPr>
            <w:rFonts w:ascii="Times New Roman" w:eastAsia="Times New Roman" w:hAnsi="Times New Roman" w:cs="Times New Roman"/>
            <w:noProof/>
            <w:sz w:val="24"/>
            <w:szCs w:val="24"/>
            <w:lang w:val="cs-CZ" w:eastAsia="cs-CZ"/>
          </w:rPr>
          <w:tab/>
        </w:r>
        <w:r w:rsidRPr="00912CE8">
          <w:rPr>
            <w:rStyle w:val="Hyperlink"/>
            <w:noProof/>
            <w:lang w:val="cs-CZ"/>
          </w:rPr>
          <w:t>Potrubní řad</w:t>
        </w:r>
        <w:r>
          <w:rPr>
            <w:rFonts w:cs="Times New Roman"/>
            <w:noProof/>
            <w:webHidden/>
          </w:rPr>
          <w:tab/>
        </w:r>
        <w:r>
          <w:rPr>
            <w:noProof/>
            <w:webHidden/>
          </w:rPr>
          <w:fldChar w:fldCharType="begin"/>
        </w:r>
        <w:r>
          <w:rPr>
            <w:noProof/>
            <w:webHidden/>
          </w:rPr>
          <w:instrText xml:space="preserve"> PAGEREF _Toc229293080 \h </w:instrText>
        </w:r>
        <w:r>
          <w:rPr>
            <w:rFonts w:cs="Times New Roman"/>
            <w:noProof/>
          </w:rPr>
        </w:r>
        <w:r>
          <w:rPr>
            <w:noProof/>
            <w:webHidden/>
          </w:rPr>
          <w:fldChar w:fldCharType="separate"/>
        </w:r>
        <w:r>
          <w:rPr>
            <w:noProof/>
            <w:webHidden/>
          </w:rPr>
          <w:t>118</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1" w:history="1">
        <w:r w:rsidRPr="00912CE8">
          <w:rPr>
            <w:rStyle w:val="Hyperlink"/>
            <w:noProof/>
            <w:lang w:val="cs-CZ"/>
          </w:rPr>
          <w:t>7.10</w:t>
        </w:r>
        <w:r>
          <w:rPr>
            <w:rFonts w:ascii="Times New Roman" w:eastAsia="Times New Roman" w:hAnsi="Times New Roman" w:cs="Times New Roman"/>
            <w:noProof/>
            <w:sz w:val="24"/>
            <w:szCs w:val="24"/>
            <w:lang w:val="cs-CZ" w:eastAsia="cs-CZ"/>
          </w:rPr>
          <w:tab/>
        </w:r>
        <w:r w:rsidRPr="00912CE8">
          <w:rPr>
            <w:rStyle w:val="Hyperlink"/>
            <w:noProof/>
            <w:lang w:val="cs-CZ"/>
          </w:rPr>
          <w:t>Koridory</w:t>
        </w:r>
        <w:r>
          <w:rPr>
            <w:rFonts w:cs="Times New Roman"/>
            <w:noProof/>
            <w:webHidden/>
          </w:rPr>
          <w:tab/>
        </w:r>
        <w:r>
          <w:rPr>
            <w:noProof/>
            <w:webHidden/>
          </w:rPr>
          <w:fldChar w:fldCharType="begin"/>
        </w:r>
        <w:r>
          <w:rPr>
            <w:noProof/>
            <w:webHidden/>
          </w:rPr>
          <w:instrText xml:space="preserve"> PAGEREF _Toc229293081 \h </w:instrText>
        </w:r>
        <w:r>
          <w:rPr>
            <w:rFonts w:cs="Times New Roman"/>
            <w:noProof/>
          </w:rPr>
        </w:r>
        <w:r>
          <w:rPr>
            <w:noProof/>
            <w:webHidden/>
          </w:rPr>
          <w:fldChar w:fldCharType="separate"/>
        </w:r>
        <w:r>
          <w:rPr>
            <w:noProof/>
            <w:webHidden/>
          </w:rPr>
          <w:t>121</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2" w:history="1">
        <w:r w:rsidRPr="00912CE8">
          <w:rPr>
            <w:rStyle w:val="Hyperlink"/>
            <w:noProof/>
            <w:lang w:val="cs-CZ"/>
          </w:rPr>
          <w:t>7.11</w:t>
        </w:r>
        <w:r>
          <w:rPr>
            <w:rFonts w:ascii="Times New Roman" w:eastAsia="Times New Roman" w:hAnsi="Times New Roman" w:cs="Times New Roman"/>
            <w:noProof/>
            <w:sz w:val="24"/>
            <w:szCs w:val="24"/>
            <w:lang w:val="cs-CZ" w:eastAsia="cs-CZ"/>
          </w:rPr>
          <w:tab/>
        </w:r>
        <w:r w:rsidRPr="00912CE8">
          <w:rPr>
            <w:rStyle w:val="Hyperlink"/>
            <w:noProof/>
            <w:lang w:val="cs-CZ"/>
          </w:rPr>
          <w:t>Skupiny rámečků výkresu</w:t>
        </w:r>
        <w:r>
          <w:rPr>
            <w:rFonts w:cs="Times New Roman"/>
            <w:noProof/>
            <w:webHidden/>
          </w:rPr>
          <w:tab/>
        </w:r>
        <w:r>
          <w:rPr>
            <w:noProof/>
            <w:webHidden/>
          </w:rPr>
          <w:fldChar w:fldCharType="begin"/>
        </w:r>
        <w:r>
          <w:rPr>
            <w:noProof/>
            <w:webHidden/>
          </w:rPr>
          <w:instrText xml:space="preserve"> PAGEREF _Toc229293082 \h </w:instrText>
        </w:r>
        <w:r>
          <w:rPr>
            <w:rFonts w:cs="Times New Roman"/>
            <w:noProof/>
          </w:rPr>
        </w:r>
        <w:r>
          <w:rPr>
            <w:noProof/>
            <w:webHidden/>
          </w:rPr>
          <w:fldChar w:fldCharType="separate"/>
        </w:r>
        <w:r>
          <w:rPr>
            <w:noProof/>
            <w:webHidden/>
          </w:rPr>
          <w:t>126</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3" w:history="1">
        <w:r w:rsidRPr="00912CE8">
          <w:rPr>
            <w:rStyle w:val="Hyperlink"/>
            <w:noProof/>
            <w:lang w:val="cs-CZ"/>
          </w:rPr>
          <w:t>7.12</w:t>
        </w:r>
        <w:r>
          <w:rPr>
            <w:rFonts w:ascii="Times New Roman" w:eastAsia="Times New Roman" w:hAnsi="Times New Roman" w:cs="Times New Roman"/>
            <w:noProof/>
            <w:sz w:val="24"/>
            <w:szCs w:val="24"/>
            <w:lang w:val="cs-CZ" w:eastAsia="cs-CZ"/>
          </w:rPr>
          <w:tab/>
        </w:r>
        <w:r w:rsidRPr="00912CE8">
          <w:rPr>
            <w:rStyle w:val="Hyperlink"/>
            <w:noProof/>
            <w:lang w:val="cs-CZ"/>
          </w:rPr>
          <w:t>Survey</w:t>
        </w:r>
        <w:r>
          <w:rPr>
            <w:rFonts w:cs="Times New Roman"/>
            <w:noProof/>
            <w:webHidden/>
          </w:rPr>
          <w:tab/>
        </w:r>
        <w:r>
          <w:rPr>
            <w:noProof/>
            <w:webHidden/>
          </w:rPr>
          <w:fldChar w:fldCharType="begin"/>
        </w:r>
        <w:r>
          <w:rPr>
            <w:noProof/>
            <w:webHidden/>
          </w:rPr>
          <w:instrText xml:space="preserve"> PAGEREF _Toc229293083 \h </w:instrText>
        </w:r>
        <w:r>
          <w:rPr>
            <w:rFonts w:cs="Times New Roman"/>
            <w:noProof/>
          </w:rPr>
        </w:r>
        <w:r>
          <w:rPr>
            <w:noProof/>
            <w:webHidden/>
          </w:rPr>
          <w:fldChar w:fldCharType="separate"/>
        </w:r>
        <w:r>
          <w:rPr>
            <w:noProof/>
            <w:webHidden/>
          </w:rPr>
          <w:t>127</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84" w:history="1">
        <w:r w:rsidRPr="00912CE8">
          <w:rPr>
            <w:rStyle w:val="Hyperlink"/>
            <w:noProof/>
            <w:lang w:val="cs-CZ"/>
          </w:rPr>
          <w:t>8</w:t>
        </w:r>
        <w:r>
          <w:rPr>
            <w:rFonts w:ascii="Times New Roman" w:eastAsia="Times New Roman" w:hAnsi="Times New Roman" w:cs="Times New Roman"/>
            <w:noProof/>
            <w:sz w:val="24"/>
            <w:szCs w:val="24"/>
            <w:lang w:val="cs-CZ" w:eastAsia="cs-CZ"/>
          </w:rPr>
          <w:tab/>
        </w:r>
        <w:r w:rsidRPr="00912CE8">
          <w:rPr>
            <w:rStyle w:val="Hyperlink"/>
            <w:noProof/>
            <w:lang w:val="cs-CZ"/>
          </w:rPr>
          <w:t>Výchozí (default) styly objektů</w:t>
        </w:r>
        <w:r>
          <w:rPr>
            <w:rFonts w:cs="Times New Roman"/>
            <w:noProof/>
            <w:webHidden/>
          </w:rPr>
          <w:tab/>
        </w:r>
        <w:r>
          <w:rPr>
            <w:noProof/>
            <w:webHidden/>
          </w:rPr>
          <w:fldChar w:fldCharType="begin"/>
        </w:r>
        <w:r>
          <w:rPr>
            <w:noProof/>
            <w:webHidden/>
          </w:rPr>
          <w:instrText xml:space="preserve"> PAGEREF _Toc229293084 \h </w:instrText>
        </w:r>
        <w:r>
          <w:rPr>
            <w:rFonts w:cs="Times New Roman"/>
            <w:noProof/>
          </w:rPr>
        </w:r>
        <w:r>
          <w:rPr>
            <w:noProof/>
            <w:webHidden/>
          </w:rPr>
          <w:fldChar w:fldCharType="separate"/>
        </w:r>
        <w:r>
          <w:rPr>
            <w:noProof/>
            <w:webHidden/>
          </w:rPr>
          <w:t>140</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85" w:history="1">
        <w:r w:rsidRPr="00912CE8">
          <w:rPr>
            <w:rStyle w:val="Hyperlink"/>
            <w:noProof/>
            <w:lang w:val="cs-CZ"/>
          </w:rPr>
          <w:t>9</w:t>
        </w:r>
        <w:r>
          <w:rPr>
            <w:rFonts w:ascii="Times New Roman" w:eastAsia="Times New Roman" w:hAnsi="Times New Roman" w:cs="Times New Roman"/>
            <w:noProof/>
            <w:sz w:val="24"/>
            <w:szCs w:val="24"/>
            <w:lang w:val="cs-CZ" w:eastAsia="cs-CZ"/>
          </w:rPr>
          <w:tab/>
        </w:r>
        <w:r w:rsidRPr="00912CE8">
          <w:rPr>
            <w:rStyle w:val="Hyperlink"/>
            <w:noProof/>
            <w:lang w:val="cs-CZ"/>
          </w:rPr>
          <w:t>Palety nástrojů</w:t>
        </w:r>
        <w:r>
          <w:rPr>
            <w:rFonts w:cs="Times New Roman"/>
            <w:noProof/>
            <w:webHidden/>
          </w:rPr>
          <w:tab/>
        </w:r>
        <w:r>
          <w:rPr>
            <w:noProof/>
            <w:webHidden/>
          </w:rPr>
          <w:fldChar w:fldCharType="begin"/>
        </w:r>
        <w:r>
          <w:rPr>
            <w:noProof/>
            <w:webHidden/>
          </w:rPr>
          <w:instrText xml:space="preserve"> PAGEREF _Toc229293085 \h </w:instrText>
        </w:r>
        <w:r>
          <w:rPr>
            <w:rFonts w:cs="Times New Roman"/>
            <w:noProof/>
          </w:rPr>
        </w:r>
        <w:r>
          <w:rPr>
            <w:noProof/>
            <w:webHidden/>
          </w:rPr>
          <w:fldChar w:fldCharType="separate"/>
        </w:r>
        <w:r>
          <w:rPr>
            <w:noProof/>
            <w:webHidden/>
          </w:rPr>
          <w:t>142</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6" w:history="1">
        <w:r w:rsidRPr="00912CE8">
          <w:rPr>
            <w:rStyle w:val="Hyperlink"/>
            <w:noProof/>
            <w:lang w:val="cs-CZ"/>
          </w:rPr>
          <w:t>9.1</w:t>
        </w:r>
        <w:r>
          <w:rPr>
            <w:rFonts w:ascii="Times New Roman" w:eastAsia="Times New Roman" w:hAnsi="Times New Roman" w:cs="Times New Roman"/>
            <w:noProof/>
            <w:sz w:val="24"/>
            <w:szCs w:val="24"/>
            <w:lang w:val="cs-CZ" w:eastAsia="cs-CZ"/>
          </w:rPr>
          <w:tab/>
        </w:r>
        <w:r w:rsidRPr="00912CE8">
          <w:rPr>
            <w:rStyle w:val="Hyperlink"/>
            <w:noProof/>
            <w:lang w:val="cs-CZ"/>
          </w:rPr>
          <w:t>Podsestavy a šablony typických řezů</w:t>
        </w:r>
        <w:r>
          <w:rPr>
            <w:rFonts w:cs="Times New Roman"/>
            <w:noProof/>
            <w:webHidden/>
          </w:rPr>
          <w:tab/>
        </w:r>
        <w:r>
          <w:rPr>
            <w:noProof/>
            <w:webHidden/>
          </w:rPr>
          <w:fldChar w:fldCharType="begin"/>
        </w:r>
        <w:r>
          <w:rPr>
            <w:noProof/>
            <w:webHidden/>
          </w:rPr>
          <w:instrText xml:space="preserve"> PAGEREF _Toc229293086 \h </w:instrText>
        </w:r>
        <w:r>
          <w:rPr>
            <w:rFonts w:cs="Times New Roman"/>
            <w:noProof/>
          </w:rPr>
        </w:r>
        <w:r>
          <w:rPr>
            <w:noProof/>
            <w:webHidden/>
          </w:rPr>
          <w:fldChar w:fldCharType="separate"/>
        </w:r>
        <w:r>
          <w:rPr>
            <w:noProof/>
            <w:webHidden/>
          </w:rPr>
          <w:t>142</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7" w:history="1">
        <w:r w:rsidRPr="00912CE8">
          <w:rPr>
            <w:rStyle w:val="Hyperlink"/>
            <w:noProof/>
            <w:lang w:val="cs-CZ"/>
          </w:rPr>
          <w:t>9.2</w:t>
        </w:r>
        <w:r>
          <w:rPr>
            <w:rFonts w:ascii="Times New Roman" w:eastAsia="Times New Roman" w:hAnsi="Times New Roman" w:cs="Times New Roman"/>
            <w:noProof/>
            <w:sz w:val="24"/>
            <w:szCs w:val="24"/>
            <w:lang w:val="cs-CZ" w:eastAsia="cs-CZ"/>
          </w:rPr>
          <w:tab/>
        </w:r>
        <w:r w:rsidRPr="00912CE8">
          <w:rPr>
            <w:rStyle w:val="Hyperlink"/>
            <w:noProof/>
            <w:lang w:val="cs-CZ"/>
          </w:rPr>
          <w:t>Styly materiálů</w:t>
        </w:r>
        <w:r>
          <w:rPr>
            <w:rFonts w:cs="Times New Roman"/>
            <w:noProof/>
            <w:webHidden/>
          </w:rPr>
          <w:tab/>
        </w:r>
        <w:r>
          <w:rPr>
            <w:noProof/>
            <w:webHidden/>
          </w:rPr>
          <w:fldChar w:fldCharType="begin"/>
        </w:r>
        <w:r>
          <w:rPr>
            <w:noProof/>
            <w:webHidden/>
          </w:rPr>
          <w:instrText xml:space="preserve"> PAGEREF _Toc229293087 \h </w:instrText>
        </w:r>
        <w:r>
          <w:rPr>
            <w:rFonts w:cs="Times New Roman"/>
            <w:noProof/>
          </w:rPr>
        </w:r>
        <w:r>
          <w:rPr>
            <w:noProof/>
            <w:webHidden/>
          </w:rPr>
          <w:fldChar w:fldCharType="separate"/>
        </w:r>
        <w:r>
          <w:rPr>
            <w:noProof/>
            <w:webHidden/>
          </w:rPr>
          <w:t>142</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88" w:history="1">
        <w:r w:rsidRPr="00912CE8">
          <w:rPr>
            <w:rStyle w:val="Hyperlink"/>
            <w:noProof/>
            <w:lang w:val="cs-CZ"/>
          </w:rPr>
          <w:t>9.3</w:t>
        </w:r>
        <w:r>
          <w:rPr>
            <w:rFonts w:ascii="Times New Roman" w:eastAsia="Times New Roman" w:hAnsi="Times New Roman" w:cs="Times New Roman"/>
            <w:noProof/>
            <w:sz w:val="24"/>
            <w:szCs w:val="24"/>
            <w:lang w:val="cs-CZ" w:eastAsia="cs-CZ"/>
          </w:rPr>
          <w:tab/>
        </w:r>
        <w:r w:rsidRPr="00912CE8">
          <w:rPr>
            <w:rStyle w:val="Hyperlink"/>
            <w:noProof/>
            <w:lang w:val="cs-CZ"/>
          </w:rPr>
          <w:t>Značky a (MV)bloky</w:t>
        </w:r>
        <w:r>
          <w:rPr>
            <w:rFonts w:cs="Times New Roman"/>
            <w:noProof/>
            <w:webHidden/>
          </w:rPr>
          <w:tab/>
        </w:r>
        <w:r>
          <w:rPr>
            <w:noProof/>
            <w:webHidden/>
          </w:rPr>
          <w:fldChar w:fldCharType="begin"/>
        </w:r>
        <w:r>
          <w:rPr>
            <w:noProof/>
            <w:webHidden/>
          </w:rPr>
          <w:instrText xml:space="preserve"> PAGEREF _Toc229293088 \h </w:instrText>
        </w:r>
        <w:r>
          <w:rPr>
            <w:rFonts w:cs="Times New Roman"/>
            <w:noProof/>
          </w:rPr>
        </w:r>
        <w:r>
          <w:rPr>
            <w:noProof/>
            <w:webHidden/>
          </w:rPr>
          <w:fldChar w:fldCharType="separate"/>
        </w:r>
        <w:r>
          <w:rPr>
            <w:noProof/>
            <w:webHidden/>
          </w:rPr>
          <w:t>142</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89" w:history="1">
        <w:r w:rsidRPr="00912CE8">
          <w:rPr>
            <w:rStyle w:val="Hyperlink"/>
            <w:noProof/>
            <w:lang w:val="cs-CZ"/>
          </w:rPr>
          <w:t>10</w:t>
        </w:r>
        <w:r>
          <w:rPr>
            <w:rFonts w:ascii="Times New Roman" w:eastAsia="Times New Roman" w:hAnsi="Times New Roman" w:cs="Times New Roman"/>
            <w:noProof/>
            <w:sz w:val="24"/>
            <w:szCs w:val="24"/>
            <w:lang w:val="cs-CZ" w:eastAsia="cs-CZ"/>
          </w:rPr>
          <w:tab/>
        </w:r>
        <w:r w:rsidRPr="00912CE8">
          <w:rPr>
            <w:rStyle w:val="Hyperlink"/>
            <w:noProof/>
            <w:lang w:val="cs-CZ"/>
          </w:rPr>
          <w:t>Seznam součástí potrubního řadu</w:t>
        </w:r>
        <w:r>
          <w:rPr>
            <w:rFonts w:cs="Times New Roman"/>
            <w:noProof/>
            <w:webHidden/>
          </w:rPr>
          <w:tab/>
        </w:r>
        <w:r>
          <w:rPr>
            <w:noProof/>
            <w:webHidden/>
          </w:rPr>
          <w:fldChar w:fldCharType="begin"/>
        </w:r>
        <w:r>
          <w:rPr>
            <w:noProof/>
            <w:webHidden/>
          </w:rPr>
          <w:instrText xml:space="preserve"> PAGEREF _Toc229293089 \h </w:instrText>
        </w:r>
        <w:r>
          <w:rPr>
            <w:rFonts w:cs="Times New Roman"/>
            <w:noProof/>
          </w:rPr>
        </w:r>
        <w:r>
          <w:rPr>
            <w:noProof/>
            <w:webHidden/>
          </w:rPr>
          <w:fldChar w:fldCharType="separate"/>
        </w:r>
        <w:r>
          <w:rPr>
            <w:noProof/>
            <w:webHidden/>
          </w:rPr>
          <w:t>143</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0" w:history="1">
        <w:r w:rsidRPr="00912CE8">
          <w:rPr>
            <w:rStyle w:val="Hyperlink"/>
            <w:noProof/>
            <w:lang w:val="cs-CZ"/>
          </w:rPr>
          <w:t>10.1</w:t>
        </w:r>
        <w:r>
          <w:rPr>
            <w:rFonts w:ascii="Times New Roman" w:eastAsia="Times New Roman" w:hAnsi="Times New Roman" w:cs="Times New Roman"/>
            <w:noProof/>
            <w:sz w:val="24"/>
            <w:szCs w:val="24"/>
            <w:lang w:val="cs-CZ" w:eastAsia="cs-CZ"/>
          </w:rPr>
          <w:tab/>
        </w:r>
        <w:r w:rsidRPr="00912CE8">
          <w:rPr>
            <w:rStyle w:val="Hyperlink"/>
            <w:noProof/>
            <w:lang w:val="cs-CZ"/>
          </w:rPr>
          <w:t>Potrubí</w:t>
        </w:r>
        <w:r>
          <w:rPr>
            <w:rFonts w:cs="Times New Roman"/>
            <w:noProof/>
            <w:webHidden/>
          </w:rPr>
          <w:tab/>
        </w:r>
        <w:r>
          <w:rPr>
            <w:noProof/>
            <w:webHidden/>
          </w:rPr>
          <w:fldChar w:fldCharType="begin"/>
        </w:r>
        <w:r>
          <w:rPr>
            <w:noProof/>
            <w:webHidden/>
          </w:rPr>
          <w:instrText xml:space="preserve"> PAGEREF _Toc229293090 \h </w:instrText>
        </w:r>
        <w:r>
          <w:rPr>
            <w:rFonts w:cs="Times New Roman"/>
            <w:noProof/>
          </w:rPr>
        </w:r>
        <w:r>
          <w:rPr>
            <w:noProof/>
            <w:webHidden/>
          </w:rPr>
          <w:fldChar w:fldCharType="separate"/>
        </w:r>
        <w:r>
          <w:rPr>
            <w:noProof/>
            <w:webHidden/>
          </w:rPr>
          <w:t>143</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1" w:history="1">
        <w:r w:rsidRPr="00912CE8">
          <w:rPr>
            <w:rStyle w:val="Hyperlink"/>
            <w:noProof/>
            <w:lang w:val="cs-CZ"/>
          </w:rPr>
          <w:t>10.2</w:t>
        </w:r>
        <w:r>
          <w:rPr>
            <w:rFonts w:ascii="Times New Roman" w:eastAsia="Times New Roman" w:hAnsi="Times New Roman" w:cs="Times New Roman"/>
            <w:noProof/>
            <w:sz w:val="24"/>
            <w:szCs w:val="24"/>
            <w:lang w:val="cs-CZ" w:eastAsia="cs-CZ"/>
          </w:rPr>
          <w:tab/>
        </w:r>
        <w:r w:rsidRPr="00912CE8">
          <w:rPr>
            <w:rStyle w:val="Hyperlink"/>
            <w:noProof/>
            <w:lang w:val="cs-CZ"/>
          </w:rPr>
          <w:t>Stavební objekty (šachty)</w:t>
        </w:r>
        <w:r>
          <w:rPr>
            <w:rFonts w:cs="Times New Roman"/>
            <w:noProof/>
            <w:webHidden/>
          </w:rPr>
          <w:tab/>
        </w:r>
        <w:r>
          <w:rPr>
            <w:noProof/>
            <w:webHidden/>
          </w:rPr>
          <w:fldChar w:fldCharType="begin"/>
        </w:r>
        <w:r>
          <w:rPr>
            <w:noProof/>
            <w:webHidden/>
          </w:rPr>
          <w:instrText xml:space="preserve"> PAGEREF _Toc229293091 \h </w:instrText>
        </w:r>
        <w:r>
          <w:rPr>
            <w:rFonts w:cs="Times New Roman"/>
            <w:noProof/>
          </w:rPr>
        </w:r>
        <w:r>
          <w:rPr>
            <w:noProof/>
            <w:webHidden/>
          </w:rPr>
          <w:fldChar w:fldCharType="separate"/>
        </w:r>
        <w:r>
          <w:rPr>
            <w:noProof/>
            <w:webHidden/>
          </w:rPr>
          <w:t>145</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92" w:history="1">
        <w:r w:rsidRPr="00912CE8">
          <w:rPr>
            <w:rStyle w:val="Hyperlink"/>
            <w:noProof/>
            <w:lang w:val="cs-CZ"/>
          </w:rPr>
          <w:t>11</w:t>
        </w:r>
        <w:r>
          <w:rPr>
            <w:rFonts w:ascii="Times New Roman" w:eastAsia="Times New Roman" w:hAnsi="Times New Roman" w:cs="Times New Roman"/>
            <w:noProof/>
            <w:sz w:val="24"/>
            <w:szCs w:val="24"/>
            <w:lang w:val="cs-CZ" w:eastAsia="cs-CZ"/>
          </w:rPr>
          <w:tab/>
        </w:r>
        <w:r w:rsidRPr="00912CE8">
          <w:rPr>
            <w:rStyle w:val="Hyperlink"/>
            <w:noProof/>
            <w:lang w:val="cs-CZ"/>
          </w:rPr>
          <w:t>Soubor kriterií návrhu</w:t>
        </w:r>
        <w:r>
          <w:rPr>
            <w:rFonts w:cs="Times New Roman"/>
            <w:noProof/>
            <w:webHidden/>
          </w:rPr>
          <w:tab/>
        </w:r>
        <w:r>
          <w:rPr>
            <w:noProof/>
            <w:webHidden/>
          </w:rPr>
          <w:fldChar w:fldCharType="begin"/>
        </w:r>
        <w:r>
          <w:rPr>
            <w:noProof/>
            <w:webHidden/>
          </w:rPr>
          <w:instrText xml:space="preserve"> PAGEREF _Toc229293092 \h </w:instrText>
        </w:r>
        <w:r>
          <w:rPr>
            <w:rFonts w:cs="Times New Roman"/>
            <w:noProof/>
          </w:rPr>
        </w:r>
        <w:r>
          <w:rPr>
            <w:noProof/>
            <w:webHidden/>
          </w:rPr>
          <w:fldChar w:fldCharType="separate"/>
        </w:r>
        <w:r>
          <w:rPr>
            <w:noProof/>
            <w:webHidden/>
          </w:rPr>
          <w:t>146</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093" w:history="1">
        <w:r w:rsidRPr="00912CE8">
          <w:rPr>
            <w:rStyle w:val="Hyperlink"/>
            <w:noProof/>
            <w:lang w:val="cs-CZ"/>
          </w:rPr>
          <w:t>12</w:t>
        </w:r>
        <w:r>
          <w:rPr>
            <w:rFonts w:ascii="Times New Roman" w:eastAsia="Times New Roman" w:hAnsi="Times New Roman" w:cs="Times New Roman"/>
            <w:noProof/>
            <w:sz w:val="24"/>
            <w:szCs w:val="24"/>
            <w:lang w:val="cs-CZ" w:eastAsia="cs-CZ"/>
          </w:rPr>
          <w:tab/>
        </w:r>
        <w:r w:rsidRPr="00912CE8">
          <w:rPr>
            <w:rStyle w:val="Hyperlink"/>
            <w:noProof/>
            <w:lang w:val="cs-CZ"/>
          </w:rPr>
          <w:t>Rozpočet (Quantity Take Off)</w:t>
        </w:r>
        <w:r>
          <w:rPr>
            <w:rFonts w:cs="Times New Roman"/>
            <w:noProof/>
            <w:webHidden/>
          </w:rPr>
          <w:tab/>
        </w:r>
        <w:r>
          <w:rPr>
            <w:noProof/>
            <w:webHidden/>
          </w:rPr>
          <w:fldChar w:fldCharType="begin"/>
        </w:r>
        <w:r>
          <w:rPr>
            <w:noProof/>
            <w:webHidden/>
          </w:rPr>
          <w:instrText xml:space="preserve"> PAGEREF _Toc229293093 \h </w:instrText>
        </w:r>
        <w:r>
          <w:rPr>
            <w:rFonts w:cs="Times New Roman"/>
            <w:noProof/>
          </w:rPr>
        </w:r>
        <w:r>
          <w:rPr>
            <w:noProof/>
            <w:webHidden/>
          </w:rPr>
          <w:fldChar w:fldCharType="separate"/>
        </w:r>
        <w:r>
          <w:rPr>
            <w:noProof/>
            <w:webHidden/>
          </w:rPr>
          <w:t>148</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4" w:history="1">
        <w:r w:rsidRPr="00912CE8">
          <w:rPr>
            <w:rStyle w:val="Hyperlink"/>
            <w:noProof/>
            <w:lang w:val="cs-CZ"/>
          </w:rPr>
          <w:t>12.1</w:t>
        </w:r>
        <w:r>
          <w:rPr>
            <w:rFonts w:ascii="Times New Roman" w:eastAsia="Times New Roman" w:hAnsi="Times New Roman" w:cs="Times New Roman"/>
            <w:noProof/>
            <w:sz w:val="24"/>
            <w:szCs w:val="24"/>
            <w:lang w:val="cs-CZ" w:eastAsia="cs-CZ"/>
          </w:rPr>
          <w:tab/>
        </w:r>
        <w:r w:rsidRPr="00912CE8">
          <w:rPr>
            <w:rStyle w:val="Hyperlink"/>
            <w:noProof/>
            <w:lang w:val="cs-CZ"/>
          </w:rPr>
          <w:t>Určení QTO</w:t>
        </w:r>
        <w:r>
          <w:rPr>
            <w:rFonts w:cs="Times New Roman"/>
            <w:noProof/>
            <w:webHidden/>
          </w:rPr>
          <w:tab/>
        </w:r>
        <w:r>
          <w:rPr>
            <w:noProof/>
            <w:webHidden/>
          </w:rPr>
          <w:fldChar w:fldCharType="begin"/>
        </w:r>
        <w:r>
          <w:rPr>
            <w:noProof/>
            <w:webHidden/>
          </w:rPr>
          <w:instrText xml:space="preserve"> PAGEREF _Toc229293094 \h </w:instrText>
        </w:r>
        <w:r>
          <w:rPr>
            <w:rFonts w:cs="Times New Roman"/>
            <w:noProof/>
          </w:rPr>
        </w:r>
        <w:r>
          <w:rPr>
            <w:noProof/>
            <w:webHidden/>
          </w:rPr>
          <w:fldChar w:fldCharType="separate"/>
        </w:r>
        <w:r>
          <w:rPr>
            <w:noProof/>
            <w:webHidden/>
          </w:rPr>
          <w:t>148</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5" w:history="1">
        <w:r w:rsidRPr="00912CE8">
          <w:rPr>
            <w:rStyle w:val="Hyperlink"/>
            <w:noProof/>
            <w:lang w:val="cs-CZ"/>
          </w:rPr>
          <w:t>12.2</w:t>
        </w:r>
        <w:r>
          <w:rPr>
            <w:rFonts w:ascii="Times New Roman" w:eastAsia="Times New Roman" w:hAnsi="Times New Roman" w:cs="Times New Roman"/>
            <w:noProof/>
            <w:sz w:val="24"/>
            <w:szCs w:val="24"/>
            <w:lang w:val="cs-CZ" w:eastAsia="cs-CZ"/>
          </w:rPr>
          <w:tab/>
        </w:r>
        <w:r w:rsidRPr="00912CE8">
          <w:rPr>
            <w:rStyle w:val="Hyperlink"/>
            <w:noProof/>
            <w:lang w:val="cs-CZ"/>
          </w:rPr>
          <w:t>Připojení položek rozpočtu Entitám AutoCADu</w:t>
        </w:r>
        <w:r>
          <w:rPr>
            <w:rFonts w:cs="Times New Roman"/>
            <w:noProof/>
            <w:webHidden/>
          </w:rPr>
          <w:tab/>
        </w:r>
        <w:r>
          <w:rPr>
            <w:noProof/>
            <w:webHidden/>
          </w:rPr>
          <w:fldChar w:fldCharType="begin"/>
        </w:r>
        <w:r>
          <w:rPr>
            <w:noProof/>
            <w:webHidden/>
          </w:rPr>
          <w:instrText xml:space="preserve"> PAGEREF _Toc229293095 \h </w:instrText>
        </w:r>
        <w:r>
          <w:rPr>
            <w:rFonts w:cs="Times New Roman"/>
            <w:noProof/>
          </w:rPr>
        </w:r>
        <w:r>
          <w:rPr>
            <w:noProof/>
            <w:webHidden/>
          </w:rPr>
          <w:fldChar w:fldCharType="separate"/>
        </w:r>
        <w:r>
          <w:rPr>
            <w:noProof/>
            <w:webHidden/>
          </w:rPr>
          <w:t>148</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6" w:history="1">
        <w:r w:rsidRPr="00912CE8">
          <w:rPr>
            <w:rStyle w:val="Hyperlink"/>
            <w:noProof/>
            <w:lang w:val="cs-CZ"/>
          </w:rPr>
          <w:t>12.3</w:t>
        </w:r>
        <w:r>
          <w:rPr>
            <w:rFonts w:ascii="Times New Roman" w:eastAsia="Times New Roman" w:hAnsi="Times New Roman" w:cs="Times New Roman"/>
            <w:noProof/>
            <w:sz w:val="24"/>
            <w:szCs w:val="24"/>
            <w:lang w:val="cs-CZ" w:eastAsia="cs-CZ"/>
          </w:rPr>
          <w:tab/>
        </w:r>
        <w:r w:rsidRPr="00912CE8">
          <w:rPr>
            <w:rStyle w:val="Hyperlink"/>
            <w:noProof/>
            <w:lang w:val="cs-CZ"/>
          </w:rPr>
          <w:t>Připojení položek rozpočtu ke složkám koridoru</w:t>
        </w:r>
        <w:r>
          <w:rPr>
            <w:rFonts w:cs="Times New Roman"/>
            <w:noProof/>
            <w:webHidden/>
          </w:rPr>
          <w:tab/>
        </w:r>
        <w:r>
          <w:rPr>
            <w:noProof/>
            <w:webHidden/>
          </w:rPr>
          <w:fldChar w:fldCharType="begin"/>
        </w:r>
        <w:r>
          <w:rPr>
            <w:noProof/>
            <w:webHidden/>
          </w:rPr>
          <w:instrText xml:space="preserve"> PAGEREF _Toc229293096 \h </w:instrText>
        </w:r>
        <w:r>
          <w:rPr>
            <w:rFonts w:cs="Times New Roman"/>
            <w:noProof/>
          </w:rPr>
        </w:r>
        <w:r>
          <w:rPr>
            <w:noProof/>
            <w:webHidden/>
          </w:rPr>
          <w:fldChar w:fldCharType="separate"/>
        </w:r>
        <w:r>
          <w:rPr>
            <w:noProof/>
            <w:webHidden/>
          </w:rPr>
          <w:t>149</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7" w:history="1">
        <w:r w:rsidRPr="00912CE8">
          <w:rPr>
            <w:rStyle w:val="Hyperlink"/>
            <w:noProof/>
            <w:lang w:val="cs-CZ"/>
          </w:rPr>
          <w:t>12.4</w:t>
        </w:r>
        <w:r>
          <w:rPr>
            <w:rFonts w:ascii="Times New Roman" w:eastAsia="Times New Roman" w:hAnsi="Times New Roman" w:cs="Times New Roman"/>
            <w:noProof/>
            <w:sz w:val="24"/>
            <w:szCs w:val="24"/>
            <w:lang w:val="cs-CZ" w:eastAsia="cs-CZ"/>
          </w:rPr>
          <w:tab/>
        </w:r>
        <w:r w:rsidRPr="00912CE8">
          <w:rPr>
            <w:rStyle w:val="Hyperlink"/>
            <w:noProof/>
            <w:lang w:val="cs-CZ"/>
          </w:rPr>
          <w:t>Výpisy</w:t>
        </w:r>
        <w:r>
          <w:rPr>
            <w:rFonts w:cs="Times New Roman"/>
            <w:noProof/>
            <w:webHidden/>
          </w:rPr>
          <w:tab/>
        </w:r>
        <w:r>
          <w:rPr>
            <w:noProof/>
            <w:webHidden/>
          </w:rPr>
          <w:fldChar w:fldCharType="begin"/>
        </w:r>
        <w:r>
          <w:rPr>
            <w:noProof/>
            <w:webHidden/>
          </w:rPr>
          <w:instrText xml:space="preserve"> PAGEREF _Toc229293097 \h </w:instrText>
        </w:r>
        <w:r>
          <w:rPr>
            <w:rFonts w:cs="Times New Roman"/>
            <w:noProof/>
          </w:rPr>
        </w:r>
        <w:r>
          <w:rPr>
            <w:noProof/>
            <w:webHidden/>
          </w:rPr>
          <w:fldChar w:fldCharType="separate"/>
        </w:r>
        <w:r>
          <w:rPr>
            <w:noProof/>
            <w:webHidden/>
          </w:rPr>
          <w:t>149</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8" w:history="1">
        <w:r w:rsidRPr="00912CE8">
          <w:rPr>
            <w:rStyle w:val="Hyperlink"/>
            <w:noProof/>
            <w:lang w:val="cs-CZ"/>
          </w:rPr>
          <w:t>12.5</w:t>
        </w:r>
        <w:r>
          <w:rPr>
            <w:rFonts w:ascii="Times New Roman" w:eastAsia="Times New Roman" w:hAnsi="Times New Roman" w:cs="Times New Roman"/>
            <w:noProof/>
            <w:sz w:val="24"/>
            <w:szCs w:val="24"/>
            <w:lang w:val="cs-CZ" w:eastAsia="cs-CZ"/>
          </w:rPr>
          <w:tab/>
        </w:r>
        <w:r w:rsidRPr="00912CE8">
          <w:rPr>
            <w:rStyle w:val="Hyperlink"/>
            <w:noProof/>
            <w:lang w:val="cs-CZ"/>
          </w:rPr>
          <w:t>Soubor jednotek</w:t>
        </w:r>
        <w:r>
          <w:rPr>
            <w:rFonts w:cs="Times New Roman"/>
            <w:noProof/>
            <w:webHidden/>
          </w:rPr>
          <w:tab/>
        </w:r>
        <w:r>
          <w:rPr>
            <w:noProof/>
            <w:webHidden/>
          </w:rPr>
          <w:fldChar w:fldCharType="begin"/>
        </w:r>
        <w:r>
          <w:rPr>
            <w:noProof/>
            <w:webHidden/>
          </w:rPr>
          <w:instrText xml:space="preserve"> PAGEREF _Toc229293098 \h </w:instrText>
        </w:r>
        <w:r>
          <w:rPr>
            <w:rFonts w:cs="Times New Roman"/>
            <w:noProof/>
          </w:rPr>
        </w:r>
        <w:r>
          <w:rPr>
            <w:noProof/>
            <w:webHidden/>
          </w:rPr>
          <w:fldChar w:fldCharType="separate"/>
        </w:r>
        <w:r>
          <w:rPr>
            <w:noProof/>
            <w:webHidden/>
          </w:rPr>
          <w:t>150</w:t>
        </w:r>
        <w:r>
          <w:rPr>
            <w:noProof/>
            <w:webHidden/>
          </w:rPr>
          <w:fldChar w:fldCharType="end"/>
        </w:r>
      </w:hyperlink>
    </w:p>
    <w:p w:rsidR="00060C94" w:rsidRDefault="00060C94">
      <w:pPr>
        <w:pStyle w:val="TOC2"/>
        <w:tabs>
          <w:tab w:val="left" w:pos="1008"/>
          <w:tab w:val="right" w:leader="dot" w:pos="9350"/>
        </w:tabs>
        <w:rPr>
          <w:rFonts w:ascii="Times New Roman" w:eastAsia="Times New Roman" w:hAnsi="Times New Roman" w:cs="Times New Roman"/>
          <w:noProof/>
          <w:sz w:val="24"/>
          <w:szCs w:val="24"/>
          <w:lang w:val="cs-CZ" w:eastAsia="cs-CZ"/>
        </w:rPr>
      </w:pPr>
      <w:hyperlink w:anchor="_Toc229293099" w:history="1">
        <w:r w:rsidRPr="00912CE8">
          <w:rPr>
            <w:rStyle w:val="Hyperlink"/>
            <w:noProof/>
            <w:lang w:val="cs-CZ"/>
          </w:rPr>
          <w:t>12.6</w:t>
        </w:r>
        <w:r>
          <w:rPr>
            <w:rFonts w:ascii="Times New Roman" w:eastAsia="Times New Roman" w:hAnsi="Times New Roman" w:cs="Times New Roman"/>
            <w:noProof/>
            <w:sz w:val="24"/>
            <w:szCs w:val="24"/>
            <w:lang w:val="cs-CZ" w:eastAsia="cs-CZ"/>
          </w:rPr>
          <w:tab/>
        </w:r>
        <w:r w:rsidRPr="00912CE8">
          <w:rPr>
            <w:rStyle w:val="Hyperlink"/>
            <w:noProof/>
            <w:lang w:val="cs-CZ"/>
          </w:rPr>
          <w:t>Nastavení rozpočtu (QTO)</w:t>
        </w:r>
        <w:r>
          <w:rPr>
            <w:rFonts w:cs="Times New Roman"/>
            <w:noProof/>
            <w:webHidden/>
          </w:rPr>
          <w:tab/>
        </w:r>
        <w:r>
          <w:rPr>
            <w:noProof/>
            <w:webHidden/>
          </w:rPr>
          <w:fldChar w:fldCharType="begin"/>
        </w:r>
        <w:r>
          <w:rPr>
            <w:noProof/>
            <w:webHidden/>
          </w:rPr>
          <w:instrText xml:space="preserve"> PAGEREF _Toc229293099 \h </w:instrText>
        </w:r>
        <w:r>
          <w:rPr>
            <w:rFonts w:cs="Times New Roman"/>
            <w:noProof/>
          </w:rPr>
        </w:r>
        <w:r>
          <w:rPr>
            <w:noProof/>
            <w:webHidden/>
          </w:rPr>
          <w:fldChar w:fldCharType="separate"/>
        </w:r>
        <w:r>
          <w:rPr>
            <w:noProof/>
            <w:webHidden/>
          </w:rPr>
          <w:t>150</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100" w:history="1">
        <w:r w:rsidRPr="00912CE8">
          <w:rPr>
            <w:rStyle w:val="Hyperlink"/>
            <w:noProof/>
            <w:lang w:val="cs-CZ"/>
          </w:rPr>
          <w:t>13</w:t>
        </w:r>
        <w:r>
          <w:rPr>
            <w:rFonts w:ascii="Times New Roman" w:eastAsia="Times New Roman" w:hAnsi="Times New Roman" w:cs="Times New Roman"/>
            <w:noProof/>
            <w:sz w:val="24"/>
            <w:szCs w:val="24"/>
            <w:lang w:val="cs-CZ" w:eastAsia="cs-CZ"/>
          </w:rPr>
          <w:tab/>
        </w:r>
        <w:r w:rsidRPr="00912CE8">
          <w:rPr>
            <w:rStyle w:val="Hyperlink"/>
            <w:noProof/>
            <w:lang w:val="cs-CZ"/>
          </w:rPr>
          <w:t>Standardy klopení</w:t>
        </w:r>
        <w:r>
          <w:rPr>
            <w:rFonts w:cs="Times New Roman"/>
            <w:noProof/>
            <w:webHidden/>
          </w:rPr>
          <w:tab/>
        </w:r>
        <w:r>
          <w:rPr>
            <w:noProof/>
            <w:webHidden/>
          </w:rPr>
          <w:fldChar w:fldCharType="begin"/>
        </w:r>
        <w:r>
          <w:rPr>
            <w:noProof/>
            <w:webHidden/>
          </w:rPr>
          <w:instrText xml:space="preserve"> PAGEREF _Toc229293100 \h </w:instrText>
        </w:r>
        <w:r>
          <w:rPr>
            <w:rFonts w:cs="Times New Roman"/>
            <w:noProof/>
          </w:rPr>
        </w:r>
        <w:r>
          <w:rPr>
            <w:noProof/>
            <w:webHidden/>
          </w:rPr>
          <w:fldChar w:fldCharType="separate"/>
        </w:r>
        <w:r>
          <w:rPr>
            <w:noProof/>
            <w:webHidden/>
          </w:rPr>
          <w:t>151</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101" w:history="1">
        <w:r w:rsidRPr="00912CE8">
          <w:rPr>
            <w:rStyle w:val="Hyperlink"/>
            <w:noProof/>
            <w:lang w:val="cs-CZ"/>
          </w:rPr>
          <w:t>14</w:t>
        </w:r>
        <w:r>
          <w:rPr>
            <w:rFonts w:ascii="Times New Roman" w:eastAsia="Times New Roman" w:hAnsi="Times New Roman" w:cs="Times New Roman"/>
            <w:noProof/>
            <w:sz w:val="24"/>
            <w:szCs w:val="24"/>
            <w:lang w:val="cs-CZ" w:eastAsia="cs-CZ"/>
          </w:rPr>
          <w:tab/>
        </w:r>
        <w:r w:rsidRPr="00912CE8">
          <w:rPr>
            <w:rStyle w:val="Hyperlink"/>
            <w:noProof/>
            <w:lang w:val="cs-CZ"/>
          </w:rPr>
          <w:t>Křižovatky – Styly, Jména a sada Šablon typických řezů</w:t>
        </w:r>
        <w:r>
          <w:rPr>
            <w:rFonts w:cs="Times New Roman"/>
            <w:noProof/>
            <w:webHidden/>
          </w:rPr>
          <w:tab/>
        </w:r>
        <w:r>
          <w:rPr>
            <w:noProof/>
            <w:webHidden/>
          </w:rPr>
          <w:fldChar w:fldCharType="begin"/>
        </w:r>
        <w:r>
          <w:rPr>
            <w:noProof/>
            <w:webHidden/>
          </w:rPr>
          <w:instrText xml:space="preserve"> PAGEREF _Toc229293101 \h </w:instrText>
        </w:r>
        <w:r>
          <w:rPr>
            <w:rFonts w:cs="Times New Roman"/>
            <w:noProof/>
          </w:rPr>
        </w:r>
        <w:r>
          <w:rPr>
            <w:noProof/>
            <w:webHidden/>
          </w:rPr>
          <w:fldChar w:fldCharType="separate"/>
        </w:r>
        <w:r>
          <w:rPr>
            <w:noProof/>
            <w:webHidden/>
          </w:rPr>
          <w:t>153</w:t>
        </w:r>
        <w:r>
          <w:rPr>
            <w:noProof/>
            <w:webHidden/>
          </w:rPr>
          <w:fldChar w:fldCharType="end"/>
        </w:r>
      </w:hyperlink>
    </w:p>
    <w:p w:rsidR="00060C94" w:rsidRDefault="00060C94">
      <w:pPr>
        <w:pStyle w:val="TOC1"/>
        <w:rPr>
          <w:rFonts w:ascii="Times New Roman" w:eastAsia="Times New Roman" w:hAnsi="Times New Roman" w:cs="Times New Roman"/>
          <w:noProof/>
          <w:sz w:val="24"/>
          <w:szCs w:val="24"/>
          <w:lang w:val="cs-CZ" w:eastAsia="cs-CZ"/>
        </w:rPr>
      </w:pPr>
      <w:hyperlink w:anchor="_Toc229293102" w:history="1">
        <w:r w:rsidRPr="00912CE8">
          <w:rPr>
            <w:rStyle w:val="Hyperlink"/>
            <w:noProof/>
            <w:lang w:val="cs-CZ"/>
          </w:rPr>
          <w:t>15</w:t>
        </w:r>
        <w:r>
          <w:rPr>
            <w:rFonts w:ascii="Times New Roman" w:eastAsia="Times New Roman" w:hAnsi="Times New Roman" w:cs="Times New Roman"/>
            <w:noProof/>
            <w:sz w:val="24"/>
            <w:szCs w:val="24"/>
            <w:lang w:val="cs-CZ" w:eastAsia="cs-CZ"/>
          </w:rPr>
          <w:tab/>
        </w:r>
        <w:r w:rsidRPr="00912CE8">
          <w:rPr>
            <w:rStyle w:val="Hyperlink"/>
            <w:noProof/>
            <w:lang w:val="cs-CZ"/>
          </w:rPr>
          <w:t>Instalace</w:t>
        </w:r>
        <w:r>
          <w:rPr>
            <w:rFonts w:cs="Times New Roman"/>
            <w:noProof/>
            <w:webHidden/>
          </w:rPr>
          <w:tab/>
        </w:r>
        <w:r>
          <w:rPr>
            <w:noProof/>
            <w:webHidden/>
          </w:rPr>
          <w:fldChar w:fldCharType="begin"/>
        </w:r>
        <w:r>
          <w:rPr>
            <w:noProof/>
            <w:webHidden/>
          </w:rPr>
          <w:instrText xml:space="preserve"> PAGEREF _Toc229293102 \h </w:instrText>
        </w:r>
        <w:r>
          <w:rPr>
            <w:rFonts w:cs="Times New Roman"/>
            <w:noProof/>
          </w:rPr>
        </w:r>
        <w:r>
          <w:rPr>
            <w:noProof/>
            <w:webHidden/>
          </w:rPr>
          <w:fldChar w:fldCharType="separate"/>
        </w:r>
        <w:r>
          <w:rPr>
            <w:noProof/>
            <w:webHidden/>
          </w:rPr>
          <w:t>154</w:t>
        </w:r>
        <w:r>
          <w:rPr>
            <w:noProof/>
            <w:webHidden/>
          </w:rPr>
          <w:fldChar w:fldCharType="end"/>
        </w:r>
      </w:hyperlink>
    </w:p>
    <w:p w:rsidR="00060C94" w:rsidRPr="00776173" w:rsidRDefault="00060C94" w:rsidP="00C31256">
      <w:pPr>
        <w:rPr>
          <w:rFonts w:cs="Times New Roman"/>
          <w:lang w:val="cs-CZ"/>
        </w:rPr>
      </w:pPr>
      <w:r w:rsidRPr="00776173">
        <w:rPr>
          <w:lang w:val="cs-CZ"/>
        </w:rPr>
        <w:fldChar w:fldCharType="end"/>
      </w:r>
    </w:p>
    <w:p w:rsidR="00060C94" w:rsidRPr="00776173" w:rsidRDefault="00060C94" w:rsidP="00C31256">
      <w:pPr>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0" w:name="_Toc229293062"/>
      <w:r>
        <w:rPr>
          <w:lang w:val="cs-CZ"/>
        </w:rPr>
        <w:t>Přehled</w:t>
      </w:r>
      <w:bookmarkEnd w:id="0"/>
    </w:p>
    <w:p w:rsidR="00060C94" w:rsidRPr="00776173" w:rsidRDefault="00060C94" w:rsidP="00A5009A">
      <w:pPr>
        <w:pStyle w:val="Heading2"/>
        <w:numPr>
          <w:ilvl w:val="1"/>
          <w:numId w:val="6"/>
        </w:numPr>
        <w:rPr>
          <w:rFonts w:cs="Times New Roman"/>
          <w:lang w:val="cs-CZ"/>
        </w:rPr>
      </w:pPr>
      <w:bookmarkStart w:id="1" w:name="_Toc229293063"/>
      <w:r>
        <w:rPr>
          <w:lang w:val="cs-CZ"/>
        </w:rPr>
        <w:t>Úvod</w:t>
      </w:r>
      <w:bookmarkEnd w:id="1"/>
    </w:p>
    <w:p w:rsidR="00060C94" w:rsidRPr="00776173" w:rsidRDefault="00060C94" w:rsidP="00A5009A">
      <w:pPr>
        <w:pStyle w:val="NotesToAuthor"/>
        <w:spacing w:line="240" w:lineRule="auto"/>
        <w:rPr>
          <w:rFonts w:cs="Times New Roman"/>
          <w:lang w:val="cs-CZ"/>
        </w:rPr>
      </w:pPr>
    </w:p>
    <w:p w:rsidR="00060C94" w:rsidRPr="00343085" w:rsidRDefault="00060C94" w:rsidP="00DC2E99">
      <w:pPr>
        <w:rPr>
          <w:rFonts w:cs="Times New Roman"/>
          <w:lang w:val="cs-CZ" w:eastAsia="zh-CN"/>
        </w:rPr>
      </w:pPr>
    </w:p>
    <w:p w:rsidR="00060C94" w:rsidRPr="00343085" w:rsidRDefault="00060C94" w:rsidP="00DC2E99">
      <w:pPr>
        <w:rPr>
          <w:rFonts w:cs="Times New Roman"/>
          <w:lang w:val="cs-CZ" w:eastAsia="zh-CN"/>
        </w:rPr>
      </w:pPr>
      <w:r>
        <w:rPr>
          <w:lang w:val="cs-CZ" w:eastAsia="zh-CN"/>
        </w:rPr>
        <w:t>Tento dokument obsahuje přehled všech nastavení českého prostředí pro AutoCAD CIVIL 3D 2010</w:t>
      </w:r>
    </w:p>
    <w:p w:rsidR="00060C94" w:rsidRPr="00343085" w:rsidRDefault="00060C94" w:rsidP="00DC2E99">
      <w:pPr>
        <w:rPr>
          <w:rFonts w:cs="Times New Roman"/>
          <w:lang w:val="cs-CZ" w:eastAsia="zh-CN"/>
        </w:rPr>
      </w:pPr>
    </w:p>
    <w:p w:rsidR="00060C94" w:rsidRPr="00343085" w:rsidRDefault="00060C94" w:rsidP="00DC2E99">
      <w:pPr>
        <w:rPr>
          <w:lang w:val="cs-CZ" w:eastAsia="zh-CN"/>
        </w:rPr>
      </w:pPr>
      <w:r>
        <w:rPr>
          <w:lang w:val="cs-CZ" w:eastAsia="zh-CN"/>
        </w:rPr>
        <w:t>V tomto dokumentu jsou používány následující zkratky</w:t>
      </w:r>
      <w:r w:rsidRPr="00343085">
        <w:rPr>
          <w:lang w:val="cs-CZ" w:eastAsia="zh-CN"/>
        </w:rPr>
        <w:t>:</w:t>
      </w:r>
    </w:p>
    <w:p w:rsidR="00060C94" w:rsidRPr="00343085" w:rsidRDefault="00060C94" w:rsidP="00DC2E99">
      <w:pPr>
        <w:rPr>
          <w:lang w:val="cs-CZ" w:eastAsia="zh-CN"/>
        </w:rPr>
      </w:pPr>
    </w:p>
    <w:p w:rsidR="00060C94" w:rsidRPr="00343085" w:rsidRDefault="00060C94" w:rsidP="00DC2E99">
      <w:pPr>
        <w:pStyle w:val="ListParagraph"/>
        <w:numPr>
          <w:ilvl w:val="0"/>
          <w:numId w:val="13"/>
        </w:numPr>
        <w:rPr>
          <w:lang w:val="cs-CZ" w:eastAsia="zh-CN"/>
        </w:rPr>
      </w:pPr>
      <w:r w:rsidRPr="00343085">
        <w:rPr>
          <w:lang w:val="cs-CZ" w:eastAsia="zh-CN"/>
        </w:rPr>
        <w:t>AutoCAD Civil 3D 2010 - Civil 3D</w:t>
      </w:r>
    </w:p>
    <w:p w:rsidR="00060C94" w:rsidRPr="00343085" w:rsidRDefault="00060C94" w:rsidP="00DC2E99">
      <w:pPr>
        <w:pStyle w:val="ListParagraph"/>
        <w:numPr>
          <w:ilvl w:val="0"/>
          <w:numId w:val="13"/>
        </w:numPr>
        <w:rPr>
          <w:rFonts w:cs="Times New Roman"/>
          <w:lang w:val="cs-CZ" w:eastAsia="zh-CN"/>
        </w:rPr>
      </w:pPr>
      <w:r w:rsidRPr="00343085">
        <w:rPr>
          <w:lang w:val="cs-CZ" w:eastAsia="zh-CN"/>
        </w:rPr>
        <w:t>AutoCAD Civil 3D 2010 Country Kit Czech republic - CKCZ</w:t>
      </w:r>
    </w:p>
    <w:p w:rsidR="00060C94" w:rsidRPr="00343085" w:rsidRDefault="00060C94" w:rsidP="00DC2E99">
      <w:pPr>
        <w:rPr>
          <w:rFonts w:cs="Times New Roman"/>
          <w:lang w:val="cs-CZ" w:eastAsia="zh-CN"/>
        </w:rPr>
      </w:pPr>
    </w:p>
    <w:p w:rsidR="00060C94" w:rsidRPr="00343085" w:rsidRDefault="00060C94" w:rsidP="00DC2E99">
      <w:pPr>
        <w:autoSpaceDE w:val="0"/>
        <w:autoSpaceDN w:val="0"/>
        <w:adjustRightInd w:val="0"/>
        <w:spacing w:line="240" w:lineRule="auto"/>
        <w:rPr>
          <w:rFonts w:ascii="Corbel" w:hAnsi="Corbel" w:cs="Corbel"/>
          <w:sz w:val="22"/>
          <w:szCs w:val="22"/>
          <w:lang w:val="cs-CZ"/>
        </w:rPr>
      </w:pPr>
    </w:p>
    <w:p w:rsidR="00060C94" w:rsidRPr="00343085" w:rsidRDefault="00060C94" w:rsidP="00DC2E99">
      <w:pPr>
        <w:autoSpaceDE w:val="0"/>
        <w:autoSpaceDN w:val="0"/>
        <w:adjustRightInd w:val="0"/>
        <w:spacing w:line="240" w:lineRule="auto"/>
        <w:rPr>
          <w:lang w:val="cs-CZ"/>
        </w:rPr>
      </w:pPr>
      <w:r w:rsidRPr="00343085">
        <w:rPr>
          <w:lang w:val="cs-CZ"/>
        </w:rPr>
        <w:t>Zakládejte prosím výkresy s některou z připravených šablon. CKCZ obsahuje dvě :</w:t>
      </w:r>
    </w:p>
    <w:p w:rsidR="00060C94" w:rsidRPr="00343085" w:rsidRDefault="00060C94" w:rsidP="00395F97">
      <w:pPr>
        <w:numPr>
          <w:ilvl w:val="0"/>
          <w:numId w:val="14"/>
        </w:numPr>
        <w:autoSpaceDE w:val="0"/>
        <w:autoSpaceDN w:val="0"/>
        <w:adjustRightInd w:val="0"/>
        <w:spacing w:line="240" w:lineRule="auto"/>
        <w:rPr>
          <w:rFonts w:cs="Times New Roman"/>
          <w:lang w:val="cs-CZ"/>
        </w:rPr>
      </w:pPr>
      <w:r w:rsidRPr="00343085">
        <w:rPr>
          <w:lang w:val="cs-CZ"/>
        </w:rPr>
        <w:t>_AutoCAD Civil 3D 2010 CZ která obsahuje většinu stylů a nastavení popsaných v tomto materiálu: Je určena pro projekční práci.</w:t>
      </w:r>
    </w:p>
    <w:p w:rsidR="00060C94" w:rsidRPr="00343085" w:rsidRDefault="00060C94" w:rsidP="00E46FFC">
      <w:pPr>
        <w:numPr>
          <w:ilvl w:val="0"/>
          <w:numId w:val="14"/>
        </w:numPr>
        <w:autoSpaceDE w:val="0"/>
        <w:autoSpaceDN w:val="0"/>
        <w:adjustRightInd w:val="0"/>
        <w:spacing w:line="240" w:lineRule="auto"/>
        <w:rPr>
          <w:rFonts w:cs="Times New Roman"/>
          <w:lang w:val="cs-CZ"/>
        </w:rPr>
      </w:pPr>
      <w:r w:rsidRPr="00343085">
        <w:rPr>
          <w:lang w:val="cs-CZ"/>
        </w:rPr>
        <w:t xml:space="preserve">_AutoCAD Civil 3D CSN 013411_Geodezie je určena zejména pro kreslení map velkých měřítek podle ČSN 013411. Obsahuje množství stylů bodů, typů čar a nastavení klíčů popisu. </w:t>
      </w:r>
    </w:p>
    <w:p w:rsidR="00060C94" w:rsidRPr="00343085" w:rsidRDefault="00060C94" w:rsidP="00E46FFC">
      <w:pPr>
        <w:autoSpaceDE w:val="0"/>
        <w:autoSpaceDN w:val="0"/>
        <w:adjustRightInd w:val="0"/>
        <w:spacing w:line="240" w:lineRule="auto"/>
        <w:rPr>
          <w:lang w:val="cs-CZ"/>
        </w:rPr>
      </w:pPr>
      <w:r w:rsidRPr="00343085">
        <w:rPr>
          <w:lang w:val="cs-CZ"/>
        </w:rPr>
        <w:t>Dále CKCZ obsahuje:</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šablony pro tvorbu rámečků výkresů:</w:t>
      </w:r>
    </w:p>
    <w:p w:rsidR="00060C94" w:rsidRPr="00343085" w:rsidRDefault="00060C94" w:rsidP="00E46FFC">
      <w:pPr>
        <w:numPr>
          <w:ilvl w:val="1"/>
          <w:numId w:val="14"/>
        </w:numPr>
        <w:autoSpaceDE w:val="0"/>
        <w:autoSpaceDN w:val="0"/>
        <w:adjustRightInd w:val="0"/>
        <w:spacing w:line="240" w:lineRule="auto"/>
        <w:rPr>
          <w:lang w:val="cs-CZ"/>
        </w:rPr>
      </w:pPr>
      <w:r w:rsidRPr="00343085">
        <w:rPr>
          <w:lang w:val="cs-CZ"/>
        </w:rPr>
        <w:t>CZ_Civil 3D Situace.dwt  - rozvržení pro situaci</w:t>
      </w:r>
    </w:p>
    <w:p w:rsidR="00060C94" w:rsidRPr="00343085" w:rsidRDefault="00060C94" w:rsidP="00E46FFC">
      <w:pPr>
        <w:numPr>
          <w:ilvl w:val="1"/>
          <w:numId w:val="14"/>
        </w:numPr>
        <w:autoSpaceDE w:val="0"/>
        <w:autoSpaceDN w:val="0"/>
        <w:adjustRightInd w:val="0"/>
        <w:spacing w:line="240" w:lineRule="auto"/>
        <w:rPr>
          <w:lang w:val="cs-CZ"/>
        </w:rPr>
      </w:pPr>
      <w:r w:rsidRPr="00343085">
        <w:rPr>
          <w:lang w:val="cs-CZ"/>
        </w:rPr>
        <w:t>CZ_Civil 3D Profil.dwt – rozvržení pro profil</w:t>
      </w:r>
    </w:p>
    <w:p w:rsidR="00060C94" w:rsidRPr="00343085" w:rsidRDefault="00060C94" w:rsidP="00E46FFC">
      <w:pPr>
        <w:numPr>
          <w:ilvl w:val="1"/>
          <w:numId w:val="14"/>
        </w:numPr>
        <w:autoSpaceDE w:val="0"/>
        <w:autoSpaceDN w:val="0"/>
        <w:adjustRightInd w:val="0"/>
        <w:spacing w:line="240" w:lineRule="auto"/>
        <w:rPr>
          <w:lang w:val="cs-CZ"/>
        </w:rPr>
      </w:pPr>
      <w:r w:rsidRPr="00343085">
        <w:rPr>
          <w:lang w:val="cs-CZ"/>
        </w:rPr>
        <w:t>CZ_Civil 3D Situace a Profil.dwt – rozvržení pro situaci i profil</w:t>
      </w:r>
    </w:p>
    <w:p w:rsidR="00060C94" w:rsidRPr="00343085" w:rsidRDefault="00060C94" w:rsidP="00E46FFC">
      <w:pPr>
        <w:numPr>
          <w:ilvl w:val="0"/>
          <w:numId w:val="14"/>
        </w:numPr>
        <w:autoSpaceDE w:val="0"/>
        <w:autoSpaceDN w:val="0"/>
        <w:adjustRightInd w:val="0"/>
        <w:spacing w:line="240" w:lineRule="auto"/>
        <w:rPr>
          <w:rFonts w:cs="Times New Roman"/>
          <w:lang w:val="cs-CZ"/>
        </w:rPr>
      </w:pPr>
      <w:r w:rsidRPr="00343085">
        <w:rPr>
          <w:lang w:val="cs-CZ"/>
        </w:rPr>
        <w:t>Návrhová kriteria koridoru _CZ_Autodesk_Civil_3D__klopeni.xml, které se používá pro kontrolu parametrů tras a výpočet jejich klopení.</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Výpisy kubatur</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Doplňkové reporty</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Položky rozpočtu</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Skupinu sestav šablon příčných řezů pro tvorbu křižovatek</w:t>
      </w:r>
    </w:p>
    <w:p w:rsidR="00060C94" w:rsidRPr="00343085" w:rsidRDefault="00060C94" w:rsidP="00E46FFC">
      <w:pPr>
        <w:numPr>
          <w:ilvl w:val="0"/>
          <w:numId w:val="14"/>
        </w:numPr>
        <w:autoSpaceDE w:val="0"/>
        <w:autoSpaceDN w:val="0"/>
        <w:adjustRightInd w:val="0"/>
        <w:spacing w:line="240" w:lineRule="auto"/>
        <w:rPr>
          <w:lang w:val="cs-CZ"/>
        </w:rPr>
      </w:pPr>
      <w:r w:rsidRPr="00343085">
        <w:rPr>
          <w:lang w:val="cs-CZ"/>
        </w:rPr>
        <w:t>Katalog šachet a potrubí – před jeho použitím zadejte příkaz „Partcatalogregen“</w:t>
      </w:r>
    </w:p>
    <w:p w:rsidR="00060C94" w:rsidRPr="00343085" w:rsidRDefault="00060C94" w:rsidP="002A2ED8">
      <w:pPr>
        <w:autoSpaceDE w:val="0"/>
        <w:autoSpaceDN w:val="0"/>
        <w:adjustRightInd w:val="0"/>
        <w:spacing w:line="240" w:lineRule="auto"/>
        <w:rPr>
          <w:rFonts w:cs="Times New Roman"/>
          <w:lang w:val="cs-CZ"/>
        </w:rPr>
      </w:pPr>
    </w:p>
    <w:p w:rsidR="00060C94" w:rsidRDefault="00060C94" w:rsidP="002A2ED8">
      <w:r w:rsidRPr="00343085">
        <w:t xml:space="preserve">Popisované styly a další  funkčnosti najdete v Pracovním prostoru. </w:t>
      </w:r>
      <w:r>
        <w:t xml:space="preserve"> Pracovní prostor je základní okno Civil 3D. Toto okno je určeno pro manipulaci s objekty Civil 3D a nastavení všech stylů objektů a popisů Civil 3D. </w:t>
      </w:r>
    </w:p>
    <w:p w:rsidR="00060C94" w:rsidRDefault="00060C94" w:rsidP="002A2ED8">
      <w:r>
        <w:t>Pracovní prostor obsahuje tyto záložky:</w:t>
      </w:r>
    </w:p>
    <w:p w:rsidR="00060C94" w:rsidRPr="00343085" w:rsidRDefault="00060C94" w:rsidP="002A2ED8">
      <w:pPr>
        <w:autoSpaceDE w:val="0"/>
        <w:autoSpaceDN w:val="0"/>
        <w:adjustRightInd w:val="0"/>
        <w:spacing w:line="240" w:lineRule="auto"/>
        <w:rPr>
          <w:rFonts w:cs="Times New Roman"/>
        </w:rPr>
      </w:pPr>
    </w:p>
    <w:p w:rsidR="00060C94" w:rsidRPr="00343085" w:rsidRDefault="00060C94" w:rsidP="002A2ED8">
      <w:pPr>
        <w:pStyle w:val="ListParagraph"/>
        <w:numPr>
          <w:ilvl w:val="0"/>
          <w:numId w:val="11"/>
        </w:numPr>
        <w:rPr>
          <w:rFonts w:cs="Times New Roman"/>
        </w:rPr>
      </w:pPr>
      <w:r w:rsidRPr="00343085">
        <w:rPr>
          <w:b/>
          <w:bCs/>
        </w:rPr>
        <w:t>Prospe</w:t>
      </w:r>
      <w:r>
        <w:rPr>
          <w:b/>
          <w:bCs/>
        </w:rPr>
        <w:t>k</w:t>
      </w:r>
      <w:r w:rsidRPr="00343085">
        <w:rPr>
          <w:b/>
          <w:bCs/>
        </w:rPr>
        <w:t xml:space="preserve">tor. </w:t>
      </w:r>
      <w:r>
        <w:t>Používejte pro práci s existujícími objekty a popisy Civil 3D.</w:t>
      </w:r>
    </w:p>
    <w:p w:rsidR="00060C94" w:rsidRPr="00343085" w:rsidRDefault="00060C94" w:rsidP="002A2ED8">
      <w:pPr>
        <w:pStyle w:val="ListParagraph"/>
        <w:numPr>
          <w:ilvl w:val="0"/>
          <w:numId w:val="11"/>
        </w:numPr>
      </w:pPr>
      <w:r>
        <w:rPr>
          <w:b/>
          <w:bCs/>
        </w:rPr>
        <w:t>Nastavení</w:t>
      </w:r>
      <w:r w:rsidRPr="00343085">
        <w:rPr>
          <w:b/>
          <w:bCs/>
        </w:rPr>
        <w:t xml:space="preserve">. </w:t>
      </w:r>
      <w:r>
        <w:t xml:space="preserve">Používejte pro obecná nastavení objeltů a popisků </w:t>
      </w:r>
      <w:r w:rsidRPr="00343085">
        <w:t xml:space="preserve"> Civil 3D.</w:t>
      </w:r>
    </w:p>
    <w:p w:rsidR="00060C94" w:rsidRPr="00343085" w:rsidRDefault="00060C94" w:rsidP="002A2ED8">
      <w:pPr>
        <w:pStyle w:val="ListParagraph"/>
        <w:numPr>
          <w:ilvl w:val="0"/>
          <w:numId w:val="11"/>
        </w:numPr>
      </w:pPr>
      <w:r w:rsidRPr="00343085">
        <w:rPr>
          <w:b/>
          <w:bCs/>
        </w:rPr>
        <w:t>Survey.</w:t>
      </w:r>
      <w:r w:rsidRPr="00343085">
        <w:t xml:space="preserve"> Použijte tuto záložku pro “</w:t>
      </w:r>
      <w:r>
        <w:t>Databázi předpon polygonů</w:t>
      </w:r>
      <w:r w:rsidRPr="00343085">
        <w:t xml:space="preserve">” </w:t>
      </w:r>
      <w:r>
        <w:t>a</w:t>
      </w:r>
      <w:r w:rsidRPr="00343085">
        <w:t xml:space="preserve"> “</w:t>
      </w:r>
      <w:r>
        <w:t>Databázi zařízení</w:t>
      </w:r>
      <w:r w:rsidRPr="00343085">
        <w:t>”</w:t>
      </w:r>
    </w:p>
    <w:p w:rsidR="00060C94" w:rsidRPr="00343085" w:rsidRDefault="00060C94" w:rsidP="002A2ED8">
      <w:pPr>
        <w:pStyle w:val="ListParagraph"/>
        <w:numPr>
          <w:ilvl w:val="0"/>
          <w:numId w:val="11"/>
        </w:numPr>
      </w:pPr>
      <w:r>
        <w:rPr>
          <w:b/>
          <w:bCs/>
        </w:rPr>
        <w:t>Sada nástrojů</w:t>
      </w:r>
      <w:r w:rsidRPr="00343085">
        <w:rPr>
          <w:b/>
          <w:bCs/>
        </w:rPr>
        <w:t>.</w:t>
      </w:r>
      <w:r w:rsidRPr="00343085">
        <w:t xml:space="preserve"> Obsahuje přístup k volání reportů.</w:t>
      </w:r>
    </w:p>
    <w:p w:rsidR="00060C94" w:rsidRPr="00776173" w:rsidRDefault="00060C94" w:rsidP="002A2ED8">
      <w:pPr>
        <w:autoSpaceDE w:val="0"/>
        <w:autoSpaceDN w:val="0"/>
        <w:adjustRightInd w:val="0"/>
        <w:spacing w:line="240" w:lineRule="auto"/>
        <w:rPr>
          <w:rFonts w:cs="Times New Roman"/>
          <w:lang w:val="cs-CZ"/>
        </w:rPr>
      </w:pPr>
    </w:p>
    <w:p w:rsidR="00060C94" w:rsidRPr="00776173" w:rsidRDefault="00060C94" w:rsidP="00E46FFC">
      <w:pPr>
        <w:autoSpaceDE w:val="0"/>
        <w:autoSpaceDN w:val="0"/>
        <w:adjustRightInd w:val="0"/>
        <w:spacing w:line="240" w:lineRule="auto"/>
        <w:ind w:left="360"/>
        <w:rPr>
          <w:rFonts w:cs="Times New Roman"/>
          <w:lang w:val="cs-CZ"/>
        </w:rPr>
      </w:pPr>
    </w:p>
    <w:p w:rsidR="00060C94" w:rsidRPr="00776173" w:rsidRDefault="00060C94" w:rsidP="004D1410">
      <w:pPr>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2" w:name="_Toc229293064"/>
      <w:r>
        <w:rPr>
          <w:lang w:val="cs-CZ"/>
        </w:rPr>
        <w:t>Fonty</w:t>
      </w:r>
      <w:r w:rsidRPr="00776173">
        <w:rPr>
          <w:lang w:val="cs-CZ"/>
        </w:rPr>
        <w:t xml:space="preserve"> a</w:t>
      </w:r>
      <w:r>
        <w:rPr>
          <w:lang w:val="cs-CZ"/>
        </w:rPr>
        <w:t xml:space="preserve"> </w:t>
      </w:r>
      <w:r w:rsidRPr="00776173">
        <w:rPr>
          <w:lang w:val="cs-CZ"/>
        </w:rPr>
        <w:t>Text</w:t>
      </w:r>
      <w:r>
        <w:rPr>
          <w:lang w:val="cs-CZ"/>
        </w:rPr>
        <w:t>ové Styly</w:t>
      </w:r>
      <w:bookmarkEnd w:id="2"/>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060C94" w:rsidRPr="00776173">
        <w:tc>
          <w:tcPr>
            <w:tcW w:w="2394" w:type="dxa"/>
            <w:shd w:val="solid" w:color="000000" w:fill="FFFFFF"/>
          </w:tcPr>
          <w:p w:rsidR="00060C94" w:rsidRPr="00776173" w:rsidRDefault="00060C94" w:rsidP="00815997">
            <w:pPr>
              <w:rPr>
                <w:rFonts w:cs="Times New Roman"/>
                <w:b/>
                <w:bCs/>
                <w:lang w:val="cs-CZ"/>
              </w:rPr>
            </w:pPr>
            <w:r>
              <w:rPr>
                <w:b/>
                <w:bCs/>
                <w:lang w:val="cs-CZ"/>
              </w:rPr>
              <w:t>Styl textu</w:t>
            </w:r>
          </w:p>
        </w:tc>
        <w:tc>
          <w:tcPr>
            <w:tcW w:w="2394" w:type="dxa"/>
            <w:shd w:val="solid" w:color="000000" w:fill="FFFFFF"/>
          </w:tcPr>
          <w:p w:rsidR="00060C94" w:rsidRPr="00776173" w:rsidRDefault="00060C94" w:rsidP="00815997">
            <w:pPr>
              <w:rPr>
                <w:rFonts w:cs="Times New Roman"/>
                <w:b/>
                <w:bCs/>
                <w:lang w:val="cs-CZ"/>
              </w:rPr>
            </w:pPr>
            <w:r>
              <w:rPr>
                <w:b/>
                <w:bCs/>
                <w:lang w:val="cs-CZ"/>
              </w:rPr>
              <w:t>Popis</w:t>
            </w:r>
          </w:p>
        </w:tc>
        <w:tc>
          <w:tcPr>
            <w:tcW w:w="2394" w:type="dxa"/>
            <w:shd w:val="solid" w:color="000000" w:fill="FFFFFF"/>
          </w:tcPr>
          <w:p w:rsidR="00060C94" w:rsidRPr="00776173" w:rsidRDefault="00060C94" w:rsidP="00815997">
            <w:pPr>
              <w:rPr>
                <w:b/>
                <w:bCs/>
                <w:lang w:val="cs-CZ"/>
              </w:rPr>
            </w:pPr>
            <w:r w:rsidRPr="00776173">
              <w:rPr>
                <w:b/>
                <w:bCs/>
                <w:lang w:val="cs-CZ"/>
              </w:rPr>
              <w:t>Font</w:t>
            </w:r>
          </w:p>
        </w:tc>
        <w:tc>
          <w:tcPr>
            <w:tcW w:w="2394" w:type="dxa"/>
            <w:shd w:val="solid" w:color="000000" w:fill="FFFFFF"/>
          </w:tcPr>
          <w:p w:rsidR="00060C94" w:rsidRPr="00776173" w:rsidRDefault="00060C94" w:rsidP="00815997">
            <w:pPr>
              <w:rPr>
                <w:rFonts w:cs="Times New Roman"/>
                <w:b/>
                <w:bCs/>
                <w:lang w:val="cs-CZ"/>
              </w:rPr>
            </w:pPr>
            <w:r>
              <w:rPr>
                <w:b/>
                <w:bCs/>
                <w:lang w:val="cs-CZ"/>
              </w:rPr>
              <w:t>Šířka</w:t>
            </w:r>
          </w:p>
        </w:tc>
      </w:tr>
      <w:tr w:rsidR="00060C94" w:rsidRPr="00776173">
        <w:tc>
          <w:tcPr>
            <w:tcW w:w="2394" w:type="dxa"/>
          </w:tcPr>
          <w:p w:rsidR="00060C94" w:rsidRPr="00776173" w:rsidRDefault="00060C94" w:rsidP="00815997">
            <w:pPr>
              <w:rPr>
                <w:rFonts w:cs="Times New Roman"/>
                <w:lang w:val="cs-CZ"/>
              </w:rPr>
            </w:pPr>
            <w:r w:rsidRPr="00776173">
              <w:rPr>
                <w:lang w:val="cs-CZ"/>
              </w:rPr>
              <w:t>Hektometry</w:t>
            </w:r>
          </w:p>
        </w:tc>
        <w:tc>
          <w:tcPr>
            <w:tcW w:w="2394" w:type="dxa"/>
          </w:tcPr>
          <w:p w:rsidR="00060C94" w:rsidRPr="00776173" w:rsidRDefault="00060C94" w:rsidP="00815997">
            <w:pPr>
              <w:rPr>
                <w:rFonts w:cs="Times New Roman"/>
                <w:lang w:val="cs-CZ"/>
              </w:rPr>
            </w:pPr>
            <w:r w:rsidRPr="00776173">
              <w:rPr>
                <w:lang w:val="cs-CZ"/>
              </w:rPr>
              <w:t xml:space="preserve">Styl pro hlavní staničení </w:t>
            </w:r>
          </w:p>
        </w:tc>
        <w:tc>
          <w:tcPr>
            <w:tcW w:w="2394" w:type="dxa"/>
          </w:tcPr>
          <w:p w:rsidR="00060C94" w:rsidRPr="00776173" w:rsidRDefault="00060C94" w:rsidP="00815997">
            <w:pPr>
              <w:rPr>
                <w:rFonts w:cs="Times New Roman"/>
                <w:lang w:val="cs-CZ"/>
              </w:rPr>
            </w:pPr>
            <w:r w:rsidRPr="00776173">
              <w:rPr>
                <w:lang w:val="cs-CZ"/>
              </w:rPr>
              <w:t>Arial</w:t>
            </w:r>
          </w:p>
        </w:tc>
        <w:tc>
          <w:tcPr>
            <w:tcW w:w="2394" w:type="dxa"/>
          </w:tcPr>
          <w:p w:rsidR="00060C94" w:rsidRPr="00776173" w:rsidRDefault="00060C94" w:rsidP="00815997">
            <w:pPr>
              <w:rPr>
                <w:rFonts w:cs="Times New Roman"/>
                <w:lang w:val="cs-CZ"/>
              </w:rPr>
            </w:pPr>
            <w:r w:rsidRPr="00776173">
              <w:rPr>
                <w:lang w:val="cs-CZ"/>
              </w:rPr>
              <w:t>0.8</w:t>
            </w:r>
          </w:p>
        </w:tc>
      </w:tr>
      <w:tr w:rsidR="00060C94" w:rsidRPr="00776173">
        <w:tc>
          <w:tcPr>
            <w:tcW w:w="2394" w:type="dxa"/>
          </w:tcPr>
          <w:p w:rsidR="00060C94" w:rsidRPr="00776173" w:rsidRDefault="00060C94" w:rsidP="00815997">
            <w:pPr>
              <w:rPr>
                <w:lang w:val="cs-CZ"/>
              </w:rPr>
            </w:pPr>
            <w:r w:rsidRPr="00776173">
              <w:rPr>
                <w:lang w:val="cs-CZ"/>
              </w:rPr>
              <w:t>Standard úzký</w:t>
            </w:r>
          </w:p>
        </w:tc>
        <w:tc>
          <w:tcPr>
            <w:tcW w:w="2394" w:type="dxa"/>
          </w:tcPr>
          <w:p w:rsidR="00060C94" w:rsidRPr="00776173" w:rsidRDefault="00060C94" w:rsidP="00815997">
            <w:pPr>
              <w:rPr>
                <w:lang w:val="cs-CZ"/>
              </w:rPr>
            </w:pPr>
            <w:r w:rsidRPr="00776173">
              <w:rPr>
                <w:lang w:val="cs-CZ"/>
              </w:rPr>
              <w:t>Zúžený styl pro popisy</w:t>
            </w:r>
          </w:p>
        </w:tc>
        <w:tc>
          <w:tcPr>
            <w:tcW w:w="2394" w:type="dxa"/>
          </w:tcPr>
          <w:p w:rsidR="00060C94" w:rsidRPr="00776173" w:rsidRDefault="00060C94" w:rsidP="00815997">
            <w:pPr>
              <w:rPr>
                <w:lang w:val="cs-CZ"/>
              </w:rPr>
            </w:pPr>
            <w:r w:rsidRPr="00776173">
              <w:rPr>
                <w:lang w:val="cs-CZ"/>
              </w:rPr>
              <w:t>Simplex</w:t>
            </w:r>
          </w:p>
        </w:tc>
        <w:tc>
          <w:tcPr>
            <w:tcW w:w="2394" w:type="dxa"/>
          </w:tcPr>
          <w:p w:rsidR="00060C94" w:rsidRPr="00776173" w:rsidRDefault="00060C94" w:rsidP="00815997">
            <w:pPr>
              <w:rPr>
                <w:lang w:val="cs-CZ"/>
              </w:rPr>
            </w:pPr>
            <w:r w:rsidRPr="00776173">
              <w:rPr>
                <w:lang w:val="cs-CZ"/>
              </w:rPr>
              <w:t>0.7</w:t>
            </w:r>
          </w:p>
        </w:tc>
      </w:tr>
      <w:tr w:rsidR="00060C94" w:rsidRPr="00776173">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r>
    </w:tbl>
    <w:p w:rsidR="00060C94" w:rsidRPr="00776173" w:rsidRDefault="00060C94" w:rsidP="001F5572">
      <w:pPr>
        <w:ind w:left="432"/>
        <w:rPr>
          <w:rFonts w:cs="Times New Roman"/>
          <w:lang w:val="cs-CZ"/>
        </w:rPr>
      </w:pPr>
    </w:p>
    <w:p w:rsidR="00060C94" w:rsidRPr="00776173" w:rsidRDefault="00060C94" w:rsidP="00A5009A">
      <w:pPr>
        <w:pStyle w:val="NotesToAuthor"/>
        <w:spacing w:line="240" w:lineRule="auto"/>
        <w:rPr>
          <w:vanish/>
          <w:lang w:val="cs-CZ"/>
        </w:rPr>
      </w:pPr>
      <w:r w:rsidRPr="00776173">
        <w:rPr>
          <w:vanish/>
          <w:lang w:val="cs-CZ"/>
        </w:rPr>
        <w:t>Please quote the actual MRD item wording here. It should include the Personal Goal, Problem Statement, and Requirement(s).</w:t>
      </w:r>
    </w:p>
    <w:p w:rsidR="00060C94" w:rsidRPr="00776173" w:rsidRDefault="00060C94" w:rsidP="00F36E62">
      <w:pPr>
        <w:pStyle w:val="NotesToAuthor"/>
        <w:spacing w:line="240" w:lineRule="auto"/>
        <w:rPr>
          <w:rFonts w:cs="Times New Roman"/>
          <w:vanish/>
          <w:lang w:val="cs-CZ"/>
        </w:rPr>
      </w:pPr>
    </w:p>
    <w:p w:rsidR="00060C94" w:rsidRPr="00776173" w:rsidRDefault="00060C94" w:rsidP="00DC2E99">
      <w:pPr>
        <w:pStyle w:val="Heading1"/>
        <w:numPr>
          <w:ilvl w:val="0"/>
          <w:numId w:val="6"/>
        </w:numPr>
        <w:ind w:left="1440"/>
        <w:rPr>
          <w:rFonts w:cs="Times New Roman"/>
          <w:lang w:val="cs-CZ"/>
        </w:rPr>
      </w:pPr>
      <w:bookmarkStart w:id="3" w:name="_Toc229293065"/>
      <w:bookmarkStart w:id="4" w:name="_Ref162318886"/>
      <w:r>
        <w:rPr>
          <w:lang w:val="cs-CZ"/>
        </w:rPr>
        <w:t>Šrafy</w:t>
      </w:r>
      <w:bookmarkEnd w:id="3"/>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060C94" w:rsidRPr="00776173">
        <w:tc>
          <w:tcPr>
            <w:tcW w:w="2394" w:type="dxa"/>
            <w:shd w:val="solid" w:color="000000" w:fill="FFFFFF"/>
          </w:tcPr>
          <w:p w:rsidR="00060C94" w:rsidRPr="00776173" w:rsidRDefault="00060C94" w:rsidP="000F7E89">
            <w:pPr>
              <w:rPr>
                <w:rFonts w:cs="Times New Roman"/>
                <w:b/>
                <w:bCs/>
                <w:lang w:val="cs-CZ"/>
              </w:rPr>
            </w:pPr>
            <w:r>
              <w:rPr>
                <w:b/>
                <w:bCs/>
                <w:lang w:val="cs-CZ"/>
              </w:rPr>
              <w:t>Název šrafovacího stylu</w:t>
            </w:r>
          </w:p>
        </w:tc>
        <w:tc>
          <w:tcPr>
            <w:tcW w:w="2394" w:type="dxa"/>
            <w:shd w:val="solid" w:color="000000" w:fill="FFFFFF"/>
          </w:tcPr>
          <w:p w:rsidR="00060C94" w:rsidRPr="00776173" w:rsidRDefault="00060C94" w:rsidP="000F7E89">
            <w:pPr>
              <w:rPr>
                <w:rFonts w:cs="Times New Roman"/>
                <w:b/>
                <w:bCs/>
                <w:lang w:val="cs-CZ"/>
              </w:rPr>
            </w:pPr>
            <w:r>
              <w:rPr>
                <w:b/>
                <w:bCs/>
                <w:lang w:val="cs-CZ"/>
              </w:rPr>
              <w:t>Popis</w:t>
            </w:r>
          </w:p>
        </w:tc>
        <w:tc>
          <w:tcPr>
            <w:tcW w:w="2394" w:type="dxa"/>
            <w:shd w:val="solid" w:color="000000" w:fill="FFFFFF"/>
          </w:tcPr>
          <w:p w:rsidR="00060C94" w:rsidRPr="00776173" w:rsidRDefault="00060C94" w:rsidP="000F7E89">
            <w:pPr>
              <w:rPr>
                <w:rFonts w:cs="Times New Roman"/>
                <w:b/>
                <w:bCs/>
                <w:lang w:val="cs-CZ"/>
              </w:rPr>
            </w:pPr>
            <w:r>
              <w:rPr>
                <w:b/>
                <w:bCs/>
                <w:lang w:val="cs-CZ"/>
              </w:rPr>
              <w:t>Soubor šrafovacího stylu</w:t>
            </w:r>
          </w:p>
        </w:tc>
      </w:tr>
      <w:tr w:rsidR="00060C94" w:rsidRPr="00776173">
        <w:tc>
          <w:tcPr>
            <w:tcW w:w="2394" w:type="dxa"/>
          </w:tcPr>
          <w:p w:rsidR="00060C94" w:rsidRPr="00776173" w:rsidRDefault="00060C94" w:rsidP="000F7E89">
            <w:pPr>
              <w:rPr>
                <w:rFonts w:cs="Times New Roman"/>
                <w:lang w:val="cs-CZ"/>
              </w:rPr>
            </w:pPr>
            <w:r>
              <w:rPr>
                <w:lang w:val="cs-CZ"/>
              </w:rPr>
              <w:t>none</w:t>
            </w: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tr w:rsidR="00060C94" w:rsidRPr="00776173">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c>
          <w:tcPr>
            <w:tcW w:w="2394" w:type="dxa"/>
          </w:tcPr>
          <w:p w:rsidR="00060C94" w:rsidRPr="00776173" w:rsidRDefault="00060C94" w:rsidP="000F7E89">
            <w:pPr>
              <w:rPr>
                <w:rFonts w:cs="Times New Roman"/>
                <w:lang w:val="cs-CZ"/>
              </w:rPr>
            </w:pPr>
          </w:p>
        </w:tc>
      </w:tr>
      <w:bookmarkEnd w:id="4"/>
    </w:tbl>
    <w:p w:rsidR="00060C94" w:rsidRPr="00776173" w:rsidRDefault="00060C94" w:rsidP="00961BF8">
      <w:pPr>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5" w:name="_Toc229293066"/>
      <w:r>
        <w:rPr>
          <w:lang w:val="cs-CZ"/>
        </w:rPr>
        <w:t>Hladiny</w:t>
      </w:r>
      <w:bookmarkEnd w:id="5"/>
    </w:p>
    <w:p w:rsidR="00060C94" w:rsidRPr="00776173" w:rsidRDefault="00060C94" w:rsidP="00A61A8B">
      <w:pPr>
        <w:rPr>
          <w:rFonts w:cs="Times New Roman"/>
          <w:lang w:val="cs-CZ"/>
        </w:rPr>
      </w:pPr>
      <w:r w:rsidRPr="00776173">
        <w:rPr>
          <w:b/>
          <w:bCs/>
          <w:lang w:val="cs-CZ"/>
        </w:rPr>
        <w:t>_</w:t>
      </w:r>
      <w:r w:rsidRPr="00834FED">
        <w:rPr>
          <w:lang w:val="cs-CZ"/>
        </w:rPr>
        <w:t>AutoCAD Civil 3D 2010 CZ.dwt</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5"/>
        <w:gridCol w:w="1889"/>
        <w:gridCol w:w="1672"/>
        <w:gridCol w:w="1553"/>
      </w:tblGrid>
      <w:tr w:rsidR="00060C94" w:rsidRPr="00776173">
        <w:tc>
          <w:tcPr>
            <w:tcW w:w="2575" w:type="dxa"/>
            <w:shd w:val="solid" w:color="000000" w:fill="FFFFFF"/>
          </w:tcPr>
          <w:p w:rsidR="00060C94" w:rsidRPr="00776173" w:rsidRDefault="00060C94" w:rsidP="00416D5D">
            <w:pPr>
              <w:rPr>
                <w:rFonts w:cs="Times New Roman"/>
                <w:b/>
                <w:bCs/>
                <w:i/>
                <w:iCs/>
                <w:lang w:val="cs-CZ"/>
              </w:rPr>
            </w:pPr>
            <w:r>
              <w:rPr>
                <w:b/>
                <w:bCs/>
                <w:i/>
                <w:iCs/>
                <w:lang w:val="cs-CZ"/>
              </w:rPr>
              <w:t>Jméno hladiny</w:t>
            </w:r>
          </w:p>
          <w:p w:rsidR="00060C94" w:rsidRPr="00776173" w:rsidRDefault="00060C94" w:rsidP="00416D5D">
            <w:pPr>
              <w:rPr>
                <w:rFonts w:cs="Times New Roman"/>
                <w:b/>
                <w:bCs/>
                <w:i/>
                <w:iCs/>
                <w:lang w:val="cs-CZ"/>
              </w:rPr>
            </w:pPr>
          </w:p>
        </w:tc>
        <w:tc>
          <w:tcPr>
            <w:tcW w:w="1889" w:type="dxa"/>
            <w:shd w:val="solid" w:color="000000" w:fill="FFFFFF"/>
          </w:tcPr>
          <w:p w:rsidR="00060C94" w:rsidRPr="00776173" w:rsidRDefault="00060C94" w:rsidP="00416D5D">
            <w:pPr>
              <w:rPr>
                <w:rFonts w:cs="Times New Roman"/>
                <w:b/>
                <w:bCs/>
                <w:i/>
                <w:iCs/>
                <w:lang w:val="cs-CZ"/>
              </w:rPr>
            </w:pPr>
            <w:r>
              <w:rPr>
                <w:b/>
                <w:bCs/>
                <w:i/>
                <w:iCs/>
                <w:lang w:val="cs-CZ"/>
              </w:rPr>
              <w:t>Popis</w:t>
            </w:r>
          </w:p>
        </w:tc>
        <w:tc>
          <w:tcPr>
            <w:tcW w:w="1672" w:type="dxa"/>
            <w:shd w:val="solid" w:color="000000" w:fill="FFFFFF"/>
          </w:tcPr>
          <w:p w:rsidR="00060C94" w:rsidRPr="00776173" w:rsidRDefault="00060C94" w:rsidP="00416D5D">
            <w:pPr>
              <w:rPr>
                <w:rFonts w:cs="Times New Roman"/>
                <w:b/>
                <w:bCs/>
                <w:i/>
                <w:iCs/>
                <w:lang w:val="cs-CZ"/>
              </w:rPr>
            </w:pPr>
            <w:r>
              <w:rPr>
                <w:b/>
                <w:bCs/>
                <w:i/>
                <w:iCs/>
                <w:lang w:val="cs-CZ"/>
              </w:rPr>
              <w:t>Barva</w:t>
            </w:r>
          </w:p>
        </w:tc>
        <w:tc>
          <w:tcPr>
            <w:tcW w:w="1553" w:type="dxa"/>
            <w:shd w:val="solid" w:color="000000" w:fill="FFFFFF"/>
          </w:tcPr>
          <w:p w:rsidR="00060C94" w:rsidRPr="00776173" w:rsidRDefault="00060C94" w:rsidP="00416D5D">
            <w:pPr>
              <w:rPr>
                <w:rFonts w:cs="Times New Roman"/>
                <w:b/>
                <w:bCs/>
                <w:i/>
                <w:iCs/>
                <w:lang w:val="cs-CZ"/>
              </w:rPr>
            </w:pPr>
            <w:r>
              <w:rPr>
                <w:b/>
                <w:bCs/>
                <w:i/>
                <w:iCs/>
                <w:lang w:val="cs-CZ"/>
              </w:rPr>
              <w:t>Typ čáry</w:t>
            </w:r>
          </w:p>
        </w:tc>
      </w:tr>
      <w:tr w:rsidR="00060C94" w:rsidRPr="00776173">
        <w:tc>
          <w:tcPr>
            <w:tcW w:w="2575" w:type="dxa"/>
            <w:vAlign w:val="center"/>
          </w:tcPr>
          <w:p w:rsidR="00060C94" w:rsidRPr="00776173" w:rsidRDefault="00060C94" w:rsidP="00416D5D">
            <w:pPr>
              <w:rPr>
                <w:lang w:val="cs-CZ"/>
              </w:rPr>
            </w:pPr>
            <w:r w:rsidRPr="00776173">
              <w:rPr>
                <w:lang w:val="cs-CZ"/>
              </w:rPr>
              <w:t>-Frezovani-Obrys</w:t>
            </w:r>
          </w:p>
        </w:tc>
        <w:tc>
          <w:tcPr>
            <w:tcW w:w="1889" w:type="dxa"/>
            <w:vAlign w:val="center"/>
          </w:tcPr>
          <w:p w:rsidR="00060C94" w:rsidRPr="00776173" w:rsidRDefault="00060C94" w:rsidP="00416D5D">
            <w:pPr>
              <w:rPr>
                <w:lang w:val="cs-CZ"/>
              </w:rPr>
            </w:pPr>
            <w:r w:rsidRPr="00776173">
              <w:rPr>
                <w:lang w:val="cs-CZ"/>
              </w:rPr>
              <w:t>Obrys šrafy frézování pro ZPR kubatury</w:t>
            </w:r>
          </w:p>
        </w:tc>
        <w:tc>
          <w:tcPr>
            <w:tcW w:w="1672" w:type="dxa"/>
            <w:vAlign w:val="center"/>
          </w:tcPr>
          <w:p w:rsidR="00060C94" w:rsidRPr="00776173" w:rsidRDefault="00060C94" w:rsidP="00416D5D">
            <w:pPr>
              <w:rPr>
                <w:lang w:val="cs-CZ"/>
              </w:rPr>
            </w:pPr>
            <w:r w:rsidRPr="00776173">
              <w:rPr>
                <w:lang w:val="cs-CZ"/>
              </w:rPr>
              <w:t>20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-Frezovani-Srafa</w:t>
            </w:r>
          </w:p>
        </w:tc>
        <w:tc>
          <w:tcPr>
            <w:tcW w:w="1889" w:type="dxa"/>
            <w:vAlign w:val="center"/>
          </w:tcPr>
          <w:p w:rsidR="00060C94" w:rsidRPr="00776173" w:rsidRDefault="00060C94" w:rsidP="00416D5D">
            <w:pPr>
              <w:rPr>
                <w:lang w:val="cs-CZ"/>
              </w:rPr>
            </w:pPr>
            <w:r w:rsidRPr="00776173">
              <w:rPr>
                <w:lang w:val="cs-CZ"/>
              </w:rPr>
              <w:t>Šrafa frézování pro ZPR kubatury</w:t>
            </w:r>
          </w:p>
        </w:tc>
        <w:tc>
          <w:tcPr>
            <w:tcW w:w="1672" w:type="dxa"/>
            <w:vAlign w:val="center"/>
          </w:tcPr>
          <w:p w:rsidR="00060C94" w:rsidRPr="00776173" w:rsidRDefault="00060C94" w:rsidP="00416D5D">
            <w:pPr>
              <w:rPr>
                <w:lang w:val="cs-CZ"/>
              </w:rPr>
            </w:pPr>
            <w:r w:rsidRPr="00776173">
              <w:rPr>
                <w:lang w:val="cs-CZ"/>
              </w:rPr>
              <w:t>20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-Chodnik_obrys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51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-Chodnik_srafa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51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-Komunikace_obrys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-Komunikace_srafa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-Nasyp-Obrys</w:t>
            </w:r>
          </w:p>
        </w:tc>
        <w:tc>
          <w:tcPr>
            <w:tcW w:w="1889" w:type="dxa"/>
            <w:vAlign w:val="center"/>
          </w:tcPr>
          <w:p w:rsidR="00060C94" w:rsidRPr="00776173" w:rsidRDefault="00060C94" w:rsidP="00416D5D">
            <w:pPr>
              <w:rPr>
                <w:lang w:val="cs-CZ"/>
              </w:rPr>
            </w:pPr>
            <w:r w:rsidRPr="00776173">
              <w:rPr>
                <w:lang w:val="cs-CZ"/>
              </w:rPr>
              <w:t>Obrys šrafy násypu pro ZPR kubatury</w:t>
            </w:r>
          </w:p>
        </w:tc>
        <w:tc>
          <w:tcPr>
            <w:tcW w:w="1672" w:type="dxa"/>
            <w:vAlign w:val="center"/>
          </w:tcPr>
          <w:p w:rsidR="00060C94" w:rsidRPr="00776173" w:rsidRDefault="00060C94" w:rsidP="00416D5D">
            <w:pPr>
              <w:rPr>
                <w:lang w:val="cs-CZ"/>
              </w:rPr>
            </w:pPr>
            <w:r w:rsidRPr="00776173">
              <w:rPr>
                <w:lang w:val="cs-CZ"/>
              </w:rPr>
              <w:t>134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-Nasyp-Srafa</w:t>
            </w:r>
          </w:p>
        </w:tc>
        <w:tc>
          <w:tcPr>
            <w:tcW w:w="1889" w:type="dxa"/>
            <w:vAlign w:val="center"/>
          </w:tcPr>
          <w:p w:rsidR="00060C94" w:rsidRPr="00776173" w:rsidRDefault="00060C94" w:rsidP="00416D5D">
            <w:pPr>
              <w:rPr>
                <w:lang w:val="cs-CZ"/>
              </w:rPr>
            </w:pPr>
            <w:r w:rsidRPr="00776173">
              <w:rPr>
                <w:lang w:val="cs-CZ"/>
              </w:rPr>
              <w:t>Šrafa násypu pro ZPR kubatury</w:t>
            </w:r>
          </w:p>
        </w:tc>
        <w:tc>
          <w:tcPr>
            <w:tcW w:w="1672" w:type="dxa"/>
            <w:vAlign w:val="center"/>
          </w:tcPr>
          <w:p w:rsidR="00060C94" w:rsidRPr="00776173" w:rsidRDefault="00060C94" w:rsidP="00416D5D">
            <w:pPr>
              <w:rPr>
                <w:lang w:val="cs-CZ"/>
              </w:rPr>
            </w:pPr>
            <w:r w:rsidRPr="00776173">
              <w:rPr>
                <w:lang w:val="cs-CZ"/>
              </w:rPr>
              <w:t>134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-Potok_obrys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140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-Potok_srafa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140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-Rekultivace_obrys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83</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-Rekultivace_srafa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83</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-Vjezdy_obrys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21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-Vjezdy_srafa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21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-Vykop-Obrys</w:t>
            </w:r>
          </w:p>
        </w:tc>
        <w:tc>
          <w:tcPr>
            <w:tcW w:w="1889" w:type="dxa"/>
            <w:vAlign w:val="center"/>
          </w:tcPr>
          <w:p w:rsidR="00060C94" w:rsidRPr="00776173" w:rsidRDefault="00060C94" w:rsidP="00416D5D">
            <w:pPr>
              <w:rPr>
                <w:lang w:val="cs-CZ"/>
              </w:rPr>
            </w:pPr>
            <w:r w:rsidRPr="00776173">
              <w:rPr>
                <w:lang w:val="cs-CZ"/>
              </w:rPr>
              <w:t>Obrys šrafy výkopu pro ZPR kubatury</w:t>
            </w:r>
          </w:p>
        </w:tc>
        <w:tc>
          <w:tcPr>
            <w:tcW w:w="1672" w:type="dxa"/>
            <w:vAlign w:val="center"/>
          </w:tcPr>
          <w:p w:rsidR="00060C94" w:rsidRPr="00776173" w:rsidRDefault="00060C94" w:rsidP="00416D5D">
            <w:pPr>
              <w:rPr>
                <w:lang w:val="cs-CZ"/>
              </w:rPr>
            </w:pPr>
            <w:r w:rsidRPr="00776173">
              <w:rPr>
                <w:lang w:val="cs-CZ"/>
              </w:rPr>
              <w:t>32</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-Vykop-Srafa</w:t>
            </w:r>
          </w:p>
        </w:tc>
        <w:tc>
          <w:tcPr>
            <w:tcW w:w="1889" w:type="dxa"/>
            <w:vAlign w:val="center"/>
          </w:tcPr>
          <w:p w:rsidR="00060C94" w:rsidRPr="00776173" w:rsidRDefault="00060C94" w:rsidP="00416D5D">
            <w:pPr>
              <w:rPr>
                <w:lang w:val="cs-CZ"/>
              </w:rPr>
            </w:pPr>
            <w:r w:rsidRPr="00776173">
              <w:rPr>
                <w:lang w:val="cs-CZ"/>
              </w:rPr>
              <w:t>Šrafa výkopu pro ZPR kubatury</w:t>
            </w:r>
          </w:p>
        </w:tc>
        <w:tc>
          <w:tcPr>
            <w:tcW w:w="1672" w:type="dxa"/>
            <w:vAlign w:val="center"/>
          </w:tcPr>
          <w:p w:rsidR="00060C94" w:rsidRPr="00776173" w:rsidRDefault="00060C94" w:rsidP="00416D5D">
            <w:pPr>
              <w:rPr>
                <w:lang w:val="cs-CZ"/>
              </w:rPr>
            </w:pPr>
            <w:r w:rsidRPr="00776173">
              <w:rPr>
                <w:lang w:val="cs-CZ"/>
              </w:rPr>
              <w:t>32</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-Zelen_obrys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71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-Zelen_srafa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71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0</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Block roadsign 601</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Bod-Popisek</w:t>
            </w:r>
          </w:p>
        </w:tc>
        <w:tc>
          <w:tcPr>
            <w:tcW w:w="1889" w:type="dxa"/>
            <w:vAlign w:val="center"/>
          </w:tcPr>
          <w:p w:rsidR="00060C94" w:rsidRPr="00776173" w:rsidRDefault="00060C94" w:rsidP="00416D5D">
            <w:pPr>
              <w:rPr>
                <w:lang w:val="cs-CZ"/>
              </w:rPr>
            </w:pPr>
            <w:r w:rsidRPr="00776173">
              <w:rPr>
                <w:lang w:val="cs-CZ"/>
              </w:rPr>
              <w:t>Popisky a kóty bodů</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rFonts w:cs="Times New Roman"/>
                <w:lang w:val="cs-CZ"/>
              </w:rPr>
            </w:pPr>
            <w:r w:rsidRPr="00776173">
              <w:rPr>
                <w:lang w:val="cs-CZ"/>
              </w:rPr>
              <w:t>Bod-Zna</w:t>
            </w:r>
            <w:r w:rsidRPr="00776173">
              <w:rPr>
                <w:rFonts w:eastAsia="Arial Unicode MS"/>
                <w:lang w:val="cs-CZ"/>
              </w:rPr>
              <w:t>čka</w:t>
            </w:r>
          </w:p>
        </w:tc>
        <w:tc>
          <w:tcPr>
            <w:tcW w:w="1889" w:type="dxa"/>
            <w:vAlign w:val="center"/>
          </w:tcPr>
          <w:p w:rsidR="00060C94" w:rsidRPr="00776173" w:rsidRDefault="00060C94" w:rsidP="00416D5D">
            <w:pPr>
              <w:rPr>
                <w:lang w:val="cs-CZ"/>
              </w:rPr>
            </w:pPr>
            <w:r w:rsidRPr="00776173">
              <w:rPr>
                <w:lang w:val="cs-CZ"/>
              </w:rPr>
              <w:t>Node</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Budovy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C-ROAD-CORR</w:t>
            </w:r>
          </w:p>
        </w:tc>
        <w:tc>
          <w:tcPr>
            <w:tcW w:w="1889" w:type="dxa"/>
            <w:vAlign w:val="center"/>
          </w:tcPr>
          <w:p w:rsidR="00060C94" w:rsidRPr="00776173" w:rsidRDefault="00060C94" w:rsidP="00416D5D">
            <w:pPr>
              <w:rPr>
                <w:lang w:val="cs-CZ"/>
              </w:rPr>
            </w:pPr>
            <w:r w:rsidRPr="00776173">
              <w:rPr>
                <w:lang w:val="cs-CZ"/>
              </w:rPr>
              <w:t>Roadways:  corridor</w:t>
            </w:r>
          </w:p>
        </w:tc>
        <w:tc>
          <w:tcPr>
            <w:tcW w:w="1672" w:type="dxa"/>
            <w:vAlign w:val="center"/>
          </w:tcPr>
          <w:p w:rsidR="00060C94" w:rsidRPr="00776173" w:rsidRDefault="00060C94" w:rsidP="00416D5D">
            <w:pPr>
              <w:rPr>
                <w:lang w:val="cs-CZ"/>
              </w:rPr>
            </w:pPr>
            <w:r w:rsidRPr="00776173">
              <w:rPr>
                <w:lang w:val="cs-CZ"/>
              </w:rPr>
              <w:t>blue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Defpoints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Formát výkresu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Hmotnice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Hmotnice-Pohled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Koridor</w:t>
            </w:r>
          </w:p>
        </w:tc>
        <w:tc>
          <w:tcPr>
            <w:tcW w:w="1889" w:type="dxa"/>
            <w:vAlign w:val="center"/>
          </w:tcPr>
          <w:p w:rsidR="00060C94" w:rsidRPr="00776173" w:rsidRDefault="00060C94" w:rsidP="00416D5D">
            <w:pPr>
              <w:rPr>
                <w:lang w:val="cs-CZ"/>
              </w:rPr>
            </w:pPr>
            <w:r w:rsidRPr="00776173">
              <w:rPr>
                <w:lang w:val="cs-CZ"/>
              </w:rPr>
              <w:t>Koridor</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Koridor-Popisek</w:t>
            </w:r>
          </w:p>
        </w:tc>
        <w:tc>
          <w:tcPr>
            <w:tcW w:w="1889" w:type="dxa"/>
            <w:vAlign w:val="center"/>
          </w:tcPr>
          <w:p w:rsidR="00060C94" w:rsidRPr="00776173" w:rsidRDefault="00060C94" w:rsidP="00416D5D">
            <w:pPr>
              <w:rPr>
                <w:lang w:val="cs-CZ"/>
              </w:rPr>
            </w:pPr>
            <w:r w:rsidRPr="00776173">
              <w:rPr>
                <w:lang w:val="cs-CZ"/>
              </w:rPr>
              <w:t>Popisky koridoru</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Koridor-PR</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Křiožvatka-Popisek</w:t>
            </w:r>
          </w:p>
        </w:tc>
        <w:tc>
          <w:tcPr>
            <w:tcW w:w="1889" w:type="dxa"/>
            <w:vAlign w:val="center"/>
          </w:tcPr>
          <w:p w:rsidR="00060C94" w:rsidRPr="00776173" w:rsidRDefault="00060C94" w:rsidP="00416D5D">
            <w:pPr>
              <w:rPr>
                <w:lang w:val="cs-CZ"/>
              </w:rPr>
            </w:pPr>
            <w:r w:rsidRPr="00776173">
              <w:rPr>
                <w:lang w:val="cs-CZ"/>
              </w:rPr>
              <w:t>Popis křiovatky</w:t>
            </w:r>
          </w:p>
        </w:tc>
        <w:tc>
          <w:tcPr>
            <w:tcW w:w="1672" w:type="dxa"/>
            <w:vAlign w:val="center"/>
          </w:tcPr>
          <w:p w:rsidR="00060C94" w:rsidRPr="00776173" w:rsidRDefault="00060C94" w:rsidP="00416D5D">
            <w:pPr>
              <w:rPr>
                <w:lang w:val="cs-CZ"/>
              </w:rPr>
            </w:pPr>
            <w:r w:rsidRPr="00776173">
              <w:rPr>
                <w:lang w:val="cs-CZ"/>
              </w:rPr>
              <w:t>11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Křižovatka-Značka</w:t>
            </w:r>
          </w:p>
        </w:tc>
        <w:tc>
          <w:tcPr>
            <w:tcW w:w="1889" w:type="dxa"/>
            <w:vAlign w:val="center"/>
          </w:tcPr>
          <w:p w:rsidR="00060C94" w:rsidRPr="00776173" w:rsidRDefault="00060C94" w:rsidP="00416D5D">
            <w:pPr>
              <w:rPr>
                <w:lang w:val="cs-CZ"/>
              </w:rPr>
            </w:pPr>
            <w:r w:rsidRPr="00776173">
              <w:rPr>
                <w:lang w:val="cs-CZ"/>
              </w:rPr>
              <w:t>Značka křiovatky</w:t>
            </w:r>
          </w:p>
        </w:tc>
        <w:tc>
          <w:tcPr>
            <w:tcW w:w="1672" w:type="dxa"/>
            <w:vAlign w:val="center"/>
          </w:tcPr>
          <w:p w:rsidR="00060C94" w:rsidRPr="00776173" w:rsidRDefault="00060C94" w:rsidP="00416D5D">
            <w:pPr>
              <w:rPr>
                <w:lang w:val="cs-CZ"/>
              </w:rPr>
            </w:pPr>
            <w:r w:rsidRPr="00776173">
              <w:rPr>
                <w:lang w:val="cs-CZ"/>
              </w:rPr>
              <w:t>yellow</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NavrhLinie</w:t>
            </w:r>
          </w:p>
        </w:tc>
        <w:tc>
          <w:tcPr>
            <w:tcW w:w="1889" w:type="dxa"/>
            <w:vAlign w:val="center"/>
          </w:tcPr>
          <w:p w:rsidR="00060C94" w:rsidRPr="00776173" w:rsidRDefault="00060C94" w:rsidP="00416D5D">
            <w:pPr>
              <w:rPr>
                <w:lang w:val="cs-CZ"/>
              </w:rPr>
            </w:pPr>
            <w:r w:rsidRPr="00776173">
              <w:rPr>
                <w:lang w:val="cs-CZ"/>
              </w:rPr>
              <w:t>Návrhová linie</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NavrhLinie-2D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NavrhLinie-3D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Netisknutelná</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DOT</w:t>
            </w:r>
          </w:p>
        </w:tc>
      </w:tr>
      <w:tr w:rsidR="00060C94" w:rsidRPr="00776173">
        <w:tc>
          <w:tcPr>
            <w:tcW w:w="2575" w:type="dxa"/>
            <w:vAlign w:val="center"/>
          </w:tcPr>
          <w:p w:rsidR="00060C94" w:rsidRPr="00776173" w:rsidRDefault="00060C94" w:rsidP="00416D5D">
            <w:pPr>
              <w:rPr>
                <w:lang w:val="cs-CZ"/>
              </w:rPr>
            </w:pPr>
            <w:r w:rsidRPr="00776173">
              <w:rPr>
                <w:lang w:val="cs-CZ"/>
              </w:rPr>
              <w:t>Parcela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Parcela-Popisek</w:t>
            </w:r>
          </w:p>
        </w:tc>
        <w:tc>
          <w:tcPr>
            <w:tcW w:w="1889" w:type="dxa"/>
            <w:vAlign w:val="center"/>
          </w:tcPr>
          <w:p w:rsidR="00060C94" w:rsidRPr="00776173" w:rsidRDefault="00060C94" w:rsidP="00416D5D">
            <w:pPr>
              <w:rPr>
                <w:lang w:val="cs-CZ"/>
              </w:rPr>
            </w:pPr>
            <w:r w:rsidRPr="00776173">
              <w:rPr>
                <w:lang w:val="cs-CZ"/>
              </w:rPr>
              <w:t>Popisky parcel</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Parcela-Segment</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Parcela-Segment-Popisek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Parcela KN</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Parcela původní KN</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9</w:t>
            </w:r>
          </w:p>
        </w:tc>
        <w:tc>
          <w:tcPr>
            <w:tcW w:w="1553" w:type="dxa"/>
            <w:vAlign w:val="center"/>
          </w:tcPr>
          <w:p w:rsidR="00060C94" w:rsidRPr="00776173" w:rsidRDefault="00060C94" w:rsidP="00416D5D">
            <w:pPr>
              <w:rPr>
                <w:lang w:val="cs-CZ"/>
              </w:rPr>
            </w:pPr>
            <w:r w:rsidRPr="00776173">
              <w:rPr>
                <w:lang w:val="cs-CZ"/>
              </w:rPr>
              <w:t>Čerchovaná</w:t>
            </w:r>
          </w:p>
        </w:tc>
      </w:tr>
      <w:tr w:rsidR="00060C94" w:rsidRPr="00776173">
        <w:tc>
          <w:tcPr>
            <w:tcW w:w="2575" w:type="dxa"/>
            <w:vAlign w:val="center"/>
          </w:tcPr>
          <w:p w:rsidR="00060C94" w:rsidRPr="00776173" w:rsidRDefault="00060C94" w:rsidP="00416D5D">
            <w:pPr>
              <w:rPr>
                <w:lang w:val="cs-CZ"/>
              </w:rPr>
            </w:pPr>
            <w:r w:rsidRPr="00776173">
              <w:rPr>
                <w:lang w:val="cs-CZ"/>
              </w:rPr>
              <w:t>Parcela Stavební</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Podsestava-Spojnice-2D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Podsestava-Spojnice-3D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Podsestava-Spojnice-Popisek</w:t>
            </w:r>
          </w:p>
        </w:tc>
        <w:tc>
          <w:tcPr>
            <w:tcW w:w="1889" w:type="dxa"/>
            <w:vAlign w:val="center"/>
          </w:tcPr>
          <w:p w:rsidR="00060C94" w:rsidRPr="00776173" w:rsidRDefault="00060C94" w:rsidP="00416D5D">
            <w:pPr>
              <w:rPr>
                <w:lang w:val="cs-CZ"/>
              </w:rPr>
            </w:pPr>
            <w:r w:rsidRPr="00776173">
              <w:rPr>
                <w:lang w:val="cs-CZ"/>
              </w:rPr>
              <w:t>Podsestava-Spojnice-Popisek</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Podsestava-Tvar-Obrys-2D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Podsestava-Tvar-Obrys-3D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Podsestava-Tvar-Popisek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Podsestava-Tvar-Srafa-2D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Podsestava-Tvar-Srafa-3D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Podsestava-Znacka-2D</w:t>
            </w:r>
          </w:p>
        </w:tc>
        <w:tc>
          <w:tcPr>
            <w:tcW w:w="1889" w:type="dxa"/>
            <w:vAlign w:val="center"/>
          </w:tcPr>
          <w:p w:rsidR="00060C94" w:rsidRPr="00776173" w:rsidRDefault="00060C94" w:rsidP="00416D5D">
            <w:pPr>
              <w:rPr>
                <w:lang w:val="cs-CZ"/>
              </w:rPr>
            </w:pPr>
            <w:r w:rsidRPr="00776173">
              <w:rPr>
                <w:lang w:val="cs-CZ"/>
              </w:rPr>
              <w:t>Zna</w:t>
            </w:r>
            <w:r w:rsidRPr="00776173">
              <w:rPr>
                <w:rFonts w:eastAsia="Arial Unicode MS"/>
                <w:lang w:val="cs-CZ"/>
              </w:rPr>
              <w:t>čka</w:t>
            </w:r>
            <w:r w:rsidRPr="00776173">
              <w:rPr>
                <w:lang w:val="cs-CZ"/>
              </w:rPr>
              <w:t xml:space="preserve"> 2D v kódu Podsestavy</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Podsestava-Znacka-3D</w:t>
            </w:r>
          </w:p>
        </w:tc>
        <w:tc>
          <w:tcPr>
            <w:tcW w:w="1889" w:type="dxa"/>
            <w:vAlign w:val="center"/>
          </w:tcPr>
          <w:p w:rsidR="00060C94" w:rsidRPr="00776173" w:rsidRDefault="00060C94" w:rsidP="00416D5D">
            <w:pPr>
              <w:rPr>
                <w:lang w:val="cs-CZ"/>
              </w:rPr>
            </w:pPr>
            <w:r w:rsidRPr="00776173">
              <w:rPr>
                <w:lang w:val="cs-CZ"/>
              </w:rPr>
              <w:t>Značka 3D v kódu Podsestavy</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Podsestava-Znacka-Popisek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Pomocná-Sklonovníky-Situace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Potrubí-Křížení</w:t>
            </w:r>
          </w:p>
        </w:tc>
        <w:tc>
          <w:tcPr>
            <w:tcW w:w="1889" w:type="dxa"/>
            <w:vAlign w:val="center"/>
          </w:tcPr>
          <w:p w:rsidR="00060C94" w:rsidRPr="00776173" w:rsidRDefault="00060C94" w:rsidP="00416D5D">
            <w:pPr>
              <w:rPr>
                <w:lang w:val="cs-CZ"/>
              </w:rPr>
            </w:pPr>
            <w:r w:rsidRPr="00776173">
              <w:rPr>
                <w:lang w:val="cs-CZ"/>
              </w:rPr>
              <w:t>Kolize a křížení potrubí</w:t>
            </w:r>
          </w:p>
        </w:tc>
        <w:tc>
          <w:tcPr>
            <w:tcW w:w="1672" w:type="dxa"/>
            <w:vAlign w:val="center"/>
          </w:tcPr>
          <w:p w:rsidR="00060C94" w:rsidRPr="00776173" w:rsidRDefault="00060C94" w:rsidP="00416D5D">
            <w:pPr>
              <w:rPr>
                <w:lang w:val="cs-CZ"/>
              </w:rPr>
            </w:pPr>
            <w:r w:rsidRPr="00776173">
              <w:rPr>
                <w:lang w:val="cs-CZ"/>
              </w:rPr>
              <w:t>150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Potrubí-Osa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CENTER2</w:t>
            </w:r>
          </w:p>
        </w:tc>
      </w:tr>
      <w:tr w:rsidR="00060C94" w:rsidRPr="00776173">
        <w:tc>
          <w:tcPr>
            <w:tcW w:w="2575" w:type="dxa"/>
            <w:vAlign w:val="center"/>
          </w:tcPr>
          <w:p w:rsidR="00060C94" w:rsidRPr="00776173" w:rsidRDefault="00060C94" w:rsidP="00416D5D">
            <w:pPr>
              <w:rPr>
                <w:lang w:val="cs-CZ"/>
              </w:rPr>
            </w:pPr>
            <w:r w:rsidRPr="00776173">
              <w:rPr>
                <w:lang w:val="cs-CZ"/>
              </w:rPr>
              <w:t>Potrubí-Popisek</w:t>
            </w:r>
          </w:p>
        </w:tc>
        <w:tc>
          <w:tcPr>
            <w:tcW w:w="1889" w:type="dxa"/>
            <w:vAlign w:val="center"/>
          </w:tcPr>
          <w:p w:rsidR="00060C94" w:rsidRPr="00776173" w:rsidRDefault="00060C94" w:rsidP="00416D5D">
            <w:pPr>
              <w:rPr>
                <w:lang w:val="cs-CZ"/>
              </w:rPr>
            </w:pPr>
            <w:r w:rsidRPr="00776173">
              <w:rPr>
                <w:lang w:val="cs-CZ"/>
              </w:rPr>
              <w:t>Popisky potrubí</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Potrubí-PP</w:t>
            </w:r>
          </w:p>
        </w:tc>
        <w:tc>
          <w:tcPr>
            <w:tcW w:w="1889" w:type="dxa"/>
            <w:vAlign w:val="center"/>
          </w:tcPr>
          <w:p w:rsidR="00060C94" w:rsidRPr="00776173" w:rsidRDefault="00060C94" w:rsidP="00416D5D">
            <w:pPr>
              <w:rPr>
                <w:lang w:val="cs-CZ"/>
              </w:rPr>
            </w:pPr>
            <w:r w:rsidRPr="00776173">
              <w:rPr>
                <w:lang w:val="cs-CZ"/>
              </w:rPr>
              <w:t>Podélný profil potrubí</w:t>
            </w:r>
          </w:p>
        </w:tc>
        <w:tc>
          <w:tcPr>
            <w:tcW w:w="1672" w:type="dxa"/>
            <w:vAlign w:val="center"/>
          </w:tcPr>
          <w:p w:rsidR="00060C94" w:rsidRPr="00776173" w:rsidRDefault="00060C94" w:rsidP="00416D5D">
            <w:pPr>
              <w:rPr>
                <w:lang w:val="cs-CZ"/>
              </w:rPr>
            </w:pPr>
            <w:r w:rsidRPr="00776173">
              <w:rPr>
                <w:lang w:val="cs-CZ"/>
              </w:rPr>
              <w:t>150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Potrubí-PR</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Potrubí-Profil-K</w:t>
            </w:r>
            <w:r>
              <w:rPr>
                <w:lang w:val="cs-CZ"/>
              </w:rPr>
              <w:t>říže</w:t>
            </w:r>
            <w:r w:rsidRPr="00776173">
              <w:rPr>
                <w:lang w:val="cs-CZ"/>
              </w:rPr>
              <w:t>ní</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Potrubí-Profil-šachty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blue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Potrubí-Profil-šachty-šrafy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Potrubí-Profil-šrafy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Potrubí-Půdorys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150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Potrubí-Pdorys-šachty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blue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Potrubí-Půdorys-šachty-šrafy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Potrubí-Půdorys-šrafy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8</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Potrubí-šachty-Popis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103</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Povrch-Body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Povrch-Hlavní vrstevnice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Povrch-Hranice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30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Povrch-Mrizka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Povrch-Povodi</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150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Povrch-TIN</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Povrch-Uzivatelske vrstevnice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64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Povrch-Vedlejsi vrstevnice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 Popis hlavních vrstevnic</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 Popis povodí</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150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 Popis sklonu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9</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 Popis uživatelských vrstevnic</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64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 Popis vedlejsich vrstevnic</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40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Rastr</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Rastr - 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Povrch TIN - 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Poznamka-Popisek</w:t>
            </w:r>
          </w:p>
        </w:tc>
        <w:tc>
          <w:tcPr>
            <w:tcW w:w="1889" w:type="dxa"/>
            <w:vAlign w:val="center"/>
          </w:tcPr>
          <w:p w:rsidR="00060C94" w:rsidRPr="00776173" w:rsidRDefault="00060C94" w:rsidP="00416D5D">
            <w:pPr>
              <w:rPr>
                <w:lang w:val="cs-CZ"/>
              </w:rPr>
            </w:pPr>
            <w:r w:rsidRPr="00776173">
              <w:rPr>
                <w:lang w:val="cs-CZ"/>
              </w:rPr>
              <w:t>Popisek obecné poznámky</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PP</w:t>
            </w:r>
          </w:p>
        </w:tc>
        <w:tc>
          <w:tcPr>
            <w:tcW w:w="1889" w:type="dxa"/>
            <w:vAlign w:val="center"/>
          </w:tcPr>
          <w:p w:rsidR="00060C94" w:rsidRPr="00776173" w:rsidRDefault="00060C94" w:rsidP="00416D5D">
            <w:pPr>
              <w:rPr>
                <w:rFonts w:cs="Times New Roman"/>
                <w:lang w:val="cs-CZ"/>
              </w:rPr>
            </w:pPr>
            <w:r w:rsidRPr="00776173">
              <w:rPr>
                <w:lang w:val="cs-CZ"/>
              </w:rPr>
              <w:t>Podélný profil</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PP-Navrh</w:t>
            </w:r>
          </w:p>
        </w:tc>
        <w:tc>
          <w:tcPr>
            <w:tcW w:w="1889" w:type="dxa"/>
            <w:vAlign w:val="center"/>
          </w:tcPr>
          <w:p w:rsidR="00060C94" w:rsidRPr="00776173" w:rsidRDefault="00060C94" w:rsidP="00416D5D">
            <w:pPr>
              <w:rPr>
                <w:lang w:val="cs-CZ"/>
              </w:rPr>
            </w:pPr>
            <w:r w:rsidRPr="00776173">
              <w:rPr>
                <w:lang w:val="cs-CZ"/>
              </w:rPr>
              <w:t>Podélný profil - návrh NIVELETY</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PP-Popisek</w:t>
            </w:r>
          </w:p>
        </w:tc>
        <w:tc>
          <w:tcPr>
            <w:tcW w:w="1889" w:type="dxa"/>
            <w:vAlign w:val="center"/>
          </w:tcPr>
          <w:p w:rsidR="00060C94" w:rsidRPr="00776173" w:rsidRDefault="00060C94" w:rsidP="00416D5D">
            <w:pPr>
              <w:rPr>
                <w:lang w:val="cs-CZ"/>
              </w:rPr>
            </w:pPr>
            <w:r w:rsidRPr="00776173">
              <w:rPr>
                <w:lang w:val="cs-CZ"/>
              </w:rPr>
              <w:t>Popisek podélného profilu</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PP-Teren</w:t>
            </w:r>
          </w:p>
        </w:tc>
        <w:tc>
          <w:tcPr>
            <w:tcW w:w="1889" w:type="dxa"/>
            <w:vAlign w:val="center"/>
          </w:tcPr>
          <w:p w:rsidR="00060C94" w:rsidRPr="00776173" w:rsidRDefault="00060C94" w:rsidP="00416D5D">
            <w:pPr>
              <w:rPr>
                <w:lang w:val="cs-CZ"/>
              </w:rPr>
            </w:pPr>
            <w:r w:rsidRPr="00776173">
              <w:rPr>
                <w:lang w:val="cs-CZ"/>
              </w:rPr>
              <w:t>Podélný profil terénu</w:t>
            </w:r>
          </w:p>
        </w:tc>
        <w:tc>
          <w:tcPr>
            <w:tcW w:w="1672" w:type="dxa"/>
            <w:vAlign w:val="center"/>
          </w:tcPr>
          <w:p w:rsidR="00060C94" w:rsidRPr="00776173" w:rsidRDefault="00060C94" w:rsidP="00416D5D">
            <w:pPr>
              <w:rPr>
                <w:lang w:val="cs-CZ"/>
              </w:rPr>
            </w:pPr>
            <w:r w:rsidRPr="00776173">
              <w:rPr>
                <w:lang w:val="cs-CZ"/>
              </w:rPr>
              <w:t>92</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PP-zobrazeni v PR</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PR-2D</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PR-Material</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PR-Navrh</w:t>
            </w:r>
          </w:p>
        </w:tc>
        <w:tc>
          <w:tcPr>
            <w:tcW w:w="1889" w:type="dxa"/>
            <w:vAlign w:val="center"/>
          </w:tcPr>
          <w:p w:rsidR="00060C94" w:rsidRPr="00776173" w:rsidRDefault="00060C94" w:rsidP="00416D5D">
            <w:pPr>
              <w:rPr>
                <w:lang w:val="cs-CZ"/>
              </w:rPr>
            </w:pPr>
            <w:r w:rsidRPr="00776173">
              <w:rPr>
                <w:lang w:val="cs-CZ"/>
              </w:rPr>
              <w:t>Příčný řez (PR) - Návrh</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PR-Popisek</w:t>
            </w:r>
          </w:p>
        </w:tc>
        <w:tc>
          <w:tcPr>
            <w:tcW w:w="1889" w:type="dxa"/>
            <w:vAlign w:val="center"/>
          </w:tcPr>
          <w:p w:rsidR="00060C94" w:rsidRPr="00776173" w:rsidRDefault="00060C94" w:rsidP="00416D5D">
            <w:pPr>
              <w:rPr>
                <w:lang w:val="cs-CZ"/>
              </w:rPr>
            </w:pPr>
            <w:r w:rsidRPr="00776173">
              <w:rPr>
                <w:lang w:val="cs-CZ"/>
              </w:rPr>
              <w:t>Popisky a kóty PR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PR-Teren</w:t>
            </w:r>
          </w:p>
        </w:tc>
        <w:tc>
          <w:tcPr>
            <w:tcW w:w="1889" w:type="dxa"/>
            <w:vAlign w:val="center"/>
          </w:tcPr>
          <w:p w:rsidR="00060C94" w:rsidRPr="00776173" w:rsidRDefault="00060C94" w:rsidP="00416D5D">
            <w:pPr>
              <w:rPr>
                <w:lang w:val="cs-CZ"/>
              </w:rPr>
            </w:pPr>
            <w:r w:rsidRPr="00776173">
              <w:rPr>
                <w:lang w:val="cs-CZ"/>
              </w:rPr>
              <w:t>Příčný řez (PR) - Terén</w:t>
            </w:r>
          </w:p>
        </w:tc>
        <w:tc>
          <w:tcPr>
            <w:tcW w:w="1672" w:type="dxa"/>
            <w:vAlign w:val="center"/>
          </w:tcPr>
          <w:p w:rsidR="00060C94" w:rsidRPr="00776173" w:rsidRDefault="00060C94" w:rsidP="00416D5D">
            <w:pPr>
              <w:rPr>
                <w:lang w:val="cs-CZ"/>
              </w:rPr>
            </w:pPr>
            <w:r w:rsidRPr="00776173">
              <w:rPr>
                <w:lang w:val="cs-CZ"/>
              </w:rPr>
              <w:t>92</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PR_Popisek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RamVykres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RamVykres-Popisek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RozhraniVykresu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RozhraniVykresu-Popisek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SablonaPR</w:t>
            </w:r>
          </w:p>
        </w:tc>
        <w:tc>
          <w:tcPr>
            <w:tcW w:w="1889" w:type="dxa"/>
            <w:vAlign w:val="center"/>
          </w:tcPr>
          <w:p w:rsidR="00060C94" w:rsidRPr="00776173" w:rsidRDefault="00060C94" w:rsidP="00416D5D">
            <w:pPr>
              <w:rPr>
                <w:rFonts w:cs="Times New Roman"/>
                <w:lang w:val="cs-CZ"/>
              </w:rPr>
            </w:pPr>
            <w:r w:rsidRPr="00776173">
              <w:rPr>
                <w:lang w:val="cs-CZ"/>
              </w:rPr>
              <w:t>Šablona příčných řezů Vzorový příčný řez</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Segment-popisek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Sklonovnik_Nejnizsi_bod_PP</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Sklonovnik_Nejvyssi_bod_PP</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SPR</w:t>
            </w:r>
          </w:p>
        </w:tc>
        <w:tc>
          <w:tcPr>
            <w:tcW w:w="1889" w:type="dxa"/>
            <w:vAlign w:val="center"/>
          </w:tcPr>
          <w:p w:rsidR="00060C94" w:rsidRPr="00776173" w:rsidRDefault="00060C94" w:rsidP="00416D5D">
            <w:pPr>
              <w:rPr>
                <w:lang w:val="cs-CZ"/>
              </w:rPr>
            </w:pPr>
            <w:r w:rsidRPr="00776173">
              <w:rPr>
                <w:lang w:val="cs-CZ"/>
              </w:rPr>
              <w:t>Stopy příčných řezů (Staničení řezů)</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SPR-Popisek</w:t>
            </w:r>
          </w:p>
        </w:tc>
        <w:tc>
          <w:tcPr>
            <w:tcW w:w="1889" w:type="dxa"/>
            <w:vAlign w:val="center"/>
          </w:tcPr>
          <w:p w:rsidR="00060C94" w:rsidRPr="00776173" w:rsidRDefault="00060C94" w:rsidP="00416D5D">
            <w:pPr>
              <w:rPr>
                <w:rFonts w:cs="Times New Roman"/>
                <w:lang w:val="cs-CZ"/>
              </w:rPr>
            </w:pPr>
            <w:r w:rsidRPr="00776173">
              <w:rPr>
                <w:lang w:val="cs-CZ"/>
              </w:rPr>
              <w:t>Popisky staničení stop píříčných řezů</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SPR_bez tisku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254</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Staveniště budov</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Šachta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Šachta-Popisek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Tabulka-Body</w:t>
            </w:r>
          </w:p>
        </w:tc>
        <w:tc>
          <w:tcPr>
            <w:tcW w:w="1889" w:type="dxa"/>
            <w:vAlign w:val="center"/>
          </w:tcPr>
          <w:p w:rsidR="00060C94" w:rsidRPr="00776173" w:rsidRDefault="00060C94" w:rsidP="00416D5D">
            <w:pPr>
              <w:rPr>
                <w:rFonts w:cs="Times New Roman"/>
                <w:lang w:val="cs-CZ"/>
              </w:rPr>
            </w:pPr>
            <w:r w:rsidRPr="00776173">
              <w:rPr>
                <w:lang w:val="cs-CZ"/>
              </w:rPr>
              <w:t>Tabulka bodů</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Tabulka-Kubatury</w:t>
            </w:r>
          </w:p>
        </w:tc>
        <w:tc>
          <w:tcPr>
            <w:tcW w:w="1889" w:type="dxa"/>
            <w:vAlign w:val="center"/>
          </w:tcPr>
          <w:p w:rsidR="00060C94" w:rsidRPr="00776173" w:rsidRDefault="00060C94" w:rsidP="00416D5D">
            <w:pPr>
              <w:rPr>
                <w:lang w:val="cs-CZ"/>
              </w:rPr>
            </w:pPr>
            <w:r w:rsidRPr="00776173">
              <w:rPr>
                <w:lang w:val="cs-CZ"/>
              </w:rPr>
              <w:t>Tabulka kubatur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Tabulka-Material</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Tabulka-Parcely</w:t>
            </w:r>
          </w:p>
        </w:tc>
        <w:tc>
          <w:tcPr>
            <w:tcW w:w="1889" w:type="dxa"/>
            <w:vAlign w:val="center"/>
          </w:tcPr>
          <w:p w:rsidR="00060C94" w:rsidRPr="00776173" w:rsidRDefault="00060C94" w:rsidP="00416D5D">
            <w:pPr>
              <w:rPr>
                <w:lang w:val="cs-CZ"/>
              </w:rPr>
            </w:pPr>
            <w:r w:rsidRPr="00776173">
              <w:rPr>
                <w:lang w:val="cs-CZ"/>
              </w:rPr>
              <w:t>Tabulka parcely</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Tabulka-Potrubí+šachty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Tabulka-Povrchy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Tabulka-Trasa</w:t>
            </w:r>
          </w:p>
        </w:tc>
        <w:tc>
          <w:tcPr>
            <w:tcW w:w="1889" w:type="dxa"/>
            <w:vAlign w:val="center"/>
          </w:tcPr>
          <w:p w:rsidR="00060C94" w:rsidRPr="00776173" w:rsidRDefault="00060C94" w:rsidP="00416D5D">
            <w:pPr>
              <w:rPr>
                <w:lang w:val="cs-CZ"/>
              </w:rPr>
            </w:pPr>
            <w:r w:rsidRPr="00776173">
              <w:rPr>
                <w:lang w:val="cs-CZ"/>
              </w:rPr>
              <w:t>Tabulka trasy</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Trasa-Geometrie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Trasa-Hlavni  staniceni</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11</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Trasa-Navrhova rychlost</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Trasa-Oblouk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blue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Trasa-Popis hlavnich bodu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Trasa-Popis PodProfilu</w:t>
            </w:r>
          </w:p>
        </w:tc>
        <w:tc>
          <w:tcPr>
            <w:tcW w:w="1889" w:type="dxa"/>
            <w:vAlign w:val="center"/>
          </w:tcPr>
          <w:p w:rsidR="00060C94" w:rsidRPr="00776173" w:rsidRDefault="00060C94" w:rsidP="00416D5D">
            <w:pPr>
              <w:rPr>
                <w:lang w:val="cs-CZ"/>
              </w:rPr>
            </w:pPr>
            <w:r w:rsidRPr="00776173">
              <w:rPr>
                <w:lang w:val="cs-CZ"/>
              </w:rPr>
              <w:t>Trasa-Popis podélného profilu</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Trasa-Popis smeroveho polygonu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Trasa-Popisek</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Trasa-Prechodnice</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92</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Trasa-Prima</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Trasa-Segmenty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Trasa-Sklonovniky</w:t>
            </w:r>
          </w:p>
        </w:tc>
        <w:tc>
          <w:tcPr>
            <w:tcW w:w="1889" w:type="dxa"/>
            <w:vAlign w:val="center"/>
          </w:tcPr>
          <w:p w:rsidR="00060C94" w:rsidRPr="00776173" w:rsidRDefault="00060C94" w:rsidP="00416D5D">
            <w:pPr>
              <w:rPr>
                <w:lang w:val="cs-CZ"/>
              </w:rPr>
            </w:pPr>
            <w:r w:rsidRPr="00776173">
              <w:rPr>
                <w:lang w:val="cs-CZ"/>
              </w:rPr>
              <w:t>Trasa-Popis podélného profilu</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Trasa-Vedlejsi staniceni</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Trasa-Zmena pricneho sklonu</w:t>
            </w:r>
          </w:p>
        </w:tc>
        <w:tc>
          <w:tcPr>
            <w:tcW w:w="1889" w:type="dxa"/>
            <w:vAlign w:val="center"/>
          </w:tcPr>
          <w:p w:rsidR="00060C94" w:rsidRPr="00776173" w:rsidRDefault="00060C94" w:rsidP="00416D5D">
            <w:pPr>
              <w:rPr>
                <w:lang w:val="cs-CZ"/>
              </w:rPr>
            </w:pPr>
            <w:r w:rsidRPr="00776173">
              <w:rPr>
                <w:lang w:val="cs-CZ"/>
              </w:rPr>
              <w:t>Změna příčného sklonu</w:t>
            </w: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Trasa-Zmena staniceni</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red</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Výkres příčného řezu</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Zamereni-polygon</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Zamereni body</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Zemní těleso</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Pr>
                <w:lang w:val="cs-CZ"/>
              </w:rPr>
              <w:t>Zemní těl</w:t>
            </w:r>
            <w:r w:rsidRPr="00776173">
              <w:rPr>
                <w:lang w:val="cs-CZ"/>
              </w:rPr>
              <w:t>eso-Popis</w:t>
            </w:r>
          </w:p>
        </w:tc>
        <w:tc>
          <w:tcPr>
            <w:tcW w:w="1889" w:type="dxa"/>
            <w:vAlign w:val="center"/>
          </w:tcPr>
          <w:p w:rsidR="00060C94" w:rsidRPr="00776173" w:rsidRDefault="00060C94" w:rsidP="00416D5D">
            <w:pPr>
              <w:rPr>
                <w:lang w:val="cs-CZ"/>
              </w:rPr>
            </w:pPr>
          </w:p>
        </w:tc>
        <w:tc>
          <w:tcPr>
            <w:tcW w:w="1672" w:type="dxa"/>
            <w:vAlign w:val="center"/>
          </w:tcPr>
          <w:p w:rsidR="00060C94" w:rsidRPr="00776173" w:rsidRDefault="00060C94" w:rsidP="00416D5D">
            <w:pPr>
              <w:rPr>
                <w:lang w:val="cs-CZ"/>
              </w:rPr>
            </w:pPr>
            <w:r w:rsidRPr="00776173">
              <w:rPr>
                <w:lang w:val="cs-CZ"/>
              </w:rPr>
              <w:t>20</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Zemní těleso-šrafa svahu</w:t>
            </w:r>
          </w:p>
        </w:tc>
        <w:tc>
          <w:tcPr>
            <w:tcW w:w="1889" w:type="dxa"/>
            <w:vAlign w:val="center"/>
          </w:tcPr>
          <w:p w:rsidR="00060C94" w:rsidRPr="00776173" w:rsidRDefault="00060C94" w:rsidP="00416D5D">
            <w:pPr>
              <w:rPr>
                <w:rFonts w:cs="Times New Roman"/>
                <w:lang w:val="cs-CZ"/>
              </w:rPr>
            </w:pPr>
            <w:r w:rsidRPr="00776173">
              <w:rPr>
                <w:lang w:val="cs-CZ"/>
              </w:rPr>
              <w:t>Šrafa svahu zemního tělesa</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ZPP</w:t>
            </w:r>
          </w:p>
        </w:tc>
        <w:tc>
          <w:tcPr>
            <w:tcW w:w="1889" w:type="dxa"/>
            <w:vAlign w:val="center"/>
          </w:tcPr>
          <w:p w:rsidR="00060C94" w:rsidRPr="00776173" w:rsidRDefault="00060C94" w:rsidP="00416D5D">
            <w:pPr>
              <w:rPr>
                <w:lang w:val="cs-CZ"/>
              </w:rPr>
            </w:pPr>
            <w:r w:rsidRPr="00776173">
              <w:rPr>
                <w:lang w:val="cs-CZ"/>
              </w:rPr>
              <w:t>Zobrazení podélného profilu (ZPP)</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ZPP-Prouzky</w:t>
            </w:r>
          </w:p>
        </w:tc>
        <w:tc>
          <w:tcPr>
            <w:tcW w:w="1889" w:type="dxa"/>
            <w:vAlign w:val="center"/>
          </w:tcPr>
          <w:p w:rsidR="00060C94" w:rsidRPr="00776173" w:rsidRDefault="00060C94" w:rsidP="00416D5D">
            <w:pPr>
              <w:rPr>
                <w:lang w:val="cs-CZ"/>
              </w:rPr>
            </w:pPr>
            <w:r w:rsidRPr="00776173">
              <w:rPr>
                <w:lang w:val="cs-CZ"/>
              </w:rPr>
              <w:t>Datové p</w:t>
            </w:r>
            <w:r>
              <w:rPr>
                <w:lang w:val="cs-CZ"/>
              </w:rPr>
              <w:t>r</w:t>
            </w:r>
            <w:r w:rsidRPr="00776173">
              <w:rPr>
                <w:lang w:val="cs-CZ"/>
              </w:rPr>
              <w:t>ou</w:t>
            </w:r>
            <w:r>
              <w:rPr>
                <w:lang w:val="cs-CZ"/>
              </w:rPr>
              <w:t>ž</w:t>
            </w:r>
            <w:r w:rsidRPr="00776173">
              <w:rPr>
                <w:lang w:val="cs-CZ"/>
              </w:rPr>
              <w:t>ky u ZPP</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ZPR</w:t>
            </w:r>
          </w:p>
        </w:tc>
        <w:tc>
          <w:tcPr>
            <w:tcW w:w="1889" w:type="dxa"/>
            <w:vAlign w:val="center"/>
          </w:tcPr>
          <w:p w:rsidR="00060C94" w:rsidRPr="00776173" w:rsidRDefault="00060C94" w:rsidP="00416D5D">
            <w:pPr>
              <w:rPr>
                <w:lang w:val="cs-CZ"/>
              </w:rPr>
            </w:pPr>
            <w:r w:rsidRPr="00776173">
              <w:rPr>
                <w:lang w:val="cs-CZ"/>
              </w:rPr>
              <w:t>Zobrazení příčných řezů (ZPR)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ZPR-Formaty</w:t>
            </w:r>
          </w:p>
        </w:tc>
        <w:tc>
          <w:tcPr>
            <w:tcW w:w="1889" w:type="dxa"/>
            <w:vAlign w:val="center"/>
          </w:tcPr>
          <w:p w:rsidR="00060C94" w:rsidRPr="00776173" w:rsidRDefault="00060C94" w:rsidP="00416D5D">
            <w:pPr>
              <w:rPr>
                <w:lang w:val="cs-CZ"/>
              </w:rPr>
            </w:pPr>
            <w:r w:rsidRPr="00776173">
              <w:rPr>
                <w:lang w:val="cs-CZ"/>
              </w:rPr>
              <w:t>Formáty papíru pro ZPR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ZPR-Popisek</w:t>
            </w:r>
          </w:p>
        </w:tc>
        <w:tc>
          <w:tcPr>
            <w:tcW w:w="1889" w:type="dxa"/>
            <w:vAlign w:val="center"/>
          </w:tcPr>
          <w:p w:rsidR="00060C94" w:rsidRPr="00776173" w:rsidRDefault="00060C94" w:rsidP="00416D5D">
            <w:pPr>
              <w:rPr>
                <w:lang w:val="cs-CZ"/>
              </w:rPr>
            </w:pPr>
            <w:r w:rsidRPr="00776173">
              <w:rPr>
                <w:lang w:val="cs-CZ"/>
              </w:rPr>
              <w:t>Popisky a kóty u ZPR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r w:rsidR="00060C94" w:rsidRPr="00776173">
        <w:tc>
          <w:tcPr>
            <w:tcW w:w="2575" w:type="dxa"/>
            <w:vAlign w:val="center"/>
          </w:tcPr>
          <w:p w:rsidR="00060C94" w:rsidRPr="00776173" w:rsidRDefault="00060C94" w:rsidP="00416D5D">
            <w:pPr>
              <w:rPr>
                <w:lang w:val="cs-CZ"/>
              </w:rPr>
            </w:pPr>
            <w:r w:rsidRPr="00776173">
              <w:rPr>
                <w:lang w:val="cs-CZ"/>
              </w:rPr>
              <w:t>ZPR-Prouzky</w:t>
            </w:r>
          </w:p>
        </w:tc>
        <w:tc>
          <w:tcPr>
            <w:tcW w:w="1889" w:type="dxa"/>
            <w:vAlign w:val="center"/>
          </w:tcPr>
          <w:p w:rsidR="00060C94" w:rsidRPr="00776173" w:rsidRDefault="00060C94" w:rsidP="00416D5D">
            <w:pPr>
              <w:rPr>
                <w:lang w:val="cs-CZ"/>
              </w:rPr>
            </w:pPr>
            <w:r w:rsidRPr="00776173">
              <w:rPr>
                <w:lang w:val="cs-CZ"/>
              </w:rPr>
              <w:t>Datové proužky u ZPR</w:t>
            </w:r>
          </w:p>
        </w:tc>
        <w:tc>
          <w:tcPr>
            <w:tcW w:w="1672" w:type="dxa"/>
            <w:vAlign w:val="center"/>
          </w:tcPr>
          <w:p w:rsidR="00060C94" w:rsidRPr="00776173" w:rsidRDefault="00060C94" w:rsidP="00416D5D">
            <w:pPr>
              <w:rPr>
                <w:lang w:val="cs-CZ"/>
              </w:rPr>
            </w:pPr>
            <w:r w:rsidRPr="00776173">
              <w:rPr>
                <w:lang w:val="cs-CZ"/>
              </w:rPr>
              <w:t>white</w:t>
            </w:r>
          </w:p>
        </w:tc>
        <w:tc>
          <w:tcPr>
            <w:tcW w:w="1553" w:type="dxa"/>
            <w:vAlign w:val="center"/>
          </w:tcPr>
          <w:p w:rsidR="00060C94" w:rsidRPr="00776173" w:rsidRDefault="00060C94" w:rsidP="00416D5D">
            <w:pPr>
              <w:rPr>
                <w:lang w:val="cs-CZ"/>
              </w:rPr>
            </w:pPr>
            <w:r w:rsidRPr="00776173">
              <w:rPr>
                <w:lang w:val="cs-CZ"/>
              </w:rPr>
              <w:t>Continuous</w:t>
            </w:r>
          </w:p>
        </w:tc>
      </w:tr>
    </w:tbl>
    <w:p w:rsidR="00060C94" w:rsidRPr="00776173" w:rsidRDefault="00060C94" w:rsidP="00A61A8B">
      <w:pPr>
        <w:rPr>
          <w:rFonts w:cs="Times New Roman"/>
          <w:lang w:val="cs-CZ"/>
        </w:rPr>
      </w:pPr>
    </w:p>
    <w:p w:rsidR="00060C94" w:rsidRPr="00776173" w:rsidRDefault="00060C94" w:rsidP="00A61A8B">
      <w:pPr>
        <w:rPr>
          <w:rFonts w:cs="Times New Roman"/>
          <w:lang w:val="cs-CZ"/>
        </w:rPr>
      </w:pPr>
    </w:p>
    <w:p w:rsidR="00060C94" w:rsidRPr="00776173" w:rsidRDefault="00060C94" w:rsidP="00A61A8B">
      <w:pPr>
        <w:rPr>
          <w:rFonts w:cs="Times New Roman"/>
          <w:lang w:val="cs-CZ"/>
        </w:rPr>
      </w:pPr>
    </w:p>
    <w:p w:rsidR="00060C94" w:rsidRPr="00776173" w:rsidRDefault="00060C94" w:rsidP="00A61A8B">
      <w:pPr>
        <w:rPr>
          <w:rFonts w:cs="Times New Roman"/>
          <w:lang w:val="cs-CZ"/>
        </w:rPr>
      </w:pPr>
    </w:p>
    <w:p w:rsidR="00060C94" w:rsidRPr="00776173" w:rsidRDefault="00060C94" w:rsidP="00A61A8B">
      <w:pPr>
        <w:rPr>
          <w:rFonts w:cs="Times New Roman"/>
          <w:lang w:val="cs-CZ"/>
        </w:rPr>
      </w:pPr>
    </w:p>
    <w:p w:rsidR="00060C94" w:rsidRPr="00776173" w:rsidRDefault="00060C94" w:rsidP="00961BF8">
      <w:pPr>
        <w:rPr>
          <w:rFonts w:cs="Times New Roman"/>
          <w:lang w:val="cs-CZ"/>
        </w:rPr>
      </w:pPr>
      <w:r w:rsidRPr="00776173">
        <w:rPr>
          <w:rFonts w:cs="Times New Roman"/>
          <w:lang w:val="cs-CZ"/>
        </w:rPr>
        <w:br w:type="page"/>
      </w:r>
      <w:r w:rsidRPr="00776173">
        <w:rPr>
          <w:lang w:val="cs-CZ"/>
        </w:rPr>
        <w:t>AutoCAD Civil 3D CSN 013411_Geodezie</w:t>
      </w:r>
      <w:r>
        <w:rPr>
          <w:lang w:val="cs-CZ"/>
        </w:rPr>
        <w:t>.dwt</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185"/>
        <w:gridCol w:w="1756"/>
        <w:gridCol w:w="1487"/>
        <w:gridCol w:w="1438"/>
      </w:tblGrid>
      <w:tr w:rsidR="00060C94" w:rsidRPr="00776173">
        <w:tc>
          <w:tcPr>
            <w:tcW w:w="3185" w:type="dxa"/>
            <w:shd w:val="solid" w:color="000000" w:fill="FFFFFF"/>
          </w:tcPr>
          <w:p w:rsidR="00060C94" w:rsidRPr="00776173" w:rsidRDefault="00060C94" w:rsidP="00815997">
            <w:pPr>
              <w:rPr>
                <w:rFonts w:cs="Times New Roman"/>
                <w:b/>
                <w:bCs/>
                <w:i/>
                <w:iCs/>
                <w:lang w:val="cs-CZ"/>
              </w:rPr>
            </w:pPr>
            <w:r>
              <w:rPr>
                <w:b/>
                <w:bCs/>
                <w:i/>
                <w:iCs/>
                <w:lang w:val="cs-CZ"/>
              </w:rPr>
              <w:t>Jméno hladiny</w:t>
            </w:r>
          </w:p>
          <w:p w:rsidR="00060C94" w:rsidRPr="00776173" w:rsidRDefault="00060C94" w:rsidP="00815997">
            <w:pPr>
              <w:rPr>
                <w:rFonts w:cs="Times New Roman"/>
                <w:b/>
                <w:bCs/>
                <w:i/>
                <w:iCs/>
                <w:lang w:val="cs-CZ"/>
              </w:rPr>
            </w:pPr>
          </w:p>
        </w:tc>
        <w:tc>
          <w:tcPr>
            <w:tcW w:w="1756" w:type="dxa"/>
            <w:shd w:val="solid" w:color="000000" w:fill="FFFFFF"/>
          </w:tcPr>
          <w:p w:rsidR="00060C94" w:rsidRPr="00776173" w:rsidRDefault="00060C94" w:rsidP="00815997">
            <w:pPr>
              <w:rPr>
                <w:rFonts w:cs="Times New Roman"/>
                <w:b/>
                <w:bCs/>
                <w:i/>
                <w:iCs/>
                <w:lang w:val="cs-CZ"/>
              </w:rPr>
            </w:pPr>
            <w:r>
              <w:rPr>
                <w:b/>
                <w:bCs/>
                <w:i/>
                <w:iCs/>
                <w:lang w:val="cs-CZ"/>
              </w:rPr>
              <w:t>Popis</w:t>
            </w:r>
          </w:p>
        </w:tc>
        <w:tc>
          <w:tcPr>
            <w:tcW w:w="1487" w:type="dxa"/>
            <w:shd w:val="solid" w:color="000000" w:fill="FFFFFF"/>
          </w:tcPr>
          <w:p w:rsidR="00060C94" w:rsidRPr="00776173" w:rsidRDefault="00060C94" w:rsidP="00815997">
            <w:pPr>
              <w:rPr>
                <w:rFonts w:cs="Times New Roman"/>
                <w:b/>
                <w:bCs/>
                <w:i/>
                <w:iCs/>
                <w:lang w:val="cs-CZ"/>
              </w:rPr>
            </w:pPr>
            <w:r>
              <w:rPr>
                <w:b/>
                <w:bCs/>
                <w:i/>
                <w:iCs/>
                <w:lang w:val="cs-CZ"/>
              </w:rPr>
              <w:t>Barva</w:t>
            </w:r>
          </w:p>
        </w:tc>
        <w:tc>
          <w:tcPr>
            <w:tcW w:w="1438" w:type="dxa"/>
            <w:shd w:val="solid" w:color="000000" w:fill="FFFFFF"/>
          </w:tcPr>
          <w:p w:rsidR="00060C94" w:rsidRPr="00776173" w:rsidRDefault="00060C94" w:rsidP="00815997">
            <w:pPr>
              <w:rPr>
                <w:rFonts w:cs="Times New Roman"/>
                <w:b/>
                <w:bCs/>
                <w:i/>
                <w:iCs/>
                <w:lang w:val="cs-CZ"/>
              </w:rPr>
            </w:pPr>
            <w:r>
              <w:rPr>
                <w:b/>
                <w:bCs/>
                <w:i/>
                <w:iCs/>
                <w:lang w:val="cs-CZ"/>
              </w:rPr>
              <w:t>Typ čáry</w:t>
            </w:r>
          </w:p>
        </w:tc>
      </w:tr>
      <w:tr w:rsidR="00060C94" w:rsidRPr="008D71AF">
        <w:tc>
          <w:tcPr>
            <w:tcW w:w="3185" w:type="dxa"/>
            <w:vAlign w:val="center"/>
          </w:tcPr>
          <w:p w:rsidR="00060C94" w:rsidRPr="008D71AF" w:rsidRDefault="00060C94" w:rsidP="00C10257">
            <w:pPr>
              <w:rPr>
                <w:lang w:val="cs-CZ"/>
              </w:rPr>
            </w:pPr>
            <w:r w:rsidRPr="008D71AF">
              <w:rPr>
                <w:lang w:val="cs-CZ"/>
              </w:rPr>
              <w:t>0</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Defpoints</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Geo_Anotace_Body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Geo_Anotace_Doprava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Geo_Anotace_Druhy pozemk</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Geo_Anotace_Hranice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Geo_Anotace_Mapový list</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Geo_Anotace_Místopis</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Geo_Anotace_Parcely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Geo_Anotace_Sídla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w:t>
            </w:r>
            <w:r w:rsidRPr="008D71AF">
              <w:rPr>
                <w:rFonts w:eastAsia="Arial Unicode MS"/>
                <w:lang w:val="cs-CZ"/>
              </w:rPr>
              <w:t>ě e</w:t>
            </w:r>
            <w:r w:rsidRPr="008D71AF">
              <w:rPr>
                <w:lang w:val="cs-CZ"/>
              </w:rPr>
              <w:t>lektro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w:t>
            </w:r>
            <w:r w:rsidRPr="008D71AF">
              <w:rPr>
                <w:rFonts w:eastAsia="Arial Unicode MS"/>
                <w:lang w:val="cs-CZ"/>
              </w:rPr>
              <w:t>K</w:t>
            </w:r>
            <w:r w:rsidRPr="008D71AF">
              <w:rPr>
                <w:lang w:val="cs-CZ"/>
              </w:rPr>
              <w:t>analizace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Geo_Anotace_SítěKolektory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Geo_Anotace_SítěPlyn</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 sdělovací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 teplo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Geo_Anotace_Sítě voda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Geo_Anotace_Stavební objekty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Geo_Anotace_Těžba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Geo_Anotace_Vodstvo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Geo_Anotace_Výkopis</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Geo_Body_Body bodových polí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Geo_Body_Doprava_Pozemní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svmodrá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Geo_Body_Doprava_želez</w:t>
            </w:r>
            <w:r w:rsidRPr="008D71AF">
              <w:rPr>
                <w:rFonts w:eastAsia="Arial Unicode MS"/>
                <w:lang w:val="cs-CZ"/>
              </w:rPr>
              <w:t>niční</w:t>
            </w:r>
            <w:r w:rsidRPr="008D71AF">
              <w:rPr>
                <w:lang w:val="cs-CZ"/>
              </w:rPr>
              <w:t>;</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254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Geo_Body_Druhy pozemků</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Geo_Body_Hornická zařízení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Geo_Body_Sítě bez rozlišní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254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w:t>
            </w:r>
            <w:r w:rsidRPr="008D71AF">
              <w:rPr>
                <w:rFonts w:eastAsia="Arial Unicode MS"/>
                <w:lang w:val="cs-CZ"/>
              </w:rPr>
              <w:t>ě e</w:t>
            </w:r>
            <w:r w:rsidRPr="008D71AF">
              <w:rPr>
                <w:lang w:val="cs-CZ"/>
              </w:rPr>
              <w:t>lektro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fialová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Geo_Body_Sítě kanalizace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32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Geo_Body_Sítě plyn</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lutá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Geo_Body_Sítě sdelovací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190</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Geo_Body_Sítě voda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122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Geo_Body_Sondáž</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Geo_Body_Stavební objekty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svmodrá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Geo_Body_Vegetace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zelená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Geo_Body_Vodstvo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Geo_Body_Výškopis</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42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Geo_Měřcká síť_Body_Neřídící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svmodrá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síť_Body_Neřídící_Pevné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zelená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síť_Body_Neřídící_Volné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rFonts w:eastAsia="Arial Unicode MS"/>
                <w:lang w:val="cs-CZ"/>
              </w:rPr>
              <w:t>čer</w:t>
            </w:r>
            <w:r w:rsidRPr="008D71AF">
              <w:rPr>
                <w:lang w:val="cs-CZ"/>
              </w:rPr>
              <w:t>vená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síť_Body_Neřídící_Zamčené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žlutá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síť_Chyby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fialová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síť__Spojnice_Orientace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rFonts w:eastAsia="Arial Unicode MS"/>
                <w:lang w:val="cs-CZ"/>
              </w:rPr>
              <w:t>čer</w:t>
            </w:r>
            <w:r w:rsidRPr="008D71AF">
              <w:rPr>
                <w:lang w:val="cs-CZ"/>
              </w:rPr>
              <w:t>vená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rFonts w:cs="Times New Roman"/>
                <w:lang w:val="cs-CZ"/>
              </w:rPr>
            </w:pPr>
            <w:r w:rsidRPr="008D71AF">
              <w:rPr>
                <w:lang w:val="cs-CZ"/>
              </w:rPr>
              <w:t>Geo_Měřická síť__Spojnice_Sm</w:t>
            </w:r>
            <w:r w:rsidRPr="008D71AF">
              <w:rPr>
                <w:rFonts w:eastAsia="Arial Unicode MS"/>
                <w:lang w:val="cs-CZ"/>
              </w:rPr>
              <w:t>ěr</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zelená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Geo_Měřická síť__Spojnice_Záměry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177</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Geo_Tvary_Doprava_Pozemní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254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Geo_Tvary_Doprava_elezni</w:t>
            </w:r>
            <w:r w:rsidRPr="008D71AF">
              <w:rPr>
                <w:rFonts w:eastAsia="Arial Unicode MS"/>
                <w:lang w:val="cs-CZ"/>
              </w:rPr>
              <w:t>niční</w:t>
            </w:r>
            <w:r w:rsidRPr="008D71AF">
              <w:rPr>
                <w:lang w:val="cs-CZ"/>
              </w:rPr>
              <w:t>;</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254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Geo_Tvary_Hranice pozemk</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zelená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w:t>
            </w:r>
            <w:r w:rsidRPr="008D71AF">
              <w:rPr>
                <w:rFonts w:eastAsia="Arial Unicode MS"/>
                <w:lang w:val="cs-CZ"/>
              </w:rPr>
              <w:t>ě e</w:t>
            </w:r>
            <w:r w:rsidRPr="008D71AF">
              <w:rPr>
                <w:lang w:val="cs-CZ"/>
              </w:rPr>
              <w:t>lektro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fialová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kanalizace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32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kolektory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plyn</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lutá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produktovody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bílá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sd</w:t>
            </w:r>
            <w:r w:rsidRPr="008D71AF">
              <w:rPr>
                <w:rFonts w:eastAsia="Arial Unicode MS"/>
                <w:lang w:val="cs-CZ"/>
              </w:rPr>
              <w:t>ělo</w:t>
            </w:r>
            <w:r w:rsidRPr="008D71AF">
              <w:rPr>
                <w:lang w:val="cs-CZ"/>
              </w:rPr>
              <w:t>vací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190</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 Teplo</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rFonts w:eastAsia="Arial Unicode MS"/>
                <w:lang w:val="cs-CZ"/>
              </w:rPr>
              <w:t>čer</w:t>
            </w:r>
            <w:r w:rsidRPr="008D71AF">
              <w:rPr>
                <w:lang w:val="cs-CZ"/>
              </w:rPr>
              <w:t>vená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Geo_Tvary_Síttě_voda</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122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Geo_Tvary_Sítě_vzduch</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140</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Geo_Tvary_Stavební objekty_Budovy_Dřevěné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žlutá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Geo_Tvary_Stavební objekty_Budovy_Zděné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11</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Geo_Tvary_Stavební objekty_Ostatní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svmodrá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Geo_Tvary_Vegetace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94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Geo_Tvary_Výkopis</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42</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Tabulky_Seznam souřadnic</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253</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Terén_Hranice</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žlutá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Terén_Trojúhelníky</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svmodrá</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Terén_Vrstevnice_Dopňkové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44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Terén_Vrstevnice_Základní</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44</w:t>
            </w:r>
          </w:p>
        </w:tc>
        <w:tc>
          <w:tcPr>
            <w:tcW w:w="1438" w:type="dxa"/>
            <w:vAlign w:val="center"/>
          </w:tcPr>
          <w:p w:rsidR="00060C94" w:rsidRPr="008D71AF" w:rsidRDefault="00060C94" w:rsidP="00776173">
            <w:r w:rsidRPr="008D71AF">
              <w:t>Continuous</w:t>
            </w:r>
          </w:p>
        </w:tc>
      </w:tr>
      <w:tr w:rsidR="00060C94" w:rsidRPr="008D71AF">
        <w:tc>
          <w:tcPr>
            <w:tcW w:w="3185" w:type="dxa"/>
            <w:vAlign w:val="center"/>
          </w:tcPr>
          <w:p w:rsidR="00060C94" w:rsidRPr="008D71AF" w:rsidRDefault="00060C94" w:rsidP="00C10257">
            <w:pPr>
              <w:rPr>
                <w:lang w:val="cs-CZ"/>
              </w:rPr>
            </w:pPr>
            <w:r w:rsidRPr="008D71AF">
              <w:rPr>
                <w:lang w:val="cs-CZ"/>
              </w:rPr>
              <w:t>Terén_Vrstevnice_Zdůrazněné</w:t>
            </w:r>
          </w:p>
        </w:tc>
        <w:tc>
          <w:tcPr>
            <w:tcW w:w="1756" w:type="dxa"/>
            <w:vAlign w:val="center"/>
          </w:tcPr>
          <w:p w:rsidR="00060C94" w:rsidRPr="008D71AF" w:rsidRDefault="00060C94" w:rsidP="001E2E4F">
            <w:pPr>
              <w:rPr>
                <w:rFonts w:cs="Times New Roman"/>
                <w:lang w:val="cs-CZ"/>
              </w:rPr>
            </w:pPr>
          </w:p>
        </w:tc>
        <w:tc>
          <w:tcPr>
            <w:tcW w:w="1487" w:type="dxa"/>
            <w:vAlign w:val="center"/>
          </w:tcPr>
          <w:p w:rsidR="00060C94" w:rsidRPr="008D71AF" w:rsidRDefault="00060C94" w:rsidP="00776173">
            <w:pPr>
              <w:rPr>
                <w:lang w:val="cs-CZ"/>
              </w:rPr>
            </w:pPr>
            <w:r w:rsidRPr="008D71AF">
              <w:rPr>
                <w:lang w:val="cs-CZ"/>
              </w:rPr>
              <w:t>40</w:t>
            </w:r>
          </w:p>
        </w:tc>
        <w:tc>
          <w:tcPr>
            <w:tcW w:w="1438" w:type="dxa"/>
            <w:vAlign w:val="center"/>
          </w:tcPr>
          <w:p w:rsidR="00060C94" w:rsidRPr="008D71AF" w:rsidRDefault="00060C94" w:rsidP="00776173">
            <w:r w:rsidRPr="008D71AF">
              <w:t>Continuous</w:t>
            </w:r>
          </w:p>
        </w:tc>
      </w:tr>
    </w:tbl>
    <w:p w:rsidR="00060C94" w:rsidRPr="00776173" w:rsidRDefault="00060C94" w:rsidP="00DC2E99">
      <w:pPr>
        <w:pStyle w:val="Heading1"/>
        <w:numPr>
          <w:ilvl w:val="0"/>
          <w:numId w:val="6"/>
        </w:numPr>
        <w:ind w:left="1440"/>
        <w:rPr>
          <w:rFonts w:cs="Times New Roman"/>
          <w:lang w:val="cs-CZ"/>
        </w:rPr>
      </w:pPr>
      <w:bookmarkStart w:id="6" w:name="_Toc229293067"/>
      <w:r>
        <w:rPr>
          <w:lang w:val="cs-CZ"/>
        </w:rPr>
        <w:t>Reporty</w:t>
      </w:r>
      <w:bookmarkEnd w:id="6"/>
    </w:p>
    <w:p w:rsidR="00060C94" w:rsidRPr="00776173" w:rsidRDefault="00060C94" w:rsidP="00A61A8B">
      <w:pPr>
        <w:rPr>
          <w:rFonts w:cs="Times New Roman"/>
          <w:lang w:val="cs-CZ"/>
        </w:rPr>
      </w:pPr>
    </w:p>
    <w:p w:rsidR="00060C94" w:rsidRPr="00776173" w:rsidRDefault="00060C94" w:rsidP="00A61A8B">
      <w:pPr>
        <w:rPr>
          <w:rFonts w:cs="Times New Roman"/>
          <w:lang w:val="cs-CZ"/>
        </w:rPr>
      </w:pPr>
    </w:p>
    <w:p w:rsidR="00060C94" w:rsidRPr="00776173" w:rsidRDefault="00060C94" w:rsidP="00A61A8B">
      <w:pPr>
        <w:rPr>
          <w:rFonts w:cs="Times New Roman"/>
          <w:lang w:val="cs-CZ"/>
        </w:rPr>
      </w:pPr>
      <w:r w:rsidRPr="00776173">
        <w:rPr>
          <w:lang w:val="cs-CZ"/>
        </w:rPr>
        <w:t>Reporty jsou přístupné v</w:t>
      </w:r>
      <w:r>
        <w:rPr>
          <w:rFonts w:cs="Times New Roman"/>
          <w:lang w:val="cs-CZ"/>
        </w:rPr>
        <w:t> </w:t>
      </w:r>
      <w:r>
        <w:rPr>
          <w:lang w:val="cs-CZ"/>
        </w:rPr>
        <w:t>záložce „Sada nástrojů“  Panelu nástrojů</w:t>
      </w:r>
    </w:p>
    <w:p w:rsidR="00060C94" w:rsidRPr="00776173" w:rsidRDefault="00060C94" w:rsidP="00A61A8B">
      <w:pPr>
        <w:tabs>
          <w:tab w:val="left" w:pos="8460"/>
        </w:tabs>
        <w:rPr>
          <w:rFonts w:cs="Times New Roman"/>
          <w:lang w:val="cs-CZ"/>
        </w:rPr>
      </w:pPr>
      <w:r w:rsidRPr="00776173">
        <w:rPr>
          <w:rFonts w:cs="Times New Roman"/>
          <w:lang w:val="cs-CZ"/>
        </w:rPr>
        <w:tab/>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060C94" w:rsidRPr="00776173">
        <w:tc>
          <w:tcPr>
            <w:tcW w:w="2394" w:type="dxa"/>
            <w:shd w:val="solid" w:color="000000" w:fill="FFFFFF"/>
          </w:tcPr>
          <w:p w:rsidR="00060C94" w:rsidRPr="00776173" w:rsidRDefault="00060C94" w:rsidP="00815997">
            <w:pPr>
              <w:rPr>
                <w:rFonts w:cs="Times New Roman"/>
                <w:b/>
                <w:bCs/>
                <w:i/>
                <w:iCs/>
                <w:lang w:val="cs-CZ"/>
              </w:rPr>
            </w:pPr>
            <w:r>
              <w:rPr>
                <w:b/>
                <w:bCs/>
                <w:i/>
                <w:iCs/>
                <w:lang w:val="cs-CZ"/>
              </w:rPr>
              <w:t>Název reportu</w:t>
            </w:r>
          </w:p>
        </w:tc>
        <w:tc>
          <w:tcPr>
            <w:tcW w:w="2394" w:type="dxa"/>
            <w:shd w:val="solid" w:color="000000" w:fill="FFFFFF"/>
          </w:tcPr>
          <w:p w:rsidR="00060C94" w:rsidRPr="00776173" w:rsidRDefault="00060C94" w:rsidP="00815997">
            <w:pPr>
              <w:rPr>
                <w:rFonts w:cs="Times New Roman"/>
                <w:b/>
                <w:bCs/>
                <w:i/>
                <w:iCs/>
                <w:lang w:val="cs-CZ"/>
              </w:rPr>
            </w:pPr>
            <w:r>
              <w:rPr>
                <w:b/>
                <w:bCs/>
                <w:i/>
                <w:iCs/>
                <w:lang w:val="cs-CZ"/>
              </w:rPr>
              <w:t>Popis</w:t>
            </w:r>
          </w:p>
        </w:tc>
        <w:tc>
          <w:tcPr>
            <w:tcW w:w="2394" w:type="dxa"/>
            <w:shd w:val="solid" w:color="000000" w:fill="FFFFFF"/>
          </w:tcPr>
          <w:p w:rsidR="00060C94" w:rsidRPr="00776173" w:rsidRDefault="00060C94" w:rsidP="00815997">
            <w:pPr>
              <w:rPr>
                <w:rFonts w:cs="Times New Roman"/>
                <w:b/>
                <w:bCs/>
                <w:i/>
                <w:iCs/>
                <w:lang w:val="cs-CZ"/>
              </w:rPr>
            </w:pPr>
            <w:r>
              <w:rPr>
                <w:b/>
                <w:bCs/>
                <w:i/>
                <w:iCs/>
                <w:lang w:val="cs-CZ"/>
              </w:rPr>
              <w:t>Soubor s příkladem</w:t>
            </w:r>
          </w:p>
        </w:tc>
        <w:tc>
          <w:tcPr>
            <w:tcW w:w="2394" w:type="dxa"/>
            <w:shd w:val="solid" w:color="000000" w:fill="FFFFFF"/>
          </w:tcPr>
          <w:p w:rsidR="00060C94" w:rsidRPr="00776173" w:rsidRDefault="00060C94" w:rsidP="00815997">
            <w:pPr>
              <w:rPr>
                <w:rFonts w:cs="Times New Roman"/>
                <w:b/>
                <w:bCs/>
                <w:i/>
                <w:iCs/>
                <w:lang w:val="cs-CZ"/>
              </w:rPr>
            </w:pPr>
            <w:r>
              <w:rPr>
                <w:b/>
                <w:bCs/>
                <w:i/>
                <w:iCs/>
                <w:lang w:val="cs-CZ"/>
              </w:rPr>
              <w:t>Priorita</w:t>
            </w:r>
          </w:p>
        </w:tc>
      </w:tr>
      <w:tr w:rsidR="00060C94" w:rsidRPr="00776173">
        <w:tc>
          <w:tcPr>
            <w:tcW w:w="2394" w:type="dxa"/>
          </w:tcPr>
          <w:p w:rsidR="00060C94" w:rsidRPr="00776173" w:rsidRDefault="00060C94" w:rsidP="00815997">
            <w:pPr>
              <w:rPr>
                <w:rFonts w:cs="Times New Roman"/>
                <w:lang w:val="cs-CZ"/>
              </w:rPr>
            </w:pPr>
            <w:r w:rsidRPr="00776173">
              <w:rPr>
                <w:lang w:val="cs-CZ"/>
              </w:rPr>
              <w:t>Trasa-Niveleta</w:t>
            </w:r>
          </w:p>
        </w:tc>
        <w:tc>
          <w:tcPr>
            <w:tcW w:w="2394" w:type="dxa"/>
          </w:tcPr>
          <w:p w:rsidR="00060C94" w:rsidRPr="00776173" w:rsidRDefault="00060C94" w:rsidP="00815997">
            <w:pPr>
              <w:rPr>
                <w:rFonts w:cs="Times New Roman"/>
                <w:lang w:val="cs-CZ"/>
              </w:rPr>
            </w:pPr>
            <w:r w:rsidRPr="00776173">
              <w:rPr>
                <w:lang w:val="cs-CZ"/>
              </w:rPr>
              <w:t xml:space="preserve">Výpis X,Y,Z, poloměr, směrník a typ bodu v určeném kroku a v hlavních bodech trasy, a nivelety. </w:t>
            </w: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r>
      <w:tr w:rsidR="00060C94" w:rsidRPr="00776173">
        <w:tc>
          <w:tcPr>
            <w:tcW w:w="2394" w:type="dxa"/>
          </w:tcPr>
          <w:p w:rsidR="00060C94" w:rsidRPr="00776173" w:rsidRDefault="00060C94" w:rsidP="00815997">
            <w:pPr>
              <w:rPr>
                <w:rFonts w:cs="Times New Roman"/>
                <w:lang w:val="cs-CZ"/>
              </w:rPr>
            </w:pPr>
            <w:r w:rsidRPr="00776173">
              <w:rPr>
                <w:lang w:val="cs-CZ"/>
              </w:rPr>
              <w:t>Souřadná síť</w:t>
            </w:r>
          </w:p>
        </w:tc>
        <w:tc>
          <w:tcPr>
            <w:tcW w:w="2394" w:type="dxa"/>
          </w:tcPr>
          <w:p w:rsidR="00060C94" w:rsidRPr="00776173" w:rsidRDefault="00060C94" w:rsidP="00815997">
            <w:pPr>
              <w:rPr>
                <w:rFonts w:cs="Times New Roman"/>
                <w:lang w:val="cs-CZ"/>
              </w:rPr>
            </w:pPr>
            <w:r w:rsidRPr="00776173">
              <w:rPr>
                <w:lang w:val="cs-CZ"/>
              </w:rPr>
              <w:t>K rámečku rozvržení doplní značky a souřadnice ve zvoleném rastru.</w:t>
            </w: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r>
      <w:tr w:rsidR="00060C94" w:rsidRPr="00776173">
        <w:tc>
          <w:tcPr>
            <w:tcW w:w="2394" w:type="dxa"/>
          </w:tcPr>
          <w:p w:rsidR="00060C94" w:rsidRPr="00776173" w:rsidRDefault="00060C94" w:rsidP="00815997">
            <w:pPr>
              <w:rPr>
                <w:rFonts w:cs="Times New Roman"/>
                <w:lang w:val="cs-CZ"/>
              </w:rPr>
            </w:pPr>
            <w:r w:rsidRPr="00776173">
              <w:rPr>
                <w:lang w:val="cs-CZ"/>
              </w:rPr>
              <w:t>Export hypsometrie</w:t>
            </w:r>
          </w:p>
        </w:tc>
        <w:tc>
          <w:tcPr>
            <w:tcW w:w="2394" w:type="dxa"/>
          </w:tcPr>
          <w:p w:rsidR="00060C94" w:rsidRPr="00776173" w:rsidRDefault="00060C94" w:rsidP="00815997">
            <w:pPr>
              <w:rPr>
                <w:rFonts w:cs="Times New Roman"/>
                <w:lang w:val="cs-CZ"/>
              </w:rPr>
            </w:pPr>
            <w:r w:rsidRPr="00776173">
              <w:rPr>
                <w:lang w:val="cs-CZ"/>
              </w:rPr>
              <w:t>Uloží do souboru barevné schema hypsometrie.</w:t>
            </w: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r>
      <w:tr w:rsidR="00060C94" w:rsidRPr="00776173">
        <w:tc>
          <w:tcPr>
            <w:tcW w:w="2394" w:type="dxa"/>
          </w:tcPr>
          <w:p w:rsidR="00060C94" w:rsidRPr="00776173" w:rsidRDefault="00060C94" w:rsidP="00815997">
            <w:pPr>
              <w:rPr>
                <w:rFonts w:cs="Times New Roman"/>
                <w:lang w:val="cs-CZ"/>
              </w:rPr>
            </w:pPr>
            <w:r w:rsidRPr="00776173">
              <w:rPr>
                <w:lang w:val="cs-CZ"/>
              </w:rPr>
              <w:t>Import hypsometrie</w:t>
            </w:r>
          </w:p>
        </w:tc>
        <w:tc>
          <w:tcPr>
            <w:tcW w:w="2394" w:type="dxa"/>
          </w:tcPr>
          <w:p w:rsidR="00060C94" w:rsidRPr="00776173" w:rsidRDefault="00060C94" w:rsidP="00815997">
            <w:pPr>
              <w:rPr>
                <w:rFonts w:cs="Times New Roman"/>
                <w:lang w:val="cs-CZ"/>
              </w:rPr>
            </w:pPr>
            <w:r w:rsidRPr="00776173">
              <w:rPr>
                <w:lang w:val="cs-CZ"/>
              </w:rPr>
              <w:t>Načte ze souboru barevné schema hypsometrie.</w:t>
            </w:r>
          </w:p>
        </w:tc>
        <w:tc>
          <w:tcPr>
            <w:tcW w:w="2394" w:type="dxa"/>
          </w:tcPr>
          <w:p w:rsidR="00060C94" w:rsidRPr="00776173" w:rsidRDefault="00060C94" w:rsidP="00815997">
            <w:pPr>
              <w:rPr>
                <w:rFonts w:cs="Times New Roman"/>
                <w:lang w:val="cs-CZ"/>
              </w:rPr>
            </w:pPr>
          </w:p>
        </w:tc>
        <w:tc>
          <w:tcPr>
            <w:tcW w:w="2394" w:type="dxa"/>
          </w:tcPr>
          <w:p w:rsidR="00060C94" w:rsidRPr="00776173" w:rsidRDefault="00060C94" w:rsidP="00815997">
            <w:pPr>
              <w:rPr>
                <w:rFonts w:cs="Times New Roman"/>
                <w:lang w:val="cs-CZ"/>
              </w:rPr>
            </w:pPr>
          </w:p>
        </w:tc>
      </w:tr>
    </w:tbl>
    <w:p w:rsidR="00060C94" w:rsidRPr="00776173" w:rsidRDefault="00060C94" w:rsidP="00DC2E99">
      <w:pPr>
        <w:pStyle w:val="Heading1"/>
        <w:numPr>
          <w:ilvl w:val="0"/>
          <w:numId w:val="6"/>
        </w:numPr>
        <w:ind w:left="1440"/>
        <w:rPr>
          <w:rFonts w:cs="Times New Roman"/>
          <w:lang w:val="cs-CZ"/>
        </w:rPr>
      </w:pPr>
      <w:bookmarkStart w:id="7" w:name="_Toc229293068"/>
      <w:r>
        <w:rPr>
          <w:lang w:val="cs-CZ"/>
        </w:rPr>
        <w:t>Nastavení výkresu</w:t>
      </w:r>
      <w:r w:rsidRPr="00776173">
        <w:rPr>
          <w:lang w:val="cs-CZ"/>
        </w:rPr>
        <w:t xml:space="preserve"> &gt; </w:t>
      </w:r>
      <w:r>
        <w:rPr>
          <w:lang w:val="cs-CZ"/>
        </w:rPr>
        <w:t>Hladiny objektů</w:t>
      </w:r>
      <w:bookmarkEnd w:id="7"/>
    </w:p>
    <w:p w:rsidR="00060C94" w:rsidRDefault="00060C94" w:rsidP="007669F1">
      <w:r>
        <w:t>Všechny zmiňované objekty CIVIL 3D jsou umísťovány do určených hladin automaticky. Je možné pro ně vybrat jinou hladinu.Viz.obrázky</w:t>
      </w:r>
    </w:p>
    <w:p w:rsidR="00060C94" w:rsidRDefault="00060C94" w:rsidP="007669F1">
      <w:pPr>
        <w:rPr>
          <w:rFonts w:ascii="Arial" w:hAnsi="Arial" w:cs="Arial"/>
          <w:noProof/>
          <w:lang w:val="cs-CZ" w:eastAsia="cs-CZ"/>
        </w:rPr>
      </w:pPr>
      <w:r w:rsidRPr="00384C1E">
        <w:rPr>
          <w:rFonts w:ascii="Arial" w:hAnsi="Arial" w:cs="Arial"/>
          <w:noProof/>
          <w:lang w:val="cs-CZ" w:eastAsia="cs-CZ"/>
        </w:rPr>
        <w:pict>
          <v:shape id="_x0000_i1026" type="#_x0000_t75" style="width:227.25pt;height:258pt">
            <v:imagedata r:id="rId8" o:title=""/>
          </v:shape>
        </w:pict>
      </w:r>
      <w:r w:rsidRPr="00384C1E">
        <w:rPr>
          <w:rFonts w:ascii="Arial" w:hAnsi="Arial" w:cs="Arial"/>
          <w:noProof/>
          <w:lang w:val="cs-CZ" w:eastAsia="cs-CZ"/>
        </w:rPr>
        <w:pict>
          <v:shape id="_x0000_i1027" type="#_x0000_t75" style="width:420pt;height:307.5pt">
            <v:imagedata r:id="rId9" o:title=""/>
          </v:shape>
        </w:pict>
      </w:r>
    </w:p>
    <w:p w:rsidR="00060C94" w:rsidRPr="00776173" w:rsidRDefault="00060C94" w:rsidP="00FD0609">
      <w:pPr>
        <w:pStyle w:val="Heading2"/>
        <w:numPr>
          <w:ilvl w:val="1"/>
          <w:numId w:val="6"/>
        </w:numPr>
        <w:rPr>
          <w:rFonts w:cs="Times New Roman"/>
          <w:lang w:val="cs-CZ"/>
        </w:rPr>
      </w:pPr>
      <w:bookmarkStart w:id="8" w:name="_Toc229293069"/>
      <w:r>
        <w:rPr>
          <w:lang w:val="cs-CZ"/>
        </w:rPr>
        <w:t>Hladiny objektů</w:t>
      </w:r>
      <w:bookmarkEnd w:id="8"/>
      <w:r>
        <w:rPr>
          <w:lang w:val="cs-CZ"/>
        </w:rPr>
        <w:t xml:space="preserve"> </w:t>
      </w:r>
    </w:p>
    <w:p w:rsidR="00060C94" w:rsidRDefault="00060C94" w:rsidP="00192748">
      <w:pPr>
        <w:rPr>
          <w:rFonts w:cs="Times New Roman"/>
          <w:lang w:val="cs-CZ"/>
        </w:rPr>
      </w:pPr>
      <w:r w:rsidRPr="00776173">
        <w:rPr>
          <w:lang w:val="cs-CZ"/>
        </w:rPr>
        <w:t>_AutoCAD Civil 3D 2010 CZ</w:t>
      </w:r>
    </w:p>
    <w:p w:rsidR="00060C94" w:rsidRPr="00776173" w:rsidRDefault="00060C94" w:rsidP="00192748">
      <w:pPr>
        <w:rPr>
          <w:rFonts w:cs="Times New Roman"/>
          <w:lang w:val="cs-CZ"/>
        </w:rPr>
      </w:pPr>
      <w:r>
        <w:rPr>
          <w:lang w:val="cs-CZ"/>
        </w:rPr>
        <w:t>Pozn. Pro lepší orientaci při přechodu mezi českou a anglickou verzí tabulka obsahuje i sloupec s anglickými ekvivalenty</w:t>
      </w:r>
    </w:p>
    <w:tbl>
      <w:tblPr>
        <w:tblW w:w="594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80"/>
        <w:gridCol w:w="1980"/>
        <w:gridCol w:w="1980"/>
      </w:tblGrid>
      <w:tr w:rsidR="00060C94" w:rsidRPr="00776173">
        <w:tc>
          <w:tcPr>
            <w:tcW w:w="1980" w:type="dxa"/>
            <w:shd w:val="solid" w:color="000000" w:fill="FFFFFF"/>
          </w:tcPr>
          <w:p w:rsidR="00060C94" w:rsidRPr="00776173" w:rsidRDefault="00060C94" w:rsidP="00BD389E">
            <w:pPr>
              <w:rPr>
                <w:rFonts w:cs="Times New Roman"/>
                <w:b/>
                <w:bCs/>
                <w:lang w:val="cs-CZ"/>
              </w:rPr>
            </w:pPr>
            <w:r>
              <w:rPr>
                <w:b/>
                <w:bCs/>
                <w:lang w:val="cs-CZ"/>
              </w:rPr>
              <w:t>Objekty</w:t>
            </w:r>
          </w:p>
        </w:tc>
        <w:tc>
          <w:tcPr>
            <w:tcW w:w="1980" w:type="dxa"/>
            <w:shd w:val="solid" w:color="000000" w:fill="FFFFFF"/>
          </w:tcPr>
          <w:p w:rsidR="00060C94" w:rsidRPr="00776173" w:rsidRDefault="00060C94" w:rsidP="00815997">
            <w:pPr>
              <w:rPr>
                <w:rFonts w:cs="Times New Roman"/>
                <w:b/>
                <w:bCs/>
                <w:lang w:val="cs-CZ"/>
              </w:rPr>
            </w:pPr>
            <w:r>
              <w:rPr>
                <w:b/>
                <w:bCs/>
                <w:lang w:val="cs-CZ"/>
              </w:rPr>
              <w:t>Výchozí hladina</w:t>
            </w:r>
          </w:p>
        </w:tc>
        <w:tc>
          <w:tcPr>
            <w:tcW w:w="1980" w:type="dxa"/>
            <w:shd w:val="solid" w:color="000000" w:fill="FFFFFF"/>
          </w:tcPr>
          <w:p w:rsidR="00060C94" w:rsidRPr="00776173" w:rsidRDefault="00060C94" w:rsidP="00BD389E">
            <w:pPr>
              <w:rPr>
                <w:b/>
                <w:bCs/>
                <w:lang w:val="cs-CZ"/>
              </w:rPr>
            </w:pPr>
            <w:r w:rsidRPr="00776173">
              <w:rPr>
                <w:b/>
                <w:bCs/>
                <w:lang w:val="cs-CZ"/>
              </w:rPr>
              <w:t>Object</w:t>
            </w:r>
          </w:p>
        </w:tc>
      </w:tr>
      <w:tr w:rsidR="00060C94" w:rsidRPr="00776173">
        <w:tc>
          <w:tcPr>
            <w:tcW w:w="1980" w:type="dxa"/>
          </w:tcPr>
          <w:p w:rsidR="00060C94" w:rsidRPr="00776173" w:rsidRDefault="00060C94" w:rsidP="00BD389E">
            <w:pPr>
              <w:rPr>
                <w:rFonts w:cs="Times New Roman"/>
                <w:lang w:val="cs-CZ"/>
              </w:rPr>
            </w:pPr>
            <w:r>
              <w:rPr>
                <w:lang w:val="cs-CZ"/>
              </w:rPr>
              <w:t>Trasa</w:t>
            </w:r>
          </w:p>
        </w:tc>
        <w:tc>
          <w:tcPr>
            <w:tcW w:w="1980" w:type="dxa"/>
          </w:tcPr>
          <w:p w:rsidR="00060C94" w:rsidRPr="00776173" w:rsidRDefault="00060C94" w:rsidP="00815997">
            <w:pPr>
              <w:rPr>
                <w:rFonts w:cs="Times New Roman"/>
                <w:lang w:val="cs-CZ"/>
              </w:rPr>
            </w:pPr>
            <w:r>
              <w:rPr>
                <w:lang w:val="cs-CZ"/>
              </w:rPr>
              <w:t>Trasa</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Alignment</w:t>
            </w:r>
          </w:p>
        </w:tc>
      </w:tr>
      <w:tr w:rsidR="00060C94" w:rsidRPr="00776173">
        <w:tc>
          <w:tcPr>
            <w:tcW w:w="1980" w:type="dxa"/>
          </w:tcPr>
          <w:p w:rsidR="00060C94" w:rsidRPr="00776173" w:rsidRDefault="00060C94" w:rsidP="00BD389E">
            <w:pPr>
              <w:rPr>
                <w:rFonts w:cs="Times New Roman"/>
                <w:lang w:val="cs-CZ"/>
              </w:rPr>
            </w:pPr>
            <w:r>
              <w:rPr>
                <w:lang w:val="cs-CZ"/>
              </w:rPr>
              <w:t>Trasa-Tvorba popisků</w:t>
            </w:r>
          </w:p>
        </w:tc>
        <w:tc>
          <w:tcPr>
            <w:tcW w:w="1980" w:type="dxa"/>
          </w:tcPr>
          <w:p w:rsidR="00060C94" w:rsidRPr="00776173" w:rsidRDefault="00060C94" w:rsidP="00815997">
            <w:pPr>
              <w:rPr>
                <w:rFonts w:cs="Times New Roman"/>
                <w:lang w:val="cs-CZ"/>
              </w:rPr>
            </w:pPr>
            <w:r>
              <w:rPr>
                <w:lang w:val="cs-CZ"/>
              </w:rPr>
              <w:t>Trasa-Popisek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Alignment-Labeling</w:t>
            </w:r>
          </w:p>
        </w:tc>
      </w:tr>
      <w:tr w:rsidR="00060C94" w:rsidRPr="00776173">
        <w:tc>
          <w:tcPr>
            <w:tcW w:w="1980" w:type="dxa"/>
          </w:tcPr>
          <w:p w:rsidR="00060C94" w:rsidRPr="00776173" w:rsidRDefault="00060C94" w:rsidP="00BD389E">
            <w:pPr>
              <w:rPr>
                <w:rFonts w:cs="Times New Roman"/>
                <w:lang w:val="cs-CZ"/>
              </w:rPr>
            </w:pPr>
            <w:r>
              <w:rPr>
                <w:lang w:val="cs-CZ"/>
              </w:rPr>
              <w:t>Tabulka trasy</w:t>
            </w:r>
          </w:p>
        </w:tc>
        <w:tc>
          <w:tcPr>
            <w:tcW w:w="1980" w:type="dxa"/>
          </w:tcPr>
          <w:p w:rsidR="00060C94" w:rsidRPr="00776173" w:rsidRDefault="00060C94" w:rsidP="00815997">
            <w:pPr>
              <w:rPr>
                <w:rFonts w:cs="Times New Roman"/>
                <w:lang w:val="cs-CZ"/>
              </w:rPr>
            </w:pPr>
            <w:r>
              <w:rPr>
                <w:lang w:val="cs-CZ"/>
              </w:rPr>
              <w:t>Tabulka-Trasa</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Alignment Table</w:t>
            </w:r>
          </w:p>
        </w:tc>
      </w:tr>
      <w:tr w:rsidR="00060C94" w:rsidRPr="00776173">
        <w:tc>
          <w:tcPr>
            <w:tcW w:w="1980" w:type="dxa"/>
          </w:tcPr>
          <w:p w:rsidR="00060C94" w:rsidRPr="00776173" w:rsidRDefault="00060C94" w:rsidP="00BD389E">
            <w:pPr>
              <w:rPr>
                <w:rFonts w:cs="Times New Roman"/>
                <w:lang w:val="cs-CZ"/>
              </w:rPr>
            </w:pPr>
            <w:r>
              <w:rPr>
                <w:lang w:val="cs-CZ"/>
              </w:rPr>
              <w:t>Šablona typických řezů</w:t>
            </w:r>
          </w:p>
        </w:tc>
        <w:tc>
          <w:tcPr>
            <w:tcW w:w="1980" w:type="dxa"/>
          </w:tcPr>
          <w:p w:rsidR="00060C94" w:rsidRPr="00776173" w:rsidRDefault="00060C94" w:rsidP="00815997">
            <w:pPr>
              <w:rPr>
                <w:rFonts w:cs="Times New Roman"/>
                <w:lang w:val="cs-CZ"/>
              </w:rPr>
            </w:pPr>
            <w:r>
              <w:rPr>
                <w:lang w:val="cs-CZ"/>
              </w:rPr>
              <w:t>SablonaPR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Assembly</w:t>
            </w:r>
          </w:p>
        </w:tc>
      </w:tr>
      <w:tr w:rsidR="00060C94" w:rsidRPr="00776173">
        <w:tc>
          <w:tcPr>
            <w:tcW w:w="1980" w:type="dxa"/>
          </w:tcPr>
          <w:p w:rsidR="00060C94" w:rsidRPr="00776173" w:rsidRDefault="00060C94" w:rsidP="00BD389E">
            <w:pPr>
              <w:rPr>
                <w:rFonts w:cs="Times New Roman"/>
                <w:lang w:val="cs-CZ"/>
              </w:rPr>
            </w:pPr>
            <w:r>
              <w:rPr>
                <w:lang w:val="cs-CZ"/>
              </w:rPr>
              <w:t>Koridor</w:t>
            </w:r>
          </w:p>
        </w:tc>
        <w:tc>
          <w:tcPr>
            <w:tcW w:w="1980" w:type="dxa"/>
          </w:tcPr>
          <w:p w:rsidR="00060C94" w:rsidRPr="00776173" w:rsidRDefault="00060C94" w:rsidP="00815997">
            <w:pPr>
              <w:rPr>
                <w:rFonts w:cs="Times New Roman"/>
                <w:lang w:val="cs-CZ"/>
              </w:rPr>
            </w:pPr>
            <w:r>
              <w:rPr>
                <w:lang w:val="cs-CZ"/>
              </w:rPr>
              <w:t>Koridor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Corridor</w:t>
            </w:r>
          </w:p>
        </w:tc>
      </w:tr>
      <w:tr w:rsidR="00060C94" w:rsidRPr="00776173">
        <w:tc>
          <w:tcPr>
            <w:tcW w:w="1980" w:type="dxa"/>
          </w:tcPr>
          <w:p w:rsidR="00060C94" w:rsidRPr="00776173" w:rsidRDefault="00060C94" w:rsidP="00BD389E">
            <w:pPr>
              <w:rPr>
                <w:rFonts w:cs="Times New Roman"/>
                <w:lang w:val="cs-CZ"/>
              </w:rPr>
            </w:pPr>
            <w:r>
              <w:t>Příčný profil koridoru</w:t>
            </w:r>
          </w:p>
        </w:tc>
        <w:tc>
          <w:tcPr>
            <w:tcW w:w="1980" w:type="dxa"/>
          </w:tcPr>
          <w:p w:rsidR="00060C94" w:rsidRPr="00776173" w:rsidRDefault="00060C94" w:rsidP="00815997">
            <w:pPr>
              <w:rPr>
                <w:rFonts w:cs="Times New Roman"/>
                <w:lang w:val="cs-CZ"/>
              </w:rPr>
            </w:pPr>
            <w:r>
              <w:rPr>
                <w:lang w:val="cs-CZ"/>
              </w:rPr>
              <w:t>Koridor-PR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Corridor Section</w:t>
            </w:r>
          </w:p>
        </w:tc>
      </w:tr>
      <w:tr w:rsidR="00060C94" w:rsidRPr="00776173">
        <w:tc>
          <w:tcPr>
            <w:tcW w:w="1980" w:type="dxa"/>
          </w:tcPr>
          <w:p w:rsidR="00060C94" w:rsidRPr="00776173" w:rsidRDefault="00060C94" w:rsidP="00BD389E">
            <w:pPr>
              <w:rPr>
                <w:rFonts w:cs="Times New Roman"/>
                <w:lang w:val="cs-CZ"/>
              </w:rPr>
            </w:pPr>
            <w:r>
              <w:rPr>
                <w:lang w:val="cs-CZ"/>
              </w:rPr>
              <w:t>Návrhová linie</w:t>
            </w:r>
          </w:p>
        </w:tc>
        <w:tc>
          <w:tcPr>
            <w:tcW w:w="1980" w:type="dxa"/>
          </w:tcPr>
          <w:p w:rsidR="00060C94" w:rsidRPr="00776173" w:rsidRDefault="00060C94" w:rsidP="00815997">
            <w:pPr>
              <w:rPr>
                <w:rFonts w:cs="Times New Roman"/>
                <w:lang w:val="cs-CZ"/>
              </w:rPr>
            </w:pPr>
            <w:r>
              <w:rPr>
                <w:lang w:val="cs-CZ"/>
              </w:rPr>
              <w:t>NavrhLinie</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Feature Line</w:t>
            </w:r>
          </w:p>
        </w:tc>
      </w:tr>
      <w:tr w:rsidR="00060C94" w:rsidRPr="00776173">
        <w:tc>
          <w:tcPr>
            <w:tcW w:w="1980" w:type="dxa"/>
          </w:tcPr>
          <w:p w:rsidR="00060C94" w:rsidRPr="00776173" w:rsidRDefault="00060C94" w:rsidP="00BD389E">
            <w:pPr>
              <w:rPr>
                <w:rFonts w:cs="Times New Roman"/>
                <w:lang w:val="cs-CZ"/>
              </w:rPr>
            </w:pPr>
            <w:r>
              <w:rPr>
                <w:lang w:val="cs-CZ"/>
              </w:rPr>
              <w:t>Popisek obecné poznámky</w:t>
            </w:r>
          </w:p>
        </w:tc>
        <w:tc>
          <w:tcPr>
            <w:tcW w:w="1980" w:type="dxa"/>
          </w:tcPr>
          <w:p w:rsidR="00060C94" w:rsidRPr="00776173" w:rsidRDefault="00060C94" w:rsidP="00815997">
            <w:pPr>
              <w:rPr>
                <w:rFonts w:cs="Times New Roman"/>
                <w:lang w:val="cs-CZ"/>
              </w:rPr>
            </w:pPr>
            <w:r>
              <w:rPr>
                <w:lang w:val="cs-CZ"/>
              </w:rPr>
              <w:t>Poznamka-Popisek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General Note Label</w:t>
            </w:r>
          </w:p>
        </w:tc>
      </w:tr>
      <w:tr w:rsidR="00060C94" w:rsidRPr="00776173">
        <w:tc>
          <w:tcPr>
            <w:tcW w:w="1980" w:type="dxa"/>
          </w:tcPr>
          <w:p w:rsidR="00060C94" w:rsidRPr="00776173" w:rsidRDefault="00060C94" w:rsidP="00BD389E">
            <w:pPr>
              <w:rPr>
                <w:rFonts w:cs="Times New Roman"/>
                <w:lang w:val="cs-CZ"/>
              </w:rPr>
            </w:pPr>
            <w:r>
              <w:rPr>
                <w:lang w:val="cs-CZ"/>
              </w:rPr>
              <w:t>Popisek obecného segmentu</w:t>
            </w:r>
          </w:p>
        </w:tc>
        <w:tc>
          <w:tcPr>
            <w:tcW w:w="1980" w:type="dxa"/>
          </w:tcPr>
          <w:p w:rsidR="00060C94" w:rsidRPr="00776173" w:rsidRDefault="00060C94" w:rsidP="00815997">
            <w:pPr>
              <w:rPr>
                <w:rFonts w:cs="Times New Roman"/>
                <w:lang w:val="cs-CZ"/>
              </w:rPr>
            </w:pPr>
            <w:r>
              <w:rPr>
                <w:lang w:val="cs-CZ"/>
              </w:rPr>
              <w:t>Segment-popisek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General Segment Label</w:t>
            </w:r>
          </w:p>
        </w:tc>
      </w:tr>
      <w:tr w:rsidR="00060C94" w:rsidRPr="00776173">
        <w:tc>
          <w:tcPr>
            <w:tcW w:w="1980" w:type="dxa"/>
          </w:tcPr>
          <w:p w:rsidR="00060C94" w:rsidRPr="00776173" w:rsidRDefault="00060C94" w:rsidP="00BD389E">
            <w:pPr>
              <w:rPr>
                <w:rFonts w:cs="Times New Roman"/>
                <w:lang w:val="cs-CZ"/>
              </w:rPr>
            </w:pPr>
            <w:r>
              <w:rPr>
                <w:lang w:val="cs-CZ"/>
              </w:rPr>
              <w:t>Zemní těleso</w:t>
            </w:r>
          </w:p>
        </w:tc>
        <w:tc>
          <w:tcPr>
            <w:tcW w:w="1980" w:type="dxa"/>
          </w:tcPr>
          <w:p w:rsidR="00060C94" w:rsidRPr="00776173" w:rsidRDefault="00060C94" w:rsidP="00815997">
            <w:pPr>
              <w:rPr>
                <w:rFonts w:cs="Times New Roman"/>
                <w:lang w:val="cs-CZ"/>
              </w:rPr>
            </w:pPr>
            <w:r>
              <w:rPr>
                <w:lang w:val="cs-CZ"/>
              </w:rPr>
              <w:t>Zemni teleso</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Grading</w:t>
            </w:r>
          </w:p>
        </w:tc>
      </w:tr>
      <w:tr w:rsidR="00060C94" w:rsidRPr="00776173">
        <w:tc>
          <w:tcPr>
            <w:tcW w:w="1980" w:type="dxa"/>
          </w:tcPr>
          <w:p w:rsidR="00060C94" w:rsidRPr="00776173" w:rsidRDefault="00060C94" w:rsidP="00BD389E">
            <w:pPr>
              <w:rPr>
                <w:rFonts w:cs="Times New Roman"/>
                <w:lang w:val="cs-CZ"/>
              </w:rPr>
            </w:pPr>
            <w:r>
              <w:rPr>
                <w:lang w:val="cs-CZ"/>
              </w:rPr>
              <w:t>Zemní těleso-Tvorba popisků</w:t>
            </w:r>
          </w:p>
        </w:tc>
        <w:tc>
          <w:tcPr>
            <w:tcW w:w="1980" w:type="dxa"/>
          </w:tcPr>
          <w:p w:rsidR="00060C94" w:rsidRPr="00776173" w:rsidRDefault="00060C94" w:rsidP="00815997">
            <w:pPr>
              <w:rPr>
                <w:rFonts w:cs="Times New Roman"/>
                <w:lang w:val="cs-CZ"/>
              </w:rPr>
            </w:pPr>
            <w:r>
              <w:rPr>
                <w:lang w:val="cs-CZ"/>
              </w:rPr>
              <w:t>Zemni teleso - Popis</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Grading-Labeling</w:t>
            </w:r>
          </w:p>
        </w:tc>
      </w:tr>
      <w:tr w:rsidR="00060C94" w:rsidRPr="00776173">
        <w:tc>
          <w:tcPr>
            <w:tcW w:w="1980" w:type="dxa"/>
          </w:tcPr>
          <w:p w:rsidR="00060C94" w:rsidRPr="00776173" w:rsidRDefault="00060C94" w:rsidP="00BD389E">
            <w:pPr>
              <w:rPr>
                <w:rFonts w:cs="Times New Roman"/>
                <w:lang w:val="cs-CZ"/>
              </w:rPr>
            </w:pPr>
            <w:r>
              <w:rPr>
                <w:lang w:val="cs-CZ"/>
              </w:rPr>
              <w:t>Povrch rastru</w:t>
            </w:r>
          </w:p>
        </w:tc>
        <w:tc>
          <w:tcPr>
            <w:tcW w:w="1980" w:type="dxa"/>
          </w:tcPr>
          <w:p w:rsidR="00060C94" w:rsidRPr="00776173" w:rsidRDefault="00060C94" w:rsidP="00815997">
            <w:pPr>
              <w:rPr>
                <w:rFonts w:cs="Times New Roman"/>
                <w:lang w:val="cs-CZ"/>
              </w:rPr>
            </w:pPr>
            <w:r>
              <w:rPr>
                <w:lang w:val="cs-CZ"/>
              </w:rPr>
              <w:t>Povrch Rastr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Grid Surface</w:t>
            </w:r>
          </w:p>
        </w:tc>
      </w:tr>
      <w:tr w:rsidR="00060C94" w:rsidRPr="00776173">
        <w:tc>
          <w:tcPr>
            <w:tcW w:w="1980" w:type="dxa"/>
          </w:tcPr>
          <w:p w:rsidR="00060C94" w:rsidRPr="00776173" w:rsidRDefault="00060C94" w:rsidP="00BD389E">
            <w:pPr>
              <w:rPr>
                <w:rFonts w:cs="Times New Roman"/>
                <w:lang w:val="cs-CZ"/>
              </w:rPr>
            </w:pPr>
            <w:r>
              <w:rPr>
                <w:lang w:val="cs-CZ"/>
              </w:rPr>
              <w:t>Povrch rastru-Tvorba popisků</w:t>
            </w:r>
          </w:p>
        </w:tc>
        <w:tc>
          <w:tcPr>
            <w:tcW w:w="1980" w:type="dxa"/>
          </w:tcPr>
          <w:p w:rsidR="00060C94" w:rsidRPr="00776173" w:rsidRDefault="00060C94" w:rsidP="00815997">
            <w:pPr>
              <w:rPr>
                <w:rFonts w:cs="Times New Roman"/>
                <w:lang w:val="cs-CZ"/>
              </w:rPr>
            </w:pPr>
            <w:r>
              <w:rPr>
                <w:lang w:val="cs-CZ"/>
              </w:rPr>
              <w:t>Povrch Rastr - 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Grid Surface-Labeling</w:t>
            </w:r>
          </w:p>
        </w:tc>
      </w:tr>
      <w:tr w:rsidR="00060C94" w:rsidRPr="00776173">
        <w:tc>
          <w:tcPr>
            <w:tcW w:w="1980" w:type="dxa"/>
          </w:tcPr>
          <w:p w:rsidR="00060C94" w:rsidRPr="00776173" w:rsidRDefault="00060C94" w:rsidP="00BD389E">
            <w:pPr>
              <w:rPr>
                <w:rFonts w:cs="Times New Roman"/>
                <w:lang w:val="cs-CZ"/>
              </w:rPr>
            </w:pPr>
            <w:r>
              <w:rPr>
                <w:lang w:val="cs-CZ"/>
              </w:rPr>
              <w:t>Kolize</w:t>
            </w:r>
          </w:p>
        </w:tc>
        <w:tc>
          <w:tcPr>
            <w:tcW w:w="1980" w:type="dxa"/>
          </w:tcPr>
          <w:p w:rsidR="00060C94" w:rsidRPr="00776173" w:rsidRDefault="00060C94" w:rsidP="00815997">
            <w:pPr>
              <w:rPr>
                <w:rFonts w:cs="Times New Roman"/>
                <w:lang w:val="cs-CZ"/>
              </w:rPr>
            </w:pPr>
            <w:r>
              <w:rPr>
                <w:lang w:val="cs-CZ"/>
              </w:rPr>
              <w:t>Potrubi-Krizeni</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Interference</w:t>
            </w:r>
          </w:p>
        </w:tc>
      </w:tr>
      <w:tr w:rsidR="00060C94" w:rsidRPr="00776173">
        <w:tc>
          <w:tcPr>
            <w:tcW w:w="1980" w:type="dxa"/>
          </w:tcPr>
          <w:p w:rsidR="00060C94" w:rsidRPr="00776173" w:rsidRDefault="00060C94" w:rsidP="00BD389E">
            <w:pPr>
              <w:rPr>
                <w:rFonts w:cs="Times New Roman"/>
                <w:lang w:val="cs-CZ"/>
              </w:rPr>
            </w:pPr>
            <w:r>
              <w:rPr>
                <w:lang w:val="cs-CZ"/>
              </w:rPr>
              <w:t>Linie hmotnice</w:t>
            </w:r>
          </w:p>
        </w:tc>
        <w:tc>
          <w:tcPr>
            <w:tcW w:w="1980" w:type="dxa"/>
          </w:tcPr>
          <w:p w:rsidR="00060C94" w:rsidRPr="00776173" w:rsidRDefault="00060C94" w:rsidP="00815997">
            <w:pPr>
              <w:rPr>
                <w:rFonts w:cs="Times New Roman"/>
                <w:lang w:val="cs-CZ"/>
              </w:rPr>
            </w:pPr>
            <w:r>
              <w:rPr>
                <w:lang w:val="cs-CZ"/>
              </w:rPr>
              <w:t>Hmotnice</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Mass Haul Line</w:t>
            </w:r>
          </w:p>
        </w:tc>
      </w:tr>
      <w:tr w:rsidR="00060C94" w:rsidRPr="00776173">
        <w:tc>
          <w:tcPr>
            <w:tcW w:w="1980" w:type="dxa"/>
          </w:tcPr>
          <w:p w:rsidR="00060C94" w:rsidRPr="00776173" w:rsidRDefault="00060C94" w:rsidP="00BD389E">
            <w:pPr>
              <w:rPr>
                <w:rFonts w:cs="Times New Roman"/>
                <w:lang w:val="cs-CZ"/>
              </w:rPr>
            </w:pPr>
            <w:r>
              <w:rPr>
                <w:lang w:val="cs-CZ"/>
              </w:rPr>
              <w:t>Zobrazení hmotnice</w:t>
            </w:r>
          </w:p>
        </w:tc>
        <w:tc>
          <w:tcPr>
            <w:tcW w:w="1980" w:type="dxa"/>
          </w:tcPr>
          <w:p w:rsidR="00060C94" w:rsidRPr="00776173" w:rsidRDefault="00060C94" w:rsidP="00815997">
            <w:pPr>
              <w:rPr>
                <w:rFonts w:cs="Times New Roman"/>
                <w:lang w:val="cs-CZ"/>
              </w:rPr>
            </w:pPr>
            <w:r>
              <w:rPr>
                <w:lang w:val="cs-CZ"/>
              </w:rPr>
              <w:t>Hmotnice-pohled</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Mass Haul View</w:t>
            </w:r>
          </w:p>
        </w:tc>
      </w:tr>
      <w:tr w:rsidR="00060C94" w:rsidRPr="00776173">
        <w:tc>
          <w:tcPr>
            <w:tcW w:w="1980" w:type="dxa"/>
          </w:tcPr>
          <w:p w:rsidR="00060C94" w:rsidRPr="00776173" w:rsidRDefault="00060C94" w:rsidP="00BD389E">
            <w:pPr>
              <w:rPr>
                <w:rFonts w:cs="Times New Roman"/>
                <w:lang w:val="cs-CZ"/>
              </w:rPr>
            </w:pPr>
            <w:r>
              <w:rPr>
                <w:lang w:val="cs-CZ"/>
              </w:rPr>
              <w:t>Nulová čára</w:t>
            </w:r>
          </w:p>
        </w:tc>
        <w:tc>
          <w:tcPr>
            <w:tcW w:w="1980" w:type="dxa"/>
          </w:tcPr>
          <w:p w:rsidR="00060C94" w:rsidRPr="00776173" w:rsidRDefault="00060C94" w:rsidP="00815997">
            <w:pPr>
              <w:rPr>
                <w:rFonts w:cs="Times New Roman"/>
                <w:lang w:val="cs-CZ"/>
              </w:rPr>
            </w:pPr>
            <w:r>
              <w:rPr>
                <w:lang w:val="cs-CZ"/>
              </w:rPr>
              <w:t>RozhraníVykresu</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Match Line</w:t>
            </w:r>
          </w:p>
        </w:tc>
      </w:tr>
      <w:tr w:rsidR="00060C94" w:rsidRPr="00776173">
        <w:tc>
          <w:tcPr>
            <w:tcW w:w="1980" w:type="dxa"/>
          </w:tcPr>
          <w:p w:rsidR="00060C94" w:rsidRPr="00776173" w:rsidRDefault="00060C94" w:rsidP="00BD389E">
            <w:pPr>
              <w:rPr>
                <w:rFonts w:cs="Times New Roman"/>
                <w:lang w:val="cs-CZ"/>
              </w:rPr>
            </w:pPr>
            <w:r>
              <w:rPr>
                <w:lang w:val="cs-CZ"/>
              </w:rPr>
              <w:t>Nulová čára-Tvorba popisků</w:t>
            </w:r>
          </w:p>
        </w:tc>
        <w:tc>
          <w:tcPr>
            <w:tcW w:w="1980" w:type="dxa"/>
          </w:tcPr>
          <w:p w:rsidR="00060C94" w:rsidRPr="00776173" w:rsidRDefault="00060C94" w:rsidP="00C54E3A">
            <w:pPr>
              <w:rPr>
                <w:rFonts w:cs="Times New Roman"/>
                <w:lang w:val="cs-CZ"/>
              </w:rPr>
            </w:pPr>
            <w:r>
              <w:rPr>
                <w:lang w:val="cs-CZ"/>
              </w:rPr>
              <w:t>RozhraníVykresu-Popisek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Match Line-Labeling</w:t>
            </w:r>
          </w:p>
        </w:tc>
      </w:tr>
      <w:tr w:rsidR="00060C94" w:rsidRPr="00776173">
        <w:tc>
          <w:tcPr>
            <w:tcW w:w="1980" w:type="dxa"/>
          </w:tcPr>
          <w:p w:rsidR="00060C94" w:rsidRPr="00776173" w:rsidRDefault="00060C94" w:rsidP="00BD389E">
            <w:pPr>
              <w:rPr>
                <w:rFonts w:cs="Times New Roman"/>
                <w:lang w:val="cs-CZ"/>
              </w:rPr>
            </w:pPr>
            <w:r>
              <w:rPr>
                <w:lang w:val="cs-CZ"/>
              </w:rPr>
              <w:t>Řez materiálu</w:t>
            </w:r>
          </w:p>
        </w:tc>
        <w:tc>
          <w:tcPr>
            <w:tcW w:w="1980" w:type="dxa"/>
          </w:tcPr>
          <w:p w:rsidR="00060C94" w:rsidRPr="00776173" w:rsidRDefault="00060C94" w:rsidP="00815997">
            <w:pPr>
              <w:rPr>
                <w:rFonts w:cs="Times New Roman"/>
                <w:lang w:val="cs-CZ"/>
              </w:rPr>
            </w:pPr>
            <w:r>
              <w:rPr>
                <w:lang w:val="cs-CZ"/>
              </w:rPr>
              <w:t>PR-Material</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Material Section</w:t>
            </w:r>
          </w:p>
        </w:tc>
      </w:tr>
      <w:tr w:rsidR="00060C94" w:rsidRPr="00776173">
        <w:tc>
          <w:tcPr>
            <w:tcW w:w="1980" w:type="dxa"/>
          </w:tcPr>
          <w:p w:rsidR="00060C94" w:rsidRPr="00776173" w:rsidRDefault="00060C94" w:rsidP="00BD389E">
            <w:pPr>
              <w:rPr>
                <w:rFonts w:cs="Times New Roman"/>
                <w:lang w:val="cs-CZ"/>
              </w:rPr>
            </w:pPr>
            <w:r>
              <w:rPr>
                <w:lang w:val="cs-CZ"/>
              </w:rPr>
              <w:t>Tabulka materiálu</w:t>
            </w:r>
          </w:p>
        </w:tc>
        <w:tc>
          <w:tcPr>
            <w:tcW w:w="1980" w:type="dxa"/>
          </w:tcPr>
          <w:p w:rsidR="00060C94" w:rsidRPr="00776173" w:rsidRDefault="00060C94" w:rsidP="00C54E3A">
            <w:pPr>
              <w:rPr>
                <w:rFonts w:cs="Times New Roman"/>
                <w:lang w:val="cs-CZ"/>
              </w:rPr>
            </w:pPr>
            <w:r>
              <w:rPr>
                <w:lang w:val="cs-CZ"/>
              </w:rPr>
              <w:t>Tabulka-Material</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Material Table</w:t>
            </w:r>
          </w:p>
        </w:tc>
      </w:tr>
      <w:tr w:rsidR="00060C94" w:rsidRPr="00776173">
        <w:tc>
          <w:tcPr>
            <w:tcW w:w="1980" w:type="dxa"/>
          </w:tcPr>
          <w:p w:rsidR="00060C94" w:rsidRPr="00776173" w:rsidRDefault="00060C94" w:rsidP="00BD389E">
            <w:pPr>
              <w:rPr>
                <w:rFonts w:cs="Times New Roman"/>
                <w:lang w:val="cs-CZ"/>
              </w:rPr>
            </w:pPr>
            <w:r>
              <w:rPr>
                <w:lang w:val="cs-CZ"/>
              </w:rPr>
              <w:t>Parcela</w:t>
            </w:r>
          </w:p>
        </w:tc>
        <w:tc>
          <w:tcPr>
            <w:tcW w:w="1980" w:type="dxa"/>
          </w:tcPr>
          <w:p w:rsidR="00060C94" w:rsidRPr="00776173" w:rsidRDefault="00060C94" w:rsidP="00815997">
            <w:pPr>
              <w:rPr>
                <w:rFonts w:cs="Times New Roman"/>
                <w:lang w:val="cs-CZ"/>
              </w:rPr>
            </w:pPr>
            <w:r>
              <w:rPr>
                <w:lang w:val="cs-CZ"/>
              </w:rPr>
              <w:t>Parcela</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Parcel</w:t>
            </w:r>
          </w:p>
        </w:tc>
      </w:tr>
      <w:tr w:rsidR="00060C94" w:rsidRPr="00776173">
        <w:tc>
          <w:tcPr>
            <w:tcW w:w="1980" w:type="dxa"/>
          </w:tcPr>
          <w:p w:rsidR="00060C94" w:rsidRPr="00776173" w:rsidRDefault="00060C94" w:rsidP="00BD389E">
            <w:pPr>
              <w:rPr>
                <w:rFonts w:cs="Times New Roman"/>
                <w:lang w:val="cs-CZ"/>
              </w:rPr>
            </w:pPr>
            <w:r>
              <w:rPr>
                <w:lang w:val="cs-CZ"/>
              </w:rPr>
              <w:t>Parcela-Tvorba Popisků</w:t>
            </w:r>
          </w:p>
        </w:tc>
        <w:tc>
          <w:tcPr>
            <w:tcW w:w="1980" w:type="dxa"/>
          </w:tcPr>
          <w:p w:rsidR="00060C94" w:rsidRPr="00776173" w:rsidRDefault="00060C94" w:rsidP="00815997">
            <w:pPr>
              <w:rPr>
                <w:rFonts w:cs="Times New Roman"/>
                <w:lang w:val="cs-CZ"/>
              </w:rPr>
            </w:pPr>
            <w:r>
              <w:rPr>
                <w:lang w:val="cs-CZ"/>
              </w:rPr>
              <w:t>ParcelaPopisek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Parcel-Labeling</w:t>
            </w:r>
          </w:p>
        </w:tc>
      </w:tr>
      <w:tr w:rsidR="00060C94" w:rsidRPr="00776173">
        <w:tc>
          <w:tcPr>
            <w:tcW w:w="1980" w:type="dxa"/>
          </w:tcPr>
          <w:p w:rsidR="00060C94" w:rsidRPr="00776173" w:rsidRDefault="00060C94" w:rsidP="00BD389E">
            <w:pPr>
              <w:rPr>
                <w:rFonts w:cs="Times New Roman"/>
                <w:lang w:val="cs-CZ"/>
              </w:rPr>
            </w:pPr>
            <w:r>
              <w:rPr>
                <w:lang w:val="cs-CZ"/>
              </w:rPr>
              <w:t>Segment parcely</w:t>
            </w:r>
          </w:p>
        </w:tc>
        <w:tc>
          <w:tcPr>
            <w:tcW w:w="1980" w:type="dxa"/>
          </w:tcPr>
          <w:p w:rsidR="00060C94" w:rsidRPr="00776173" w:rsidRDefault="00060C94" w:rsidP="00815997">
            <w:pPr>
              <w:rPr>
                <w:rFonts w:cs="Times New Roman"/>
                <w:lang w:val="cs-CZ"/>
              </w:rPr>
            </w:pPr>
            <w:r>
              <w:rPr>
                <w:lang w:val="cs-CZ"/>
              </w:rPr>
              <w:t>Parcela-Segment</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Parcel Segment</w:t>
            </w:r>
          </w:p>
        </w:tc>
      </w:tr>
      <w:tr w:rsidR="00060C94" w:rsidRPr="00776173">
        <w:tc>
          <w:tcPr>
            <w:tcW w:w="1980" w:type="dxa"/>
          </w:tcPr>
          <w:p w:rsidR="00060C94" w:rsidRPr="00776173" w:rsidRDefault="00060C94" w:rsidP="00BD389E">
            <w:pPr>
              <w:rPr>
                <w:rFonts w:cs="Times New Roman"/>
                <w:lang w:val="cs-CZ"/>
              </w:rPr>
            </w:pPr>
            <w:r>
              <w:rPr>
                <w:lang w:val="cs-CZ"/>
              </w:rPr>
              <w:t>Segment parcely-Tvorba popisků</w:t>
            </w:r>
          </w:p>
        </w:tc>
        <w:tc>
          <w:tcPr>
            <w:tcW w:w="1980" w:type="dxa"/>
          </w:tcPr>
          <w:p w:rsidR="00060C94" w:rsidRPr="00776173" w:rsidRDefault="00060C94" w:rsidP="00C54E3A">
            <w:pPr>
              <w:rPr>
                <w:rFonts w:cs="Times New Roman"/>
                <w:lang w:val="cs-CZ"/>
              </w:rPr>
            </w:pPr>
            <w:r>
              <w:rPr>
                <w:lang w:val="cs-CZ"/>
              </w:rPr>
              <w:t>Parcela-Segment-Popisek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Parcel Segment-Labeling</w:t>
            </w:r>
          </w:p>
        </w:tc>
      </w:tr>
      <w:tr w:rsidR="00060C94" w:rsidRPr="00776173">
        <w:tc>
          <w:tcPr>
            <w:tcW w:w="1980" w:type="dxa"/>
          </w:tcPr>
          <w:p w:rsidR="00060C94" w:rsidRPr="00776173" w:rsidRDefault="00060C94" w:rsidP="00BD389E">
            <w:pPr>
              <w:rPr>
                <w:rFonts w:cs="Times New Roman"/>
                <w:lang w:val="cs-CZ"/>
              </w:rPr>
            </w:pPr>
            <w:r>
              <w:rPr>
                <w:lang w:val="cs-CZ"/>
              </w:rPr>
              <w:t>Tabulka parcely</w:t>
            </w:r>
          </w:p>
        </w:tc>
        <w:tc>
          <w:tcPr>
            <w:tcW w:w="1980" w:type="dxa"/>
          </w:tcPr>
          <w:p w:rsidR="00060C94" w:rsidRPr="00776173" w:rsidRDefault="00060C94" w:rsidP="00815997">
            <w:pPr>
              <w:rPr>
                <w:rFonts w:cs="Times New Roman"/>
                <w:lang w:val="cs-CZ"/>
              </w:rPr>
            </w:pPr>
            <w:r>
              <w:rPr>
                <w:lang w:val="cs-CZ"/>
              </w:rPr>
              <w:t>Tabulka-Parcely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Parcel Table</w:t>
            </w:r>
          </w:p>
        </w:tc>
      </w:tr>
      <w:tr w:rsidR="00060C94" w:rsidRPr="00776173">
        <w:tc>
          <w:tcPr>
            <w:tcW w:w="1980" w:type="dxa"/>
          </w:tcPr>
          <w:p w:rsidR="00060C94" w:rsidRPr="00776173" w:rsidRDefault="00060C94" w:rsidP="00BD389E">
            <w:pPr>
              <w:rPr>
                <w:rFonts w:cs="Times New Roman"/>
                <w:lang w:val="cs-CZ"/>
              </w:rPr>
            </w:pPr>
            <w:r>
              <w:rPr>
                <w:lang w:val="cs-CZ"/>
              </w:rPr>
              <w:t>Trubka</w:t>
            </w:r>
          </w:p>
        </w:tc>
        <w:tc>
          <w:tcPr>
            <w:tcW w:w="1980" w:type="dxa"/>
          </w:tcPr>
          <w:p w:rsidR="00060C94" w:rsidRPr="00776173" w:rsidRDefault="00060C94" w:rsidP="00815997">
            <w:pPr>
              <w:rPr>
                <w:rFonts w:cs="Times New Roman"/>
                <w:lang w:val="cs-CZ"/>
              </w:rPr>
            </w:pPr>
            <w:r>
              <w:rPr>
                <w:lang w:val="cs-CZ"/>
              </w:rPr>
              <w:t>Potrubí</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Pipe</w:t>
            </w:r>
          </w:p>
        </w:tc>
      </w:tr>
      <w:tr w:rsidR="00060C94" w:rsidRPr="00776173">
        <w:tc>
          <w:tcPr>
            <w:tcW w:w="1980" w:type="dxa"/>
          </w:tcPr>
          <w:p w:rsidR="00060C94" w:rsidRPr="00776173" w:rsidRDefault="00060C94" w:rsidP="00BD389E">
            <w:pPr>
              <w:rPr>
                <w:rFonts w:cs="Times New Roman"/>
                <w:lang w:val="cs-CZ"/>
              </w:rPr>
            </w:pPr>
            <w:r>
              <w:rPr>
                <w:lang w:val="cs-CZ"/>
              </w:rPr>
              <w:t>Trubka-Tvorba popisků</w:t>
            </w:r>
          </w:p>
        </w:tc>
        <w:tc>
          <w:tcPr>
            <w:tcW w:w="1980" w:type="dxa"/>
          </w:tcPr>
          <w:p w:rsidR="00060C94" w:rsidRPr="00776173" w:rsidRDefault="00060C94" w:rsidP="00815997">
            <w:pPr>
              <w:rPr>
                <w:rFonts w:cs="Times New Roman"/>
                <w:lang w:val="cs-CZ"/>
              </w:rPr>
            </w:pPr>
            <w:r>
              <w:rPr>
                <w:lang w:val="cs-CZ"/>
              </w:rPr>
              <w:t>Potrubí-Popisek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Pipe-Labeling</w:t>
            </w:r>
          </w:p>
        </w:tc>
      </w:tr>
      <w:tr w:rsidR="00060C94" w:rsidRPr="00776173">
        <w:tc>
          <w:tcPr>
            <w:tcW w:w="1980" w:type="dxa"/>
          </w:tcPr>
          <w:p w:rsidR="00060C94" w:rsidRPr="00776173" w:rsidRDefault="00060C94" w:rsidP="00BD389E">
            <w:pPr>
              <w:rPr>
                <w:rFonts w:cs="Times New Roman"/>
                <w:lang w:val="cs-CZ"/>
              </w:rPr>
            </w:pPr>
            <w:r>
              <w:rPr>
                <w:lang w:val="cs-CZ"/>
              </w:rPr>
              <w:t>Tabulka potrubí a stavebních objektů</w:t>
            </w:r>
          </w:p>
        </w:tc>
        <w:tc>
          <w:tcPr>
            <w:tcW w:w="1980" w:type="dxa"/>
          </w:tcPr>
          <w:p w:rsidR="00060C94" w:rsidRPr="00776173" w:rsidRDefault="00060C94" w:rsidP="00815997">
            <w:pPr>
              <w:rPr>
                <w:rFonts w:cs="Times New Roman"/>
                <w:lang w:val="cs-CZ"/>
              </w:rPr>
            </w:pPr>
            <w:r>
              <w:rPr>
                <w:lang w:val="cs-CZ"/>
              </w:rPr>
              <w:t>Tabulka-Potrubí+Šachty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Pipe and Structure Table</w:t>
            </w:r>
          </w:p>
        </w:tc>
      </w:tr>
      <w:tr w:rsidR="00060C94" w:rsidRPr="00776173">
        <w:tc>
          <w:tcPr>
            <w:tcW w:w="1980" w:type="dxa"/>
          </w:tcPr>
          <w:p w:rsidR="00060C94" w:rsidRPr="00776173" w:rsidRDefault="00060C94" w:rsidP="00BD389E">
            <w:pPr>
              <w:rPr>
                <w:rFonts w:cs="Times New Roman"/>
                <w:lang w:val="cs-CZ"/>
              </w:rPr>
            </w:pPr>
            <w:r>
              <w:rPr>
                <w:lang w:val="cs-CZ"/>
              </w:rPr>
              <w:t>Řez potrubního řadu</w:t>
            </w:r>
          </w:p>
        </w:tc>
        <w:tc>
          <w:tcPr>
            <w:tcW w:w="1980" w:type="dxa"/>
          </w:tcPr>
          <w:p w:rsidR="00060C94" w:rsidRPr="00776173" w:rsidRDefault="00060C94" w:rsidP="00815997">
            <w:pPr>
              <w:rPr>
                <w:rFonts w:cs="Times New Roman"/>
                <w:lang w:val="cs-CZ"/>
              </w:rPr>
            </w:pPr>
            <w:r>
              <w:rPr>
                <w:lang w:val="cs-CZ"/>
              </w:rPr>
              <w:t>Potrubí-PR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Pipe Network Section</w:t>
            </w:r>
          </w:p>
        </w:tc>
      </w:tr>
      <w:tr w:rsidR="00060C94" w:rsidRPr="00776173">
        <w:tc>
          <w:tcPr>
            <w:tcW w:w="1980" w:type="dxa"/>
          </w:tcPr>
          <w:p w:rsidR="00060C94" w:rsidRPr="00776173" w:rsidRDefault="00060C94" w:rsidP="00BD389E">
            <w:pPr>
              <w:rPr>
                <w:rFonts w:cs="Times New Roman"/>
                <w:lang w:val="cs-CZ"/>
              </w:rPr>
            </w:pPr>
            <w:r>
              <w:t>Profil potrubí nebo stavebního objektu</w:t>
            </w:r>
          </w:p>
        </w:tc>
        <w:tc>
          <w:tcPr>
            <w:tcW w:w="1980" w:type="dxa"/>
          </w:tcPr>
          <w:p w:rsidR="00060C94" w:rsidRPr="00776173" w:rsidRDefault="00060C94" w:rsidP="00815997">
            <w:pPr>
              <w:rPr>
                <w:rFonts w:cs="Times New Roman"/>
                <w:lang w:val="cs-CZ"/>
              </w:rPr>
            </w:pPr>
            <w:r>
              <w:rPr>
                <w:lang w:val="cs-CZ"/>
              </w:rPr>
              <w:t>Potrubí-PP</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Pipe or Structure Profile</w:t>
            </w:r>
          </w:p>
        </w:tc>
      </w:tr>
      <w:tr w:rsidR="00060C94" w:rsidRPr="00776173">
        <w:tc>
          <w:tcPr>
            <w:tcW w:w="1980" w:type="dxa"/>
          </w:tcPr>
          <w:p w:rsidR="00060C94" w:rsidRPr="00776173" w:rsidRDefault="00060C94" w:rsidP="00BD389E">
            <w:pPr>
              <w:rPr>
                <w:rFonts w:cs="Times New Roman"/>
                <w:lang w:val="cs-CZ"/>
              </w:rPr>
            </w:pPr>
            <w:r>
              <w:rPr>
                <w:lang w:val="cs-CZ"/>
              </w:rPr>
              <w:t>Tabulka bodů</w:t>
            </w:r>
          </w:p>
        </w:tc>
        <w:tc>
          <w:tcPr>
            <w:tcW w:w="1980" w:type="dxa"/>
          </w:tcPr>
          <w:p w:rsidR="00060C94" w:rsidRPr="00776173" w:rsidRDefault="00060C94" w:rsidP="00815997">
            <w:pPr>
              <w:rPr>
                <w:rFonts w:cs="Times New Roman"/>
                <w:lang w:val="cs-CZ"/>
              </w:rPr>
            </w:pPr>
            <w:r>
              <w:rPr>
                <w:lang w:val="cs-CZ"/>
              </w:rPr>
              <w:t>Tabulka-Body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Point Table</w:t>
            </w:r>
          </w:p>
        </w:tc>
      </w:tr>
      <w:tr w:rsidR="00060C94" w:rsidRPr="00776173">
        <w:tc>
          <w:tcPr>
            <w:tcW w:w="1980" w:type="dxa"/>
          </w:tcPr>
          <w:p w:rsidR="00060C94" w:rsidRPr="00776173" w:rsidRDefault="00060C94" w:rsidP="00BD389E">
            <w:pPr>
              <w:rPr>
                <w:rFonts w:cs="Times New Roman"/>
                <w:lang w:val="cs-CZ"/>
              </w:rPr>
            </w:pPr>
            <w:r>
              <w:rPr>
                <w:lang w:val="cs-CZ"/>
              </w:rPr>
              <w:t>Profil</w:t>
            </w:r>
          </w:p>
        </w:tc>
        <w:tc>
          <w:tcPr>
            <w:tcW w:w="1980" w:type="dxa"/>
          </w:tcPr>
          <w:p w:rsidR="00060C94" w:rsidRPr="00776173" w:rsidRDefault="00060C94" w:rsidP="00815997">
            <w:pPr>
              <w:rPr>
                <w:rFonts w:cs="Times New Roman"/>
                <w:lang w:val="cs-CZ"/>
              </w:rPr>
            </w:pPr>
            <w:r>
              <w:rPr>
                <w:lang w:val="cs-CZ"/>
              </w:rPr>
              <w:t>PP</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Profile</w:t>
            </w:r>
          </w:p>
        </w:tc>
      </w:tr>
      <w:tr w:rsidR="00060C94" w:rsidRPr="00776173">
        <w:tc>
          <w:tcPr>
            <w:tcW w:w="1980" w:type="dxa"/>
          </w:tcPr>
          <w:p w:rsidR="00060C94" w:rsidRPr="00776173" w:rsidRDefault="00060C94" w:rsidP="00BD389E">
            <w:pPr>
              <w:rPr>
                <w:rFonts w:cs="Times New Roman"/>
                <w:lang w:val="cs-CZ"/>
              </w:rPr>
            </w:pPr>
            <w:r>
              <w:rPr>
                <w:lang w:val="cs-CZ"/>
              </w:rPr>
              <w:t>Profil-Tvorba popisků</w:t>
            </w:r>
          </w:p>
        </w:tc>
        <w:tc>
          <w:tcPr>
            <w:tcW w:w="1980" w:type="dxa"/>
          </w:tcPr>
          <w:p w:rsidR="00060C94" w:rsidRPr="00776173" w:rsidRDefault="00060C94" w:rsidP="00815997">
            <w:pPr>
              <w:rPr>
                <w:rFonts w:cs="Times New Roman"/>
                <w:lang w:val="cs-CZ"/>
              </w:rPr>
            </w:pPr>
            <w:r>
              <w:rPr>
                <w:lang w:val="cs-CZ"/>
              </w:rPr>
              <w:t>PP-Popisek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Profile-Labeling</w:t>
            </w:r>
          </w:p>
        </w:tc>
      </w:tr>
      <w:tr w:rsidR="00060C94" w:rsidRPr="00776173">
        <w:tc>
          <w:tcPr>
            <w:tcW w:w="1980" w:type="dxa"/>
          </w:tcPr>
          <w:p w:rsidR="00060C94" w:rsidRPr="00776173" w:rsidRDefault="00060C94" w:rsidP="00BD389E">
            <w:pPr>
              <w:rPr>
                <w:rFonts w:cs="Times New Roman"/>
                <w:lang w:val="cs-CZ"/>
              </w:rPr>
            </w:pPr>
            <w:r>
              <w:rPr>
                <w:lang w:val="cs-CZ"/>
              </w:rPr>
              <w:t>Zobrazení profilu</w:t>
            </w:r>
          </w:p>
        </w:tc>
        <w:tc>
          <w:tcPr>
            <w:tcW w:w="1980" w:type="dxa"/>
          </w:tcPr>
          <w:p w:rsidR="00060C94" w:rsidRPr="00776173" w:rsidRDefault="00060C94" w:rsidP="00815997">
            <w:pPr>
              <w:rPr>
                <w:rFonts w:cs="Times New Roman"/>
                <w:lang w:val="cs-CZ"/>
              </w:rPr>
            </w:pPr>
            <w:r>
              <w:rPr>
                <w:lang w:val="cs-CZ"/>
              </w:rPr>
              <w:t>ZPP</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Profile View</w:t>
            </w:r>
          </w:p>
        </w:tc>
      </w:tr>
      <w:tr w:rsidR="00060C94" w:rsidRPr="00776173">
        <w:tc>
          <w:tcPr>
            <w:tcW w:w="1980" w:type="dxa"/>
          </w:tcPr>
          <w:p w:rsidR="00060C94" w:rsidRPr="00776173" w:rsidRDefault="00060C94" w:rsidP="00BD389E">
            <w:pPr>
              <w:rPr>
                <w:rFonts w:cs="Times New Roman"/>
                <w:lang w:val="cs-CZ"/>
              </w:rPr>
            </w:pPr>
            <w:r>
              <w:rPr>
                <w:lang w:val="cs-CZ"/>
              </w:rPr>
              <w:t>Zobrazení profilu-Tvorba popisků</w:t>
            </w:r>
          </w:p>
        </w:tc>
        <w:tc>
          <w:tcPr>
            <w:tcW w:w="1980" w:type="dxa"/>
          </w:tcPr>
          <w:p w:rsidR="00060C94" w:rsidRPr="00776173" w:rsidRDefault="00060C94" w:rsidP="00C54E3A">
            <w:pPr>
              <w:rPr>
                <w:rFonts w:cs="Times New Roman"/>
                <w:lang w:val="cs-CZ"/>
              </w:rPr>
            </w:pPr>
            <w:r>
              <w:rPr>
                <w:lang w:val="cs-CZ"/>
              </w:rPr>
              <w:t>ZPP-Popisek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Profile View-Labeling</w:t>
            </w:r>
          </w:p>
        </w:tc>
      </w:tr>
      <w:tr w:rsidR="00060C94" w:rsidRPr="00776173">
        <w:tc>
          <w:tcPr>
            <w:tcW w:w="1980" w:type="dxa"/>
          </w:tcPr>
          <w:p w:rsidR="00060C94" w:rsidRPr="00776173" w:rsidRDefault="00060C94" w:rsidP="00BD389E">
            <w:pPr>
              <w:rPr>
                <w:rFonts w:cs="Times New Roman"/>
                <w:lang w:val="cs-CZ"/>
              </w:rPr>
            </w:pPr>
            <w:r>
              <w:rPr>
                <w:lang w:val="cs-CZ"/>
              </w:rPr>
              <w:t>Stopa příčného řezu</w:t>
            </w:r>
          </w:p>
        </w:tc>
        <w:tc>
          <w:tcPr>
            <w:tcW w:w="1980" w:type="dxa"/>
          </w:tcPr>
          <w:p w:rsidR="00060C94" w:rsidRPr="00776173" w:rsidRDefault="00060C94" w:rsidP="00815997">
            <w:pPr>
              <w:rPr>
                <w:rFonts w:cs="Times New Roman"/>
                <w:lang w:val="cs-CZ"/>
              </w:rPr>
            </w:pPr>
            <w:r>
              <w:rPr>
                <w:lang w:val="cs-CZ"/>
              </w:rPr>
              <w:t>SPR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Sample Line</w:t>
            </w:r>
          </w:p>
        </w:tc>
      </w:tr>
      <w:tr w:rsidR="00060C94" w:rsidRPr="00776173">
        <w:tc>
          <w:tcPr>
            <w:tcW w:w="1980" w:type="dxa"/>
          </w:tcPr>
          <w:p w:rsidR="00060C94" w:rsidRPr="00776173" w:rsidRDefault="00060C94" w:rsidP="00BD389E">
            <w:pPr>
              <w:rPr>
                <w:rFonts w:cs="Times New Roman"/>
                <w:lang w:val="cs-CZ"/>
              </w:rPr>
            </w:pPr>
            <w:r>
              <w:rPr>
                <w:lang w:val="cs-CZ"/>
              </w:rPr>
              <w:t>Stopa příčného řezu-Tvorva popisků</w:t>
            </w:r>
          </w:p>
        </w:tc>
        <w:tc>
          <w:tcPr>
            <w:tcW w:w="1980" w:type="dxa"/>
          </w:tcPr>
          <w:p w:rsidR="00060C94" w:rsidRPr="00776173" w:rsidRDefault="00060C94" w:rsidP="00C54E3A">
            <w:pPr>
              <w:rPr>
                <w:rFonts w:cs="Times New Roman"/>
                <w:lang w:val="cs-CZ"/>
              </w:rPr>
            </w:pPr>
            <w:r>
              <w:rPr>
                <w:lang w:val="cs-CZ"/>
              </w:rPr>
              <w:t>SPR-Popisek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Sample Line-Labeling</w:t>
            </w:r>
          </w:p>
        </w:tc>
      </w:tr>
      <w:tr w:rsidR="00060C94" w:rsidRPr="00776173">
        <w:tc>
          <w:tcPr>
            <w:tcW w:w="1980" w:type="dxa"/>
          </w:tcPr>
          <w:p w:rsidR="00060C94" w:rsidRPr="00776173" w:rsidRDefault="00060C94" w:rsidP="00BD389E">
            <w:pPr>
              <w:rPr>
                <w:rFonts w:cs="Times New Roman"/>
                <w:lang w:val="cs-CZ"/>
              </w:rPr>
            </w:pPr>
            <w:r>
              <w:rPr>
                <w:lang w:val="cs-CZ"/>
              </w:rPr>
              <w:t>Příčné řezy</w:t>
            </w:r>
          </w:p>
        </w:tc>
        <w:tc>
          <w:tcPr>
            <w:tcW w:w="1980" w:type="dxa"/>
          </w:tcPr>
          <w:p w:rsidR="00060C94" w:rsidRPr="00776173" w:rsidRDefault="00060C94" w:rsidP="00815997">
            <w:pPr>
              <w:rPr>
                <w:rFonts w:cs="Times New Roman"/>
                <w:lang w:val="cs-CZ"/>
              </w:rPr>
            </w:pPr>
            <w:r>
              <w:rPr>
                <w:lang w:val="cs-CZ"/>
              </w:rPr>
              <w:t>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Section</w:t>
            </w:r>
          </w:p>
        </w:tc>
      </w:tr>
      <w:tr w:rsidR="00060C94" w:rsidRPr="00776173">
        <w:tc>
          <w:tcPr>
            <w:tcW w:w="1980" w:type="dxa"/>
          </w:tcPr>
          <w:p w:rsidR="00060C94" w:rsidRPr="00776173" w:rsidRDefault="00060C94" w:rsidP="00BD389E">
            <w:pPr>
              <w:rPr>
                <w:rFonts w:cs="Times New Roman"/>
                <w:lang w:val="cs-CZ"/>
              </w:rPr>
            </w:pPr>
            <w:r>
              <w:rPr>
                <w:lang w:val="cs-CZ"/>
              </w:rPr>
              <w:t>Příčné řezy-Tvorba popisků</w:t>
            </w:r>
          </w:p>
        </w:tc>
        <w:tc>
          <w:tcPr>
            <w:tcW w:w="1980" w:type="dxa"/>
          </w:tcPr>
          <w:p w:rsidR="00060C94" w:rsidRPr="00776173" w:rsidRDefault="00060C94" w:rsidP="00815997">
            <w:pPr>
              <w:rPr>
                <w:rFonts w:cs="Times New Roman"/>
                <w:lang w:val="cs-CZ"/>
              </w:rPr>
            </w:pPr>
            <w:r>
              <w:rPr>
                <w:lang w:val="cs-CZ"/>
              </w:rPr>
              <w:t>PR-Popisek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Section-Labeling</w:t>
            </w:r>
          </w:p>
        </w:tc>
      </w:tr>
      <w:tr w:rsidR="00060C94" w:rsidRPr="00776173">
        <w:tc>
          <w:tcPr>
            <w:tcW w:w="1980" w:type="dxa"/>
          </w:tcPr>
          <w:p w:rsidR="00060C94" w:rsidRPr="00776173" w:rsidRDefault="00060C94" w:rsidP="00BD389E">
            <w:pPr>
              <w:rPr>
                <w:rFonts w:cs="Times New Roman"/>
                <w:lang w:val="cs-CZ"/>
              </w:rPr>
            </w:pPr>
            <w:r>
              <w:rPr>
                <w:lang w:val="cs-CZ"/>
              </w:rPr>
              <w:t>Zobrazení řezu</w:t>
            </w:r>
          </w:p>
        </w:tc>
        <w:tc>
          <w:tcPr>
            <w:tcW w:w="1980" w:type="dxa"/>
          </w:tcPr>
          <w:p w:rsidR="00060C94" w:rsidRPr="00776173" w:rsidRDefault="00060C94" w:rsidP="00815997">
            <w:pPr>
              <w:rPr>
                <w:rFonts w:cs="Times New Roman"/>
                <w:lang w:val="cs-CZ"/>
              </w:rPr>
            </w:pPr>
            <w:r>
              <w:rPr>
                <w:lang w:val="cs-CZ"/>
              </w:rPr>
              <w:t>ZPR</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Section View</w:t>
            </w:r>
          </w:p>
        </w:tc>
      </w:tr>
      <w:tr w:rsidR="00060C94" w:rsidRPr="00776173">
        <w:tc>
          <w:tcPr>
            <w:tcW w:w="1980" w:type="dxa"/>
          </w:tcPr>
          <w:p w:rsidR="00060C94" w:rsidRPr="00776173" w:rsidRDefault="00060C94" w:rsidP="00BD389E">
            <w:pPr>
              <w:rPr>
                <w:rFonts w:cs="Times New Roman"/>
                <w:lang w:val="cs-CZ"/>
              </w:rPr>
            </w:pPr>
            <w:r>
              <w:rPr>
                <w:lang w:val="cs-CZ"/>
              </w:rPr>
              <w:t>Zobrazení řezu-Tvorba popisků</w:t>
            </w:r>
          </w:p>
        </w:tc>
        <w:tc>
          <w:tcPr>
            <w:tcW w:w="1980" w:type="dxa"/>
          </w:tcPr>
          <w:p w:rsidR="00060C94" w:rsidRPr="00776173" w:rsidRDefault="00060C94" w:rsidP="00C54E3A">
            <w:pPr>
              <w:rPr>
                <w:rFonts w:cs="Times New Roman"/>
                <w:lang w:val="cs-CZ"/>
              </w:rPr>
            </w:pPr>
            <w:r>
              <w:rPr>
                <w:lang w:val="cs-CZ"/>
              </w:rPr>
              <w:t>ZPR-Popisek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Section View-Labeling</w:t>
            </w:r>
          </w:p>
        </w:tc>
      </w:tr>
      <w:tr w:rsidR="00060C94" w:rsidRPr="00776173">
        <w:tc>
          <w:tcPr>
            <w:tcW w:w="1980" w:type="dxa"/>
          </w:tcPr>
          <w:p w:rsidR="00060C94" w:rsidRPr="00776173" w:rsidRDefault="00060C94" w:rsidP="00BD389E">
            <w:pPr>
              <w:rPr>
                <w:rFonts w:cs="Times New Roman"/>
                <w:lang w:val="cs-CZ"/>
              </w:rPr>
            </w:pPr>
            <w:r>
              <w:rPr>
                <w:lang w:val="cs-CZ"/>
              </w:rPr>
              <w:t>Tabulka růstu kvantity zobrazení příčného řezu</w:t>
            </w:r>
          </w:p>
        </w:tc>
        <w:tc>
          <w:tcPr>
            <w:tcW w:w="1980" w:type="dxa"/>
          </w:tcPr>
          <w:p w:rsidR="00060C94" w:rsidRPr="00776173" w:rsidRDefault="00060C94" w:rsidP="00815997">
            <w:pPr>
              <w:rPr>
                <w:rFonts w:cs="Times New Roman"/>
                <w:lang w:val="cs-CZ"/>
              </w:rPr>
            </w:pPr>
            <w:r>
              <w:rPr>
                <w:lang w:val="cs-CZ"/>
              </w:rPr>
              <w:t>Tabulka-Kubatury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Section View Quantity Takeoff Table</w:t>
            </w:r>
          </w:p>
        </w:tc>
      </w:tr>
      <w:tr w:rsidR="00060C94" w:rsidRPr="00776173">
        <w:tc>
          <w:tcPr>
            <w:tcW w:w="1980" w:type="dxa"/>
          </w:tcPr>
          <w:p w:rsidR="00060C94" w:rsidRPr="00776173" w:rsidRDefault="00060C94" w:rsidP="00BD389E">
            <w:pPr>
              <w:rPr>
                <w:rFonts w:cs="Times New Roman"/>
                <w:lang w:val="cs-CZ"/>
              </w:rPr>
            </w:pPr>
            <w:r>
              <w:rPr>
                <w:lang w:val="cs-CZ"/>
              </w:rPr>
              <w:t>List</w:t>
            </w:r>
          </w:p>
        </w:tc>
        <w:tc>
          <w:tcPr>
            <w:tcW w:w="1980" w:type="dxa"/>
          </w:tcPr>
          <w:p w:rsidR="00060C94" w:rsidRPr="00776173" w:rsidRDefault="00060C94" w:rsidP="00815997">
            <w:pPr>
              <w:rPr>
                <w:rFonts w:cs="Times New Roman"/>
                <w:lang w:val="cs-CZ"/>
              </w:rPr>
            </w:pPr>
            <w:r>
              <w:rPr>
                <w:lang w:val="cs-CZ"/>
              </w:rPr>
              <w:t>Formát výkresu</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Sheet</w:t>
            </w:r>
          </w:p>
        </w:tc>
      </w:tr>
      <w:tr w:rsidR="00060C94" w:rsidRPr="00776173">
        <w:tc>
          <w:tcPr>
            <w:tcW w:w="1980" w:type="dxa"/>
          </w:tcPr>
          <w:p w:rsidR="00060C94" w:rsidRPr="00776173" w:rsidRDefault="00060C94" w:rsidP="00BD389E">
            <w:pPr>
              <w:rPr>
                <w:rFonts w:cs="Times New Roman"/>
                <w:lang w:val="cs-CZ"/>
              </w:rPr>
            </w:pPr>
            <w:r>
              <w:rPr>
                <w:lang w:val="cs-CZ"/>
              </w:rPr>
              <w:t>Stavební objekt</w:t>
            </w:r>
          </w:p>
        </w:tc>
        <w:tc>
          <w:tcPr>
            <w:tcW w:w="1980" w:type="dxa"/>
          </w:tcPr>
          <w:p w:rsidR="00060C94" w:rsidRPr="00776173" w:rsidRDefault="00060C94" w:rsidP="00815997">
            <w:pPr>
              <w:rPr>
                <w:rFonts w:cs="Times New Roman"/>
                <w:lang w:val="cs-CZ"/>
              </w:rPr>
            </w:pPr>
            <w:r>
              <w:rPr>
                <w:lang w:val="cs-CZ"/>
              </w:rPr>
              <w:t>Šachta</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Structure</w:t>
            </w:r>
          </w:p>
        </w:tc>
      </w:tr>
      <w:tr w:rsidR="00060C94" w:rsidRPr="00776173">
        <w:tc>
          <w:tcPr>
            <w:tcW w:w="1980" w:type="dxa"/>
          </w:tcPr>
          <w:p w:rsidR="00060C94" w:rsidRPr="00776173" w:rsidRDefault="00060C94" w:rsidP="00BD389E">
            <w:pPr>
              <w:rPr>
                <w:rFonts w:cs="Times New Roman"/>
                <w:lang w:val="cs-CZ"/>
              </w:rPr>
            </w:pPr>
            <w:r>
              <w:rPr>
                <w:lang w:val="cs-CZ"/>
              </w:rPr>
              <w:t>Stavební objekt-Tvorba popisků</w:t>
            </w:r>
          </w:p>
        </w:tc>
        <w:tc>
          <w:tcPr>
            <w:tcW w:w="1980" w:type="dxa"/>
          </w:tcPr>
          <w:p w:rsidR="00060C94" w:rsidRPr="00776173" w:rsidRDefault="00060C94" w:rsidP="00C54E3A">
            <w:pPr>
              <w:rPr>
                <w:rFonts w:cs="Times New Roman"/>
                <w:lang w:val="cs-CZ"/>
              </w:rPr>
            </w:pPr>
            <w:r>
              <w:rPr>
                <w:lang w:val="cs-CZ"/>
              </w:rPr>
              <w:t>Šachta-Popisek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Structure-Labeling</w:t>
            </w:r>
          </w:p>
        </w:tc>
      </w:tr>
      <w:tr w:rsidR="00060C94" w:rsidRPr="00776173">
        <w:tc>
          <w:tcPr>
            <w:tcW w:w="1980" w:type="dxa"/>
          </w:tcPr>
          <w:p w:rsidR="00060C94" w:rsidRPr="00776173" w:rsidRDefault="00060C94" w:rsidP="00BD389E">
            <w:pPr>
              <w:rPr>
                <w:rFonts w:cs="Times New Roman"/>
                <w:lang w:val="cs-CZ"/>
              </w:rPr>
            </w:pPr>
            <w:r>
              <w:rPr>
                <w:lang w:val="cs-CZ"/>
              </w:rPr>
              <w:t>Podsestava</w:t>
            </w:r>
          </w:p>
        </w:tc>
        <w:tc>
          <w:tcPr>
            <w:tcW w:w="1980" w:type="dxa"/>
          </w:tcPr>
          <w:p w:rsidR="00060C94" w:rsidRPr="00776173" w:rsidRDefault="00060C94" w:rsidP="00815997">
            <w:pPr>
              <w:rPr>
                <w:rFonts w:cs="Times New Roman"/>
                <w:lang w:val="cs-CZ"/>
              </w:rPr>
            </w:pPr>
            <w:r>
              <w:rPr>
                <w:lang w:val="cs-CZ"/>
              </w:rPr>
              <w:t>Podsestava</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Subassembly</w:t>
            </w:r>
          </w:p>
        </w:tc>
      </w:tr>
      <w:tr w:rsidR="00060C94" w:rsidRPr="00776173">
        <w:tc>
          <w:tcPr>
            <w:tcW w:w="1980" w:type="dxa"/>
          </w:tcPr>
          <w:p w:rsidR="00060C94" w:rsidRPr="00776173" w:rsidRDefault="00060C94" w:rsidP="00BD389E">
            <w:pPr>
              <w:rPr>
                <w:rFonts w:cs="Times New Roman"/>
                <w:lang w:val="cs-CZ"/>
              </w:rPr>
            </w:pPr>
            <w:r>
              <w:rPr>
                <w:lang w:val="cs-CZ"/>
              </w:rPr>
              <w:t>Tabulka legendy povrchů</w:t>
            </w:r>
          </w:p>
        </w:tc>
        <w:tc>
          <w:tcPr>
            <w:tcW w:w="1980" w:type="dxa"/>
          </w:tcPr>
          <w:p w:rsidR="00060C94" w:rsidRPr="00776173" w:rsidRDefault="00060C94" w:rsidP="00815997">
            <w:pPr>
              <w:rPr>
                <w:rFonts w:cs="Times New Roman"/>
                <w:lang w:val="cs-CZ"/>
              </w:rPr>
            </w:pPr>
            <w:r>
              <w:rPr>
                <w:lang w:val="cs-CZ"/>
              </w:rPr>
              <w:t>Tabulka-Povrchy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Surface Legend Table</w:t>
            </w:r>
          </w:p>
        </w:tc>
      </w:tr>
      <w:tr w:rsidR="00060C94" w:rsidRPr="00776173">
        <w:tc>
          <w:tcPr>
            <w:tcW w:w="1980" w:type="dxa"/>
          </w:tcPr>
          <w:p w:rsidR="00060C94" w:rsidRPr="00776173" w:rsidRDefault="00060C94" w:rsidP="00BD389E">
            <w:pPr>
              <w:rPr>
                <w:rFonts w:cs="Times New Roman"/>
                <w:lang w:val="cs-CZ"/>
              </w:rPr>
            </w:pPr>
            <w:r>
              <w:rPr>
                <w:lang w:val="cs-CZ"/>
              </w:rPr>
              <w:t>Zeměměřičský obrazec</w:t>
            </w:r>
          </w:p>
        </w:tc>
        <w:tc>
          <w:tcPr>
            <w:tcW w:w="1980" w:type="dxa"/>
          </w:tcPr>
          <w:p w:rsidR="00060C94" w:rsidRPr="00776173" w:rsidRDefault="00060C94" w:rsidP="00815997">
            <w:pPr>
              <w:rPr>
                <w:rFonts w:cs="Times New Roman"/>
                <w:lang w:val="cs-CZ"/>
              </w:rPr>
            </w:pPr>
            <w:r>
              <w:rPr>
                <w:lang w:val="cs-CZ"/>
              </w:rPr>
              <w:t>Zamereni-polygon</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Survey Figure</w:t>
            </w:r>
          </w:p>
        </w:tc>
      </w:tr>
      <w:tr w:rsidR="00060C94" w:rsidRPr="00776173">
        <w:tc>
          <w:tcPr>
            <w:tcW w:w="1980" w:type="dxa"/>
          </w:tcPr>
          <w:p w:rsidR="00060C94" w:rsidRPr="00776173" w:rsidRDefault="00060C94" w:rsidP="00BD389E">
            <w:pPr>
              <w:rPr>
                <w:rFonts w:cs="Times New Roman"/>
                <w:lang w:val="cs-CZ"/>
              </w:rPr>
            </w:pPr>
            <w:r>
              <w:rPr>
                <w:lang w:val="cs-CZ"/>
              </w:rPr>
              <w:t>Zeměměřičská síť</w:t>
            </w:r>
          </w:p>
        </w:tc>
        <w:tc>
          <w:tcPr>
            <w:tcW w:w="1980" w:type="dxa"/>
          </w:tcPr>
          <w:p w:rsidR="00060C94" w:rsidRPr="00776173" w:rsidRDefault="00060C94" w:rsidP="00815997">
            <w:pPr>
              <w:rPr>
                <w:rFonts w:cs="Times New Roman"/>
                <w:lang w:val="cs-CZ"/>
              </w:rPr>
            </w:pPr>
            <w:r>
              <w:rPr>
                <w:lang w:val="cs-CZ"/>
              </w:rPr>
              <w:t>Zamereni body</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Survey Network</w:t>
            </w:r>
          </w:p>
        </w:tc>
      </w:tr>
      <w:tr w:rsidR="00060C94" w:rsidRPr="00776173">
        <w:tc>
          <w:tcPr>
            <w:tcW w:w="1980" w:type="dxa"/>
          </w:tcPr>
          <w:p w:rsidR="00060C94" w:rsidRPr="00776173" w:rsidRDefault="00060C94" w:rsidP="00BD389E">
            <w:pPr>
              <w:rPr>
                <w:rFonts w:cs="Times New Roman"/>
                <w:lang w:val="cs-CZ"/>
              </w:rPr>
            </w:pPr>
            <w:r>
              <w:rPr>
                <w:lang w:val="cs-CZ"/>
              </w:rPr>
              <w:t>Povrch TIN</w:t>
            </w:r>
          </w:p>
        </w:tc>
        <w:tc>
          <w:tcPr>
            <w:tcW w:w="1980" w:type="dxa"/>
          </w:tcPr>
          <w:p w:rsidR="00060C94" w:rsidRPr="00776173" w:rsidRDefault="00060C94" w:rsidP="00815997">
            <w:pPr>
              <w:rPr>
                <w:rFonts w:cs="Times New Roman"/>
                <w:lang w:val="cs-CZ"/>
              </w:rPr>
            </w:pPr>
            <w:r>
              <w:rPr>
                <w:lang w:val="cs-CZ"/>
              </w:rPr>
              <w:t>Povrch-TIN</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Tin Surface</w:t>
            </w:r>
          </w:p>
        </w:tc>
      </w:tr>
      <w:tr w:rsidR="00060C94" w:rsidRPr="00776173">
        <w:tc>
          <w:tcPr>
            <w:tcW w:w="1980" w:type="dxa"/>
          </w:tcPr>
          <w:p w:rsidR="00060C94" w:rsidRPr="00776173" w:rsidRDefault="00060C94" w:rsidP="00BD389E">
            <w:pPr>
              <w:rPr>
                <w:rFonts w:cs="Times New Roman"/>
                <w:lang w:val="cs-CZ"/>
              </w:rPr>
            </w:pPr>
            <w:r>
              <w:rPr>
                <w:lang w:val="cs-CZ"/>
              </w:rPr>
              <w:t>Povrch TIN-Tvorba popisků</w:t>
            </w:r>
          </w:p>
        </w:tc>
        <w:tc>
          <w:tcPr>
            <w:tcW w:w="1980" w:type="dxa"/>
          </w:tcPr>
          <w:p w:rsidR="00060C94" w:rsidRPr="00776173" w:rsidRDefault="00060C94" w:rsidP="00C54E3A">
            <w:pPr>
              <w:rPr>
                <w:rFonts w:cs="Times New Roman"/>
                <w:lang w:val="cs-CZ"/>
              </w:rPr>
            </w:pPr>
            <w:r>
              <w:rPr>
                <w:lang w:val="cs-CZ"/>
              </w:rPr>
              <w:t>Povrch-TIN - 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Tin Surface-Labeling</w:t>
            </w:r>
          </w:p>
        </w:tc>
      </w:tr>
      <w:tr w:rsidR="00060C94" w:rsidRPr="00776173">
        <w:tc>
          <w:tcPr>
            <w:tcW w:w="1980" w:type="dxa"/>
          </w:tcPr>
          <w:p w:rsidR="00060C94" w:rsidRPr="00776173" w:rsidRDefault="00060C94" w:rsidP="00BD389E">
            <w:pPr>
              <w:rPr>
                <w:rFonts w:cs="Times New Roman"/>
                <w:lang w:val="cs-CZ"/>
              </w:rPr>
            </w:pPr>
            <w:r>
              <w:rPr>
                <w:lang w:val="cs-CZ"/>
              </w:rPr>
              <w:t>Rámeček výkresu</w:t>
            </w:r>
          </w:p>
        </w:tc>
        <w:tc>
          <w:tcPr>
            <w:tcW w:w="1980" w:type="dxa"/>
          </w:tcPr>
          <w:p w:rsidR="00060C94" w:rsidRPr="00776173" w:rsidRDefault="00060C94" w:rsidP="00815997">
            <w:pPr>
              <w:rPr>
                <w:rFonts w:cs="Times New Roman"/>
                <w:lang w:val="cs-CZ"/>
              </w:rPr>
            </w:pPr>
            <w:r>
              <w:rPr>
                <w:lang w:val="cs-CZ"/>
              </w:rPr>
              <w:t>RamVykres</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View Frame</w:t>
            </w:r>
          </w:p>
        </w:tc>
      </w:tr>
      <w:tr w:rsidR="00060C94" w:rsidRPr="00776173">
        <w:tc>
          <w:tcPr>
            <w:tcW w:w="1980" w:type="dxa"/>
          </w:tcPr>
          <w:p w:rsidR="00060C94" w:rsidRPr="00776173" w:rsidRDefault="00060C94" w:rsidP="00BD389E">
            <w:pPr>
              <w:rPr>
                <w:rFonts w:cs="Times New Roman"/>
                <w:lang w:val="cs-CZ"/>
              </w:rPr>
            </w:pPr>
            <w:r>
              <w:rPr>
                <w:lang w:val="cs-CZ"/>
              </w:rPr>
              <w:t>Rámeček výkresu-Tvorba popisků</w:t>
            </w:r>
          </w:p>
        </w:tc>
        <w:tc>
          <w:tcPr>
            <w:tcW w:w="1980" w:type="dxa"/>
          </w:tcPr>
          <w:p w:rsidR="00060C94" w:rsidRPr="00776173" w:rsidRDefault="00060C94" w:rsidP="00815997">
            <w:pPr>
              <w:rPr>
                <w:rFonts w:cs="Times New Roman"/>
                <w:lang w:val="cs-CZ"/>
              </w:rPr>
            </w:pPr>
            <w:r>
              <w:rPr>
                <w:lang w:val="cs-CZ"/>
              </w:rPr>
              <w:t>RamVykres-Popisek</w:t>
            </w:r>
          </w:p>
        </w:tc>
        <w:tc>
          <w:tcPr>
            <w:tcW w:w="1980" w:type="dxa"/>
            <w:vAlign w:val="bottom"/>
          </w:tcPr>
          <w:p w:rsidR="00060C94" w:rsidRPr="00776173" w:rsidRDefault="00060C94" w:rsidP="00BD389E">
            <w:pPr>
              <w:spacing w:line="240" w:lineRule="auto"/>
              <w:rPr>
                <w:color w:val="000000"/>
                <w:sz w:val="22"/>
                <w:szCs w:val="22"/>
                <w:lang w:val="cs-CZ"/>
              </w:rPr>
            </w:pPr>
            <w:r w:rsidRPr="00776173">
              <w:rPr>
                <w:color w:val="000000"/>
                <w:sz w:val="22"/>
                <w:szCs w:val="22"/>
                <w:lang w:val="cs-CZ"/>
              </w:rPr>
              <w:t>View Frame-Labeling</w:t>
            </w:r>
          </w:p>
        </w:tc>
      </w:tr>
      <w:tr w:rsidR="00060C94" w:rsidRPr="00776173">
        <w:tc>
          <w:tcPr>
            <w:tcW w:w="1980" w:type="dxa"/>
          </w:tcPr>
          <w:p w:rsidR="00060C94" w:rsidRDefault="00060C94" w:rsidP="00BD389E">
            <w:pPr>
              <w:rPr>
                <w:lang w:val="cs-CZ"/>
              </w:rPr>
            </w:pPr>
            <w:r>
              <w:rPr>
                <w:lang w:val="cs-CZ"/>
              </w:rPr>
              <w:t>Staveniště budovy</w:t>
            </w:r>
          </w:p>
        </w:tc>
        <w:tc>
          <w:tcPr>
            <w:tcW w:w="1980" w:type="dxa"/>
          </w:tcPr>
          <w:p w:rsidR="00060C94" w:rsidRPr="00776173" w:rsidRDefault="00060C94" w:rsidP="00F05B64">
            <w:pPr>
              <w:rPr>
                <w:rFonts w:cs="Times New Roman"/>
                <w:lang w:val="cs-CZ"/>
              </w:rPr>
            </w:pPr>
            <w:r>
              <w:rPr>
                <w:lang w:val="cs-CZ"/>
              </w:rPr>
              <w:t>Budovy</w:t>
            </w:r>
          </w:p>
        </w:tc>
        <w:tc>
          <w:tcPr>
            <w:tcW w:w="1980" w:type="dxa"/>
          </w:tcPr>
          <w:p w:rsidR="00060C94" w:rsidRPr="00776173" w:rsidRDefault="00060C94" w:rsidP="00BD389E">
            <w:pPr>
              <w:rPr>
                <w:lang w:val="cs-CZ"/>
              </w:rPr>
            </w:pPr>
            <w:r w:rsidRPr="00776173">
              <w:rPr>
                <w:lang w:val="cs-CZ"/>
              </w:rPr>
              <w:t xml:space="preserve">Building Site </w:t>
            </w:r>
          </w:p>
        </w:tc>
      </w:tr>
      <w:tr w:rsidR="00060C94" w:rsidRPr="00776173">
        <w:tc>
          <w:tcPr>
            <w:tcW w:w="1980" w:type="dxa"/>
          </w:tcPr>
          <w:p w:rsidR="00060C94" w:rsidRDefault="00060C94" w:rsidP="00BD389E">
            <w:pPr>
              <w:rPr>
                <w:lang w:val="cs-CZ"/>
              </w:rPr>
            </w:pPr>
            <w:r>
              <w:rPr>
                <w:lang w:val="cs-CZ"/>
              </w:rPr>
              <w:t>Křižovatka</w:t>
            </w:r>
          </w:p>
        </w:tc>
        <w:tc>
          <w:tcPr>
            <w:tcW w:w="1980" w:type="dxa"/>
          </w:tcPr>
          <w:p w:rsidR="00060C94" w:rsidRPr="00776173" w:rsidRDefault="00060C94" w:rsidP="00F05B64">
            <w:pPr>
              <w:rPr>
                <w:rFonts w:cs="Times New Roman"/>
                <w:lang w:val="cs-CZ"/>
              </w:rPr>
            </w:pPr>
            <w:r>
              <w:rPr>
                <w:lang w:val="cs-CZ"/>
              </w:rPr>
              <w:t>Křižovatka-Značka</w:t>
            </w:r>
          </w:p>
        </w:tc>
        <w:tc>
          <w:tcPr>
            <w:tcW w:w="1980" w:type="dxa"/>
          </w:tcPr>
          <w:p w:rsidR="00060C94" w:rsidRPr="00776173" w:rsidRDefault="00060C94" w:rsidP="00BD389E">
            <w:pPr>
              <w:rPr>
                <w:lang w:val="cs-CZ"/>
              </w:rPr>
            </w:pPr>
            <w:r w:rsidRPr="00776173">
              <w:rPr>
                <w:lang w:val="cs-CZ"/>
              </w:rPr>
              <w:t>Intersection</w:t>
            </w:r>
          </w:p>
        </w:tc>
      </w:tr>
      <w:tr w:rsidR="00060C94" w:rsidRPr="00776173">
        <w:tc>
          <w:tcPr>
            <w:tcW w:w="1980" w:type="dxa"/>
          </w:tcPr>
          <w:p w:rsidR="00060C94" w:rsidRDefault="00060C94" w:rsidP="00BD389E">
            <w:pPr>
              <w:rPr>
                <w:lang w:val="cs-CZ"/>
              </w:rPr>
            </w:pPr>
            <w:r>
              <w:rPr>
                <w:lang w:val="cs-CZ"/>
              </w:rPr>
              <w:t>Křižovatka-tvorba popisků</w:t>
            </w:r>
          </w:p>
        </w:tc>
        <w:tc>
          <w:tcPr>
            <w:tcW w:w="1980" w:type="dxa"/>
          </w:tcPr>
          <w:p w:rsidR="00060C94" w:rsidRPr="00776173" w:rsidRDefault="00060C94" w:rsidP="00F05B64">
            <w:pPr>
              <w:rPr>
                <w:rFonts w:cs="Times New Roman"/>
                <w:i/>
                <w:iCs/>
                <w:lang w:val="cs-CZ"/>
              </w:rPr>
            </w:pPr>
            <w:r>
              <w:rPr>
                <w:i/>
                <w:iCs/>
                <w:lang w:val="cs-CZ"/>
              </w:rPr>
              <w:t>Křižovatka-Popisek</w:t>
            </w:r>
          </w:p>
        </w:tc>
        <w:tc>
          <w:tcPr>
            <w:tcW w:w="1980" w:type="dxa"/>
          </w:tcPr>
          <w:p w:rsidR="00060C94" w:rsidRPr="00776173" w:rsidRDefault="00060C94" w:rsidP="00BD389E">
            <w:pPr>
              <w:rPr>
                <w:i/>
                <w:iCs/>
                <w:lang w:val="cs-CZ"/>
              </w:rPr>
            </w:pPr>
            <w:r w:rsidRPr="00776173">
              <w:rPr>
                <w:i/>
                <w:iCs/>
                <w:lang w:val="cs-CZ"/>
              </w:rPr>
              <w:t>Intersection-Labeling</w:t>
            </w:r>
          </w:p>
        </w:tc>
      </w:tr>
      <w:tr w:rsidR="00060C94" w:rsidRPr="00776173">
        <w:tc>
          <w:tcPr>
            <w:tcW w:w="1980" w:type="dxa"/>
          </w:tcPr>
          <w:p w:rsidR="00060C94" w:rsidRDefault="00060C94" w:rsidP="00BD389E">
            <w:pPr>
              <w:rPr>
                <w:lang w:val="cs-CZ"/>
              </w:rPr>
            </w:pPr>
            <w:r>
              <w:rPr>
                <w:lang w:val="cs-CZ"/>
              </w:rPr>
              <w:t>Zemní těleso-tvorba popisků</w:t>
            </w:r>
          </w:p>
        </w:tc>
        <w:tc>
          <w:tcPr>
            <w:tcW w:w="1980" w:type="dxa"/>
          </w:tcPr>
          <w:p w:rsidR="00060C94" w:rsidRPr="00776173" w:rsidRDefault="00060C94" w:rsidP="00F05B64">
            <w:pPr>
              <w:rPr>
                <w:rFonts w:cs="Times New Roman"/>
                <w:lang w:val="cs-CZ"/>
              </w:rPr>
            </w:pPr>
            <w:r>
              <w:rPr>
                <w:lang w:val="cs-CZ"/>
              </w:rPr>
              <w:t>Zemni teleso - Popis</w:t>
            </w:r>
          </w:p>
        </w:tc>
        <w:tc>
          <w:tcPr>
            <w:tcW w:w="1980" w:type="dxa"/>
          </w:tcPr>
          <w:p w:rsidR="00060C94" w:rsidRPr="00776173" w:rsidRDefault="00060C94" w:rsidP="00BD389E">
            <w:pPr>
              <w:rPr>
                <w:lang w:val="cs-CZ"/>
              </w:rPr>
            </w:pPr>
            <w:r w:rsidRPr="00776173">
              <w:rPr>
                <w:lang w:val="cs-CZ"/>
              </w:rPr>
              <w:t>Grading-Labeling</w:t>
            </w:r>
          </w:p>
        </w:tc>
      </w:tr>
      <w:tr w:rsidR="00060C94" w:rsidRPr="00776173">
        <w:tc>
          <w:tcPr>
            <w:tcW w:w="1980" w:type="dxa"/>
          </w:tcPr>
          <w:p w:rsidR="00060C94" w:rsidRDefault="00060C94" w:rsidP="00BD389E">
            <w:pPr>
              <w:rPr>
                <w:lang w:val="cs-CZ"/>
              </w:rPr>
            </w:pPr>
            <w:r>
              <w:rPr>
                <w:lang w:val="cs-CZ"/>
              </w:rPr>
              <w:t>Segment parcely</w:t>
            </w:r>
          </w:p>
        </w:tc>
        <w:tc>
          <w:tcPr>
            <w:tcW w:w="1980" w:type="dxa"/>
          </w:tcPr>
          <w:p w:rsidR="00060C94" w:rsidRPr="00776173" w:rsidRDefault="00060C94" w:rsidP="00F05B64">
            <w:pPr>
              <w:rPr>
                <w:rFonts w:cs="Times New Roman"/>
                <w:lang w:val="cs-CZ"/>
              </w:rPr>
            </w:pPr>
            <w:r>
              <w:rPr>
                <w:lang w:val="cs-CZ"/>
              </w:rPr>
              <w:t>Parcela-Segment</w:t>
            </w:r>
          </w:p>
        </w:tc>
        <w:tc>
          <w:tcPr>
            <w:tcW w:w="1980" w:type="dxa"/>
          </w:tcPr>
          <w:p w:rsidR="00060C94" w:rsidRPr="00776173" w:rsidRDefault="00060C94" w:rsidP="00BD389E">
            <w:pPr>
              <w:rPr>
                <w:lang w:val="cs-CZ"/>
              </w:rPr>
            </w:pPr>
            <w:r w:rsidRPr="00776173">
              <w:rPr>
                <w:lang w:val="cs-CZ"/>
              </w:rPr>
              <w:t>Parcel-Labeling</w:t>
            </w:r>
          </w:p>
        </w:tc>
      </w:tr>
      <w:tr w:rsidR="00060C94" w:rsidRPr="00776173">
        <w:tc>
          <w:tcPr>
            <w:tcW w:w="1980" w:type="dxa"/>
          </w:tcPr>
          <w:p w:rsidR="00060C94" w:rsidRDefault="00060C94" w:rsidP="00BD389E">
            <w:pPr>
              <w:rPr>
                <w:lang w:val="cs-CZ"/>
              </w:rPr>
            </w:pPr>
            <w:r>
              <w:rPr>
                <w:lang w:val="cs-CZ"/>
              </w:rPr>
              <w:t>Segment parcely-tvorba popisků</w:t>
            </w:r>
          </w:p>
        </w:tc>
        <w:tc>
          <w:tcPr>
            <w:tcW w:w="1980" w:type="dxa"/>
          </w:tcPr>
          <w:p w:rsidR="00060C94" w:rsidRPr="00776173" w:rsidRDefault="00060C94" w:rsidP="00F05B64">
            <w:pPr>
              <w:rPr>
                <w:rFonts w:cs="Times New Roman"/>
                <w:lang w:val="cs-CZ"/>
              </w:rPr>
            </w:pPr>
            <w:r>
              <w:rPr>
                <w:lang w:val="cs-CZ"/>
              </w:rPr>
              <w:t>Parcela-Segment-Popisek</w:t>
            </w:r>
          </w:p>
        </w:tc>
        <w:tc>
          <w:tcPr>
            <w:tcW w:w="1980" w:type="dxa"/>
          </w:tcPr>
          <w:p w:rsidR="00060C94" w:rsidRPr="00776173" w:rsidRDefault="00060C94" w:rsidP="00BD389E">
            <w:pPr>
              <w:rPr>
                <w:lang w:val="cs-CZ"/>
              </w:rPr>
            </w:pPr>
            <w:r w:rsidRPr="00776173">
              <w:rPr>
                <w:lang w:val="cs-CZ"/>
              </w:rPr>
              <w:t>Parcel Segment-Labeling</w:t>
            </w:r>
          </w:p>
        </w:tc>
      </w:tr>
    </w:tbl>
    <w:p w:rsidR="00060C94" w:rsidRPr="00776173" w:rsidRDefault="00060C94" w:rsidP="00B83D7D">
      <w:pPr>
        <w:rPr>
          <w:rFonts w:cs="Times New Roman"/>
          <w:lang w:val="cs-CZ"/>
        </w:rPr>
      </w:pPr>
      <w:bookmarkStart w:id="9" w:name="_Toc214710574"/>
    </w:p>
    <w:p w:rsidR="00060C94" w:rsidRPr="00776173" w:rsidRDefault="00060C94" w:rsidP="00B83D7D">
      <w:pPr>
        <w:pStyle w:val="Heading2"/>
        <w:numPr>
          <w:ilvl w:val="1"/>
          <w:numId w:val="6"/>
        </w:numPr>
        <w:rPr>
          <w:rFonts w:cs="Times New Roman"/>
          <w:lang w:val="cs-CZ"/>
        </w:rPr>
      </w:pPr>
      <w:bookmarkStart w:id="10" w:name="_Toc229293070"/>
      <w:bookmarkEnd w:id="9"/>
      <w:r>
        <w:rPr>
          <w:lang w:val="cs-CZ"/>
        </w:rPr>
        <w:t>Okolní nastavení (nastavení prostředí)</w:t>
      </w:r>
      <w:bookmarkEnd w:id="10"/>
    </w:p>
    <w:tbl>
      <w:tblPr>
        <w:tblW w:w="9010" w:type="dxa"/>
        <w:tblInd w:w="-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000"/>
        <w:gridCol w:w="34"/>
        <w:gridCol w:w="4266"/>
        <w:gridCol w:w="3700"/>
        <w:gridCol w:w="10"/>
      </w:tblGrid>
      <w:tr w:rsidR="00060C94" w:rsidRPr="00776173">
        <w:tc>
          <w:tcPr>
            <w:tcW w:w="1000" w:type="dxa"/>
            <w:shd w:val="clear" w:color="auto" w:fill="808080"/>
          </w:tcPr>
          <w:p w:rsidR="00060C94" w:rsidRPr="00776173" w:rsidRDefault="00060C94" w:rsidP="00616DFE">
            <w:pPr>
              <w:rPr>
                <w:rFonts w:cs="Times New Roman"/>
                <w:lang w:val="cs-CZ"/>
              </w:rPr>
            </w:pPr>
            <w:r>
              <w:rPr>
                <w:lang w:val="cs-CZ"/>
              </w:rPr>
              <w:t>Skupina</w:t>
            </w:r>
          </w:p>
        </w:tc>
        <w:tc>
          <w:tcPr>
            <w:tcW w:w="4300" w:type="dxa"/>
            <w:gridSpan w:val="2"/>
            <w:shd w:val="clear" w:color="auto" w:fill="808080"/>
          </w:tcPr>
          <w:p w:rsidR="00060C94" w:rsidRPr="00776173" w:rsidRDefault="00060C94" w:rsidP="00616DFE">
            <w:pPr>
              <w:rPr>
                <w:rFonts w:cs="Times New Roman"/>
                <w:lang w:val="cs-CZ"/>
              </w:rPr>
            </w:pPr>
            <w:r>
              <w:rPr>
                <w:lang w:val="cs-CZ"/>
              </w:rPr>
              <w:t>Vlastnost</w:t>
            </w:r>
          </w:p>
        </w:tc>
        <w:tc>
          <w:tcPr>
            <w:tcW w:w="3710" w:type="dxa"/>
            <w:gridSpan w:val="2"/>
            <w:shd w:val="clear" w:color="auto" w:fill="808080"/>
          </w:tcPr>
          <w:p w:rsidR="00060C94" w:rsidRPr="00776173" w:rsidRDefault="00060C94" w:rsidP="00616DFE">
            <w:pPr>
              <w:rPr>
                <w:rFonts w:cs="Times New Roman"/>
                <w:lang w:val="cs-CZ"/>
              </w:rPr>
            </w:pPr>
            <w:r>
              <w:rPr>
                <w:lang w:val="cs-CZ"/>
              </w:rPr>
              <w:t>Hodnota</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Obecné</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Typ zobrazení vykreslované jednotky</w:t>
            </w:r>
          </w:p>
        </w:tc>
        <w:tc>
          <w:tcPr>
            <w:tcW w:w="3700" w:type="dxa"/>
            <w:tcBorders>
              <w:top w:val="nil"/>
              <w:left w:val="nil"/>
              <w:bottom w:val="nil"/>
              <w:right w:val="nil"/>
            </w:tcBorders>
            <w:noWrap/>
            <w:vAlign w:val="bottom"/>
          </w:tcPr>
          <w:p w:rsidR="00060C94" w:rsidRPr="000651F9" w:rsidRDefault="00060C94">
            <w:r w:rsidRPr="000651F9">
              <w:t>desetinný</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Nastavit jednotky aplikace AutoCAD</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Uložit změny příkazů do nastavení</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Zobrazit Prohlížeč událostí</w:t>
            </w:r>
          </w:p>
        </w:tc>
        <w:tc>
          <w:tcPr>
            <w:tcW w:w="3700" w:type="dxa"/>
            <w:tcBorders>
              <w:top w:val="nil"/>
              <w:left w:val="nil"/>
              <w:bottom w:val="nil"/>
              <w:right w:val="nil"/>
            </w:tcBorders>
            <w:noWrap/>
            <w:vAlign w:val="bottom"/>
          </w:tcPr>
          <w:p w:rsidR="00060C94" w:rsidRPr="000651F9" w:rsidRDefault="00060C94">
            <w:r w:rsidRPr="000651F9">
              <w:t>ano</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Zobrazit tipy nástrojů</w:t>
            </w:r>
          </w:p>
        </w:tc>
        <w:tc>
          <w:tcPr>
            <w:tcW w:w="3700" w:type="dxa"/>
            <w:tcBorders>
              <w:top w:val="nil"/>
              <w:left w:val="nil"/>
              <w:bottom w:val="nil"/>
              <w:right w:val="nil"/>
            </w:tcBorders>
            <w:noWrap/>
            <w:vAlign w:val="bottom"/>
          </w:tcPr>
          <w:p w:rsidR="00060C94" w:rsidRPr="000651F9" w:rsidRDefault="00060C94">
            <w:r w:rsidRPr="000651F9">
              <w:t>ano</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Převod britských jednotek na metrické</w:t>
            </w:r>
          </w:p>
        </w:tc>
        <w:tc>
          <w:tcPr>
            <w:tcW w:w="3700" w:type="dxa"/>
            <w:tcBorders>
              <w:top w:val="nil"/>
              <w:left w:val="nil"/>
              <w:bottom w:val="nil"/>
              <w:right w:val="nil"/>
            </w:tcBorders>
            <w:noWrap/>
            <w:vAlign w:val="bottom"/>
          </w:tcPr>
          <w:p w:rsidR="00060C94" w:rsidRPr="000651F9" w:rsidRDefault="00060C94">
            <w:r w:rsidRPr="000651F9">
              <w:t>Použít mezinárodní stopu</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Stav místní nápovědy nové entity</w:t>
            </w:r>
          </w:p>
        </w:tc>
        <w:tc>
          <w:tcPr>
            <w:tcW w:w="3700" w:type="dxa"/>
            <w:tcBorders>
              <w:top w:val="nil"/>
              <w:left w:val="nil"/>
              <w:bottom w:val="nil"/>
              <w:right w:val="nil"/>
            </w:tcBorders>
            <w:noWrap/>
            <w:vAlign w:val="bottom"/>
          </w:tcPr>
          <w:p w:rsidR="00060C94" w:rsidRPr="000651F9" w:rsidRDefault="00060C94">
            <w:r w:rsidRPr="000651F9">
              <w:t>zapnuto</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Směr jízdy</w:t>
            </w:r>
          </w:p>
        </w:tc>
        <w:tc>
          <w:tcPr>
            <w:tcW w:w="3700" w:type="dxa"/>
            <w:tcBorders>
              <w:top w:val="nil"/>
              <w:left w:val="nil"/>
              <w:bottom w:val="nil"/>
              <w:right w:val="nil"/>
            </w:tcBorders>
            <w:noWrap/>
            <w:vAlign w:val="bottom"/>
          </w:tcPr>
          <w:p w:rsidR="00060C94" w:rsidRPr="000651F9" w:rsidRDefault="00060C94">
            <w:r w:rsidRPr="000651F9">
              <w:t>Pravá strana silnice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 Výkresu</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Měřítko Výkresu</w:t>
            </w:r>
          </w:p>
        </w:tc>
        <w:tc>
          <w:tcPr>
            <w:tcW w:w="3700" w:type="dxa"/>
            <w:tcBorders>
              <w:top w:val="nil"/>
              <w:left w:val="nil"/>
              <w:bottom w:val="nil"/>
              <w:right w:val="nil"/>
            </w:tcBorders>
            <w:noWrap/>
            <w:vAlign w:val="bottom"/>
          </w:tcPr>
          <w:p w:rsidR="00060C94" w:rsidRPr="000651F9" w:rsidRDefault="00060C94">
            <w:r w:rsidRPr="000651F9">
              <w:t>1.00</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Upravit měřítko vložených objektů</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Nezávislá hladina Zap</w:t>
            </w:r>
          </w:p>
        </w:tc>
        <w:tc>
          <w:tcPr>
            <w:tcW w:w="3700" w:type="dxa"/>
            <w:tcBorders>
              <w:top w:val="nil"/>
              <w:left w:val="nil"/>
              <w:bottom w:val="nil"/>
              <w:right w:val="nil"/>
            </w:tcBorders>
            <w:noWrap/>
            <w:vAlign w:val="bottom"/>
          </w:tcPr>
          <w:p w:rsidR="00060C94" w:rsidRPr="000651F9" w:rsidRDefault="00060C94">
            <w:r w:rsidRPr="000651F9">
              <w:t>ano</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Vytváření popisků</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Metoda vytváření popisků výzev</w:t>
            </w:r>
          </w:p>
        </w:tc>
        <w:tc>
          <w:tcPr>
            <w:tcW w:w="3700" w:type="dxa"/>
            <w:tcBorders>
              <w:top w:val="nil"/>
              <w:left w:val="nil"/>
              <w:bottom w:val="nil"/>
              <w:right w:val="nil"/>
            </w:tcBorders>
            <w:noWrap/>
            <w:vAlign w:val="bottom"/>
          </w:tcPr>
          <w:p w:rsidR="00060C94" w:rsidRPr="000651F9" w:rsidRDefault="00060C94">
            <w:r w:rsidRPr="000651F9">
              <w:t>Příkazový řádek</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Bez jednotek</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Vzdálenost</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Kóty</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Souřadnice</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Souřadnice rastru</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4</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Výška</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Plocha</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čtverečný 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Objem</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kubický 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Rychlost vozidla</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kilometrů/hod.</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0</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Úhel</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stupeň</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4</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desetinný</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Zaokrouhlit desetinná čísla na celá</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Vynechat úvodní nuly ve stupních.</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Směr</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stupeň</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6</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desetinný</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Směr</w:t>
            </w:r>
          </w:p>
        </w:tc>
        <w:tc>
          <w:tcPr>
            <w:tcW w:w="3700" w:type="dxa"/>
            <w:tcBorders>
              <w:top w:val="nil"/>
              <w:left w:val="nil"/>
              <w:bottom w:val="nil"/>
              <w:right w:val="nil"/>
            </w:tcBorders>
            <w:noWrap/>
            <w:vAlign w:val="bottom"/>
          </w:tcPr>
          <w:p w:rsidR="00060C94" w:rsidRPr="000651F9" w:rsidRDefault="00060C94">
            <w:r w:rsidRPr="000651F9">
              <w:t>krátký název</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Velká písmena</w:t>
            </w:r>
          </w:p>
        </w:tc>
        <w:tc>
          <w:tcPr>
            <w:tcW w:w="3700" w:type="dxa"/>
            <w:tcBorders>
              <w:top w:val="nil"/>
              <w:left w:val="nil"/>
              <w:bottom w:val="nil"/>
              <w:right w:val="nil"/>
            </w:tcBorders>
            <w:noWrap/>
            <w:vAlign w:val="bottom"/>
          </w:tcPr>
          <w:p w:rsidR="00060C94" w:rsidRPr="000651F9" w:rsidRDefault="00060C94">
            <w:r w:rsidRPr="000651F9">
              <w:t>velká písmena</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Typ rozměrů</w:t>
            </w:r>
          </w:p>
        </w:tc>
        <w:tc>
          <w:tcPr>
            <w:tcW w:w="3700" w:type="dxa"/>
            <w:tcBorders>
              <w:top w:val="nil"/>
              <w:left w:val="nil"/>
              <w:bottom w:val="nil"/>
              <w:right w:val="nil"/>
            </w:tcBorders>
            <w:noWrap/>
            <w:vAlign w:val="bottom"/>
          </w:tcPr>
          <w:p w:rsidR="00060C94" w:rsidRPr="000651F9" w:rsidRDefault="00060C94">
            <w:r w:rsidRPr="000651F9">
              <w:t>Směrníky</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Kvadrant směrníku</w:t>
            </w:r>
          </w:p>
        </w:tc>
        <w:tc>
          <w:tcPr>
            <w:tcW w:w="3700" w:type="dxa"/>
            <w:tcBorders>
              <w:top w:val="nil"/>
              <w:left w:val="nil"/>
              <w:bottom w:val="nil"/>
              <w:right w:val="nil"/>
            </w:tcBorders>
            <w:noWrap/>
            <w:vAlign w:val="bottom"/>
          </w:tcPr>
          <w:p w:rsidR="00060C94" w:rsidRPr="000651F9" w:rsidRDefault="00060C94">
            <w:r w:rsidRPr="000651F9">
              <w:t>1 - SV</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Zaokrouhlit desetinná čísla na celá</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Vynechat úvodní nuly ve stupních.</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Šířka délka</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stupeň</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6</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00° 00' 00.00" (stupně° minuty' vteřiny.vteřiny")</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Směr</w:t>
            </w:r>
          </w:p>
        </w:tc>
        <w:tc>
          <w:tcPr>
            <w:tcW w:w="3700" w:type="dxa"/>
            <w:tcBorders>
              <w:top w:val="nil"/>
              <w:left w:val="nil"/>
              <w:bottom w:val="nil"/>
              <w:right w:val="nil"/>
            </w:tcBorders>
            <w:noWrap/>
            <w:vAlign w:val="bottom"/>
          </w:tcPr>
          <w:p w:rsidR="00060C94" w:rsidRPr="000651F9" w:rsidRDefault="00060C94">
            <w:r w:rsidRPr="000651F9">
              <w:t>krátký název předpony</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Velká písmena</w:t>
            </w:r>
          </w:p>
        </w:tc>
        <w:tc>
          <w:tcPr>
            <w:tcW w:w="3700" w:type="dxa"/>
            <w:tcBorders>
              <w:top w:val="nil"/>
              <w:left w:val="nil"/>
              <w:bottom w:val="nil"/>
              <w:right w:val="nil"/>
            </w:tcBorders>
            <w:noWrap/>
            <w:vAlign w:val="bottom"/>
          </w:tcPr>
          <w:p w:rsidR="00060C94" w:rsidRPr="000651F9" w:rsidRDefault="00060C94">
            <w:r w:rsidRPr="000651F9">
              <w:t>velká písmena</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Zaokrouhlit desetinná čísla na celá</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Vynechat úvodní nuly ve stupních.</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Spád</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procenta</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Sklon</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nahoru:vpřed</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Spád/Sklon</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procenta</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r w:rsidRPr="000651F9">
              <w:t>Staničení</w:t>
            </w:r>
          </w:p>
        </w:tc>
        <w:tc>
          <w:tcPr>
            <w:tcW w:w="4266" w:type="dxa"/>
            <w:tcBorders>
              <w:top w:val="nil"/>
              <w:left w:val="nil"/>
              <w:bottom w:val="nil"/>
              <w:right w:val="nil"/>
            </w:tcBorders>
            <w:noWrap/>
            <w:vAlign w:val="bottom"/>
          </w:tcPr>
          <w:p w:rsidR="00060C94" w:rsidRPr="000651F9" w:rsidRDefault="00060C94"/>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Jednotka</w:t>
            </w:r>
          </w:p>
        </w:tc>
        <w:tc>
          <w:tcPr>
            <w:tcW w:w="3700" w:type="dxa"/>
            <w:tcBorders>
              <w:top w:val="nil"/>
              <w:left w:val="nil"/>
              <w:bottom w:val="nil"/>
              <w:right w:val="nil"/>
            </w:tcBorders>
            <w:noWrap/>
            <w:vAlign w:val="bottom"/>
          </w:tcPr>
          <w:p w:rsidR="00060C94" w:rsidRPr="000651F9" w:rsidRDefault="00060C94">
            <w:r w:rsidRPr="000651F9">
              <w:t>metr</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Formát</w:t>
            </w:r>
          </w:p>
        </w:tc>
        <w:tc>
          <w:tcPr>
            <w:tcW w:w="3700" w:type="dxa"/>
            <w:tcBorders>
              <w:top w:val="nil"/>
              <w:left w:val="nil"/>
              <w:bottom w:val="nil"/>
              <w:right w:val="nil"/>
            </w:tcBorders>
            <w:noWrap/>
            <w:vAlign w:val="bottom"/>
          </w:tcPr>
          <w:p w:rsidR="00060C94" w:rsidRPr="000651F9" w:rsidRDefault="00060C94">
            <w:r w:rsidRPr="000651F9">
              <w:t>desetinný</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Přesnost</w:t>
            </w:r>
          </w:p>
        </w:tc>
        <w:tc>
          <w:tcPr>
            <w:tcW w:w="3700" w:type="dxa"/>
            <w:tcBorders>
              <w:top w:val="nil"/>
              <w:left w:val="nil"/>
              <w:bottom w:val="nil"/>
              <w:right w:val="nil"/>
            </w:tcBorders>
            <w:noWrap/>
            <w:vAlign w:val="bottom"/>
          </w:tcPr>
          <w:p w:rsidR="00060C94" w:rsidRPr="000651F9" w:rsidRDefault="00060C94">
            <w:pPr>
              <w:jc w:val="right"/>
            </w:pPr>
            <w:r w:rsidRPr="000651F9">
              <w:t>2</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Zaokrouhlení</w:t>
            </w:r>
          </w:p>
        </w:tc>
        <w:tc>
          <w:tcPr>
            <w:tcW w:w="3700" w:type="dxa"/>
            <w:tcBorders>
              <w:top w:val="nil"/>
              <w:left w:val="nil"/>
              <w:bottom w:val="nil"/>
              <w:right w:val="nil"/>
            </w:tcBorders>
            <w:noWrap/>
            <w:vAlign w:val="bottom"/>
          </w:tcPr>
          <w:p w:rsidR="00060C94" w:rsidRPr="000651F9" w:rsidRDefault="00060C94">
            <w:r w:rsidRPr="000651F9">
              <w:t>zaokrouhlení běžné</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Znaménko</w:t>
            </w:r>
          </w:p>
        </w:tc>
        <w:tc>
          <w:tcPr>
            <w:tcW w:w="3700" w:type="dxa"/>
            <w:tcBorders>
              <w:top w:val="nil"/>
              <w:left w:val="nil"/>
              <w:bottom w:val="nil"/>
              <w:right w:val="nil"/>
            </w:tcBorders>
            <w:noWrap/>
            <w:vAlign w:val="bottom"/>
          </w:tcPr>
          <w:p w:rsidR="00060C94" w:rsidRPr="000651F9" w:rsidRDefault="00060C94">
            <w:r w:rsidRPr="000651F9">
              <w:t>záporné označení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Znak oddělovače staničení</w:t>
            </w:r>
          </w:p>
        </w:tc>
        <w:tc>
          <w:tcPr>
            <w:tcW w:w="3700" w:type="dxa"/>
            <w:tcBorders>
              <w:top w:val="nil"/>
              <w:left w:val="nil"/>
              <w:bottom w:val="nil"/>
              <w:right w:val="nil"/>
            </w:tcBorders>
            <w:noWrap/>
            <w:vAlign w:val="bottom"/>
          </w:tcPr>
          <w:p w:rsidR="00060C94" w:rsidRPr="000651F9" w:rsidRDefault="00060C94">
            <w:r w:rsidRPr="000651F9">
              <w:t>znaménko plus '+'</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Pozice oddělovače staničení</w:t>
            </w:r>
          </w:p>
        </w:tc>
        <w:tc>
          <w:tcPr>
            <w:tcW w:w="3700" w:type="dxa"/>
            <w:tcBorders>
              <w:top w:val="nil"/>
              <w:left w:val="nil"/>
              <w:bottom w:val="nil"/>
              <w:right w:val="nil"/>
            </w:tcBorders>
            <w:noWrap/>
            <w:vAlign w:val="bottom"/>
          </w:tcPr>
          <w:p w:rsidR="00060C94" w:rsidRPr="000651F9" w:rsidRDefault="00060C94">
            <w:r w:rsidRPr="000651F9">
              <w:t>1+00</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Zaokrouhlit desetinná čísla na celá</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Vynechat úvodní nuly vpravo od znaku staničení.</w:t>
            </w:r>
          </w:p>
        </w:tc>
        <w:tc>
          <w:tcPr>
            <w:tcW w:w="3700" w:type="dxa"/>
            <w:tcBorders>
              <w:top w:val="nil"/>
              <w:left w:val="nil"/>
              <w:bottom w:val="nil"/>
              <w:right w:val="nil"/>
            </w:tcBorders>
            <w:noWrap/>
            <w:vAlign w:val="bottom"/>
          </w:tcPr>
          <w:p w:rsidR="00060C94" w:rsidRPr="000651F9" w:rsidRDefault="00060C94">
            <w:r w:rsidRPr="000651F9">
              <w:t>ano</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Minimální šířka zobrazení</w:t>
            </w:r>
          </w:p>
        </w:tc>
        <w:tc>
          <w:tcPr>
            <w:tcW w:w="3700" w:type="dxa"/>
            <w:tcBorders>
              <w:top w:val="nil"/>
              <w:left w:val="nil"/>
              <w:bottom w:val="nil"/>
              <w:right w:val="nil"/>
            </w:tcBorders>
            <w:noWrap/>
            <w:vAlign w:val="bottom"/>
          </w:tcPr>
          <w:p w:rsidR="00060C94" w:rsidRPr="000651F9" w:rsidRDefault="00060C94">
            <w:pPr>
              <w:jc w:val="right"/>
            </w:pPr>
            <w:r w:rsidRPr="000651F9">
              <w:t>0</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pPr>
              <w:rPr>
                <w:rFonts w:cs="Times New Roman"/>
              </w:rPr>
            </w:pPr>
          </w:p>
        </w:tc>
        <w:tc>
          <w:tcPr>
            <w:tcW w:w="3700" w:type="dxa"/>
            <w:tcBorders>
              <w:top w:val="nil"/>
              <w:left w:val="nil"/>
              <w:bottom w:val="nil"/>
              <w:right w:val="nil"/>
            </w:tcBorders>
            <w:noWrap/>
            <w:vAlign w:val="bottom"/>
          </w:tcPr>
          <w:p w:rsidR="00060C94" w:rsidRPr="000651F9" w:rsidRDefault="00060C94">
            <w:pPr>
              <w:rPr>
                <w:rFonts w:cs="Times New Roman"/>
              </w:rPr>
            </w:pP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noWrap/>
            <w:vAlign w:val="bottom"/>
          </w:tcPr>
          <w:p w:rsidR="00060C94" w:rsidRPr="000651F9" w:rsidRDefault="00060C94">
            <w:r w:rsidRPr="000651F9">
              <w:t>Transparentní příkazy</w:t>
            </w:r>
          </w:p>
        </w:tc>
        <w:tc>
          <w:tcPr>
            <w:tcW w:w="3700" w:type="dxa"/>
            <w:tcBorders>
              <w:top w:val="nil"/>
              <w:left w:val="nil"/>
              <w:bottom w:val="nil"/>
              <w:right w:val="nil"/>
            </w:tcBorders>
            <w:noWrap/>
            <w:vAlign w:val="bottom"/>
          </w:tcPr>
          <w:p w:rsidR="00060C94" w:rsidRPr="000651F9" w:rsidRDefault="00060C94"/>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Výzva pro 3D body</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Zadat hodnotu osy Y před hodnotou osy X</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Vyzvat k zadání X a poté Y</w:t>
            </w:r>
          </w:p>
        </w:tc>
        <w:tc>
          <w:tcPr>
            <w:tcW w:w="3700" w:type="dxa"/>
            <w:tcBorders>
              <w:top w:val="nil"/>
              <w:left w:val="nil"/>
              <w:bottom w:val="nil"/>
              <w:right w:val="nil"/>
            </w:tcBorders>
            <w:noWrap/>
            <w:vAlign w:val="bottom"/>
          </w:tcPr>
          <w:p w:rsidR="00060C94" w:rsidRPr="000651F9" w:rsidRDefault="00060C94">
            <w:r w:rsidRPr="000651F9">
              <w:t>NE</w:t>
            </w:r>
          </w:p>
        </w:tc>
      </w:tr>
      <w:tr w:rsidR="0006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noWrap/>
            <w:vAlign w:val="bottom"/>
          </w:tcPr>
          <w:p w:rsidR="00060C94" w:rsidRPr="000651F9" w:rsidRDefault="00060C94">
            <w:pPr>
              <w:rPr>
                <w:rFonts w:cs="Times New Roman"/>
              </w:rPr>
            </w:pPr>
          </w:p>
        </w:tc>
        <w:tc>
          <w:tcPr>
            <w:tcW w:w="4266" w:type="dxa"/>
            <w:tcBorders>
              <w:top w:val="nil"/>
              <w:left w:val="nil"/>
              <w:bottom w:val="nil"/>
              <w:right w:val="nil"/>
            </w:tcBorders>
            <w:noWrap/>
            <w:vAlign w:val="bottom"/>
          </w:tcPr>
          <w:p w:rsidR="00060C94" w:rsidRPr="000651F9" w:rsidRDefault="00060C94">
            <w:r w:rsidRPr="000651F9">
              <w:t>Zadat zeměpisnou délku před zeměpisnou šířkou</w:t>
            </w:r>
          </w:p>
        </w:tc>
        <w:tc>
          <w:tcPr>
            <w:tcW w:w="3700" w:type="dxa"/>
            <w:tcBorders>
              <w:top w:val="nil"/>
              <w:left w:val="nil"/>
              <w:bottom w:val="nil"/>
              <w:right w:val="nil"/>
            </w:tcBorders>
            <w:noWrap/>
            <w:vAlign w:val="bottom"/>
          </w:tcPr>
          <w:p w:rsidR="00060C94" w:rsidRPr="000651F9" w:rsidRDefault="00060C94">
            <w:r w:rsidRPr="000651F9">
              <w:t>NE</w:t>
            </w:r>
          </w:p>
        </w:tc>
      </w:tr>
    </w:tbl>
    <w:p w:rsidR="00060C94" w:rsidRPr="00776173" w:rsidRDefault="00060C94" w:rsidP="00DC2E99">
      <w:pPr>
        <w:pStyle w:val="Heading1"/>
        <w:numPr>
          <w:ilvl w:val="0"/>
          <w:numId w:val="6"/>
        </w:numPr>
        <w:shd w:val="clear" w:color="auto" w:fill="FFFFFF"/>
        <w:ind w:left="1440"/>
        <w:rPr>
          <w:rFonts w:cs="Times New Roman"/>
          <w:lang w:val="cs-CZ"/>
        </w:rPr>
        <w:sectPr w:rsidR="00060C94" w:rsidRPr="00776173" w:rsidSect="00CB04E9">
          <w:headerReference w:type="default" r:id="rId10"/>
          <w:footerReference w:type="default" r:id="rId11"/>
          <w:headerReference w:type="first" r:id="rId12"/>
          <w:footerReference w:type="first" r:id="rId13"/>
          <w:pgSz w:w="12240" w:h="15840"/>
          <w:pgMar w:top="1417" w:right="1440" w:bottom="1417" w:left="1440" w:header="708" w:footer="708" w:gutter="0"/>
          <w:cols w:space="708"/>
          <w:titlePg/>
          <w:rtlGutter/>
          <w:docGrid w:linePitch="360"/>
        </w:sectPr>
      </w:pPr>
    </w:p>
    <w:p w:rsidR="00060C94" w:rsidRPr="00776173" w:rsidRDefault="00060C94" w:rsidP="00DC2E99">
      <w:pPr>
        <w:pStyle w:val="Heading1"/>
        <w:numPr>
          <w:ilvl w:val="0"/>
          <w:numId w:val="6"/>
        </w:numPr>
        <w:ind w:left="1440"/>
        <w:rPr>
          <w:rFonts w:cs="Times New Roman"/>
          <w:lang w:val="cs-CZ"/>
        </w:rPr>
      </w:pPr>
      <w:bookmarkStart w:id="11" w:name="_Toc229293071"/>
      <w:r>
        <w:rPr>
          <w:lang w:val="cs-CZ"/>
        </w:rPr>
        <w:t>Styly objektů</w:t>
      </w:r>
      <w:bookmarkEnd w:id="11"/>
    </w:p>
    <w:p w:rsidR="00060C94" w:rsidRPr="00776173" w:rsidRDefault="00060C94" w:rsidP="00F339D9">
      <w:pPr>
        <w:rPr>
          <w:rFonts w:cs="Times New Roman"/>
          <w:lang w:val="cs-CZ"/>
        </w:rPr>
      </w:pPr>
    </w:p>
    <w:p w:rsidR="00060C94" w:rsidRPr="00776173" w:rsidRDefault="00060C94" w:rsidP="00F339D9">
      <w:pPr>
        <w:pStyle w:val="Heading2"/>
        <w:numPr>
          <w:ilvl w:val="1"/>
          <w:numId w:val="6"/>
        </w:numPr>
        <w:rPr>
          <w:rFonts w:cs="Times New Roman"/>
          <w:lang w:val="cs-CZ"/>
        </w:rPr>
      </w:pPr>
      <w:bookmarkStart w:id="12" w:name="_Toc229293072"/>
      <w:r>
        <w:rPr>
          <w:lang w:val="cs-CZ"/>
        </w:rPr>
        <w:t>Víceúčelové styly</w:t>
      </w:r>
      <w:bookmarkEnd w:id="12"/>
    </w:p>
    <w:p w:rsidR="00060C94" w:rsidRPr="00776173" w:rsidRDefault="00060C94" w:rsidP="002605DB">
      <w:pPr>
        <w:rPr>
          <w:rFonts w:cs="Times New Roman"/>
          <w:lang w:val="cs-CZ"/>
        </w:rPr>
      </w:pPr>
      <w:r w:rsidRPr="00776173">
        <w:rPr>
          <w:lang w:val="cs-CZ"/>
        </w:rPr>
        <w:t>_AutoCAD Civil 3D 2010 CZ</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060C94" w:rsidRPr="00776173">
        <w:tc>
          <w:tcPr>
            <w:tcW w:w="173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návrhových linií</w:t>
            </w:r>
          </w:p>
        </w:tc>
        <w:tc>
          <w:tcPr>
            <w:tcW w:w="145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4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5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9" w:type="pct"/>
            <w:vAlign w:val="bottom"/>
          </w:tcPr>
          <w:p w:rsidR="00060C94" w:rsidRPr="00A1794C" w:rsidRDefault="00060C94">
            <w:r w:rsidRPr="00A1794C">
              <w:t>Bez návrhové linie</w:t>
            </w:r>
          </w:p>
        </w:tc>
        <w:tc>
          <w:tcPr>
            <w:tcW w:w="1455" w:type="pct"/>
            <w:vAlign w:val="bottom"/>
          </w:tcPr>
          <w:p w:rsidR="00060C94" w:rsidRPr="00A1794C" w:rsidRDefault="00060C94">
            <w:r w:rsidRPr="00A1794C">
              <w:t>Bez návrhové linie - není vidět</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NLinBetSvodidlo</w:t>
            </w:r>
          </w:p>
        </w:tc>
        <w:tc>
          <w:tcPr>
            <w:tcW w:w="1455" w:type="pct"/>
            <w:vAlign w:val="bottom"/>
          </w:tcPr>
          <w:p w:rsidR="00060C94" w:rsidRPr="00A1794C" w:rsidRDefault="00060C94">
            <w:r w:rsidRPr="00A1794C">
              <w:t>Linie betonového svodidla</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28"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NLinBezKódu</w:t>
            </w:r>
          </w:p>
        </w:tc>
        <w:tc>
          <w:tcPr>
            <w:tcW w:w="1455" w:type="pct"/>
            <w:vAlign w:val="bottom"/>
          </w:tcPr>
          <w:p w:rsidR="00060C94" w:rsidRPr="00A1794C" w:rsidRDefault="00060C94">
            <w:r w:rsidRPr="00A1794C">
              <w:t>Linie bez kódu - není vidět</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29"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NLinDnoRigolu</w:t>
            </w:r>
          </w:p>
        </w:tc>
        <w:tc>
          <w:tcPr>
            <w:tcW w:w="1455" w:type="pct"/>
            <w:vAlign w:val="bottom"/>
          </w:tcPr>
          <w:p w:rsidR="00060C94" w:rsidRPr="00A1794C" w:rsidRDefault="00060C94">
            <w:r w:rsidRPr="00A1794C">
              <w:t>Linie dna rigolu (Curbking)</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0"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NLinHranPláň</w:t>
            </w:r>
          </w:p>
        </w:tc>
        <w:tc>
          <w:tcPr>
            <w:tcW w:w="1455" w:type="pct"/>
            <w:vAlign w:val="bottom"/>
          </w:tcPr>
          <w:p w:rsidR="00060C94" w:rsidRPr="00A1794C" w:rsidRDefault="00060C94">
            <w:r w:rsidRPr="00A1794C">
              <w:t>Linie hrany pláně zemního tělesa</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1"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NLinHRSV</w:t>
            </w:r>
          </w:p>
        </w:tc>
        <w:tc>
          <w:tcPr>
            <w:tcW w:w="1455" w:type="pct"/>
            <w:vAlign w:val="bottom"/>
          </w:tcPr>
          <w:p w:rsidR="00060C94" w:rsidRPr="00A1794C" w:rsidRDefault="00060C94">
            <w:r w:rsidRPr="00A1794C">
              <w:t>Linie hrany stávající vozovky</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2"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NLinHSP</w:t>
            </w:r>
          </w:p>
        </w:tc>
        <w:tc>
          <w:tcPr>
            <w:tcW w:w="1455" w:type="pct"/>
            <w:vAlign w:val="bottom"/>
          </w:tcPr>
          <w:p w:rsidR="00060C94" w:rsidRPr="00A1794C" w:rsidRDefault="00060C94">
            <w:r w:rsidRPr="00A1794C">
              <w:t>Linie hrany silničního pozemku</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3"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NLinChodník</w:t>
            </w:r>
          </w:p>
        </w:tc>
        <w:tc>
          <w:tcPr>
            <w:tcW w:w="1455" w:type="pct"/>
            <w:vAlign w:val="bottom"/>
          </w:tcPr>
          <w:p w:rsidR="00060C94" w:rsidRPr="00A1794C" w:rsidRDefault="00060C94">
            <w:r w:rsidRPr="00A1794C">
              <w:t>Linie chodníku (Sidewalk)</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4"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NLinKolejLože</w:t>
            </w:r>
          </w:p>
        </w:tc>
        <w:tc>
          <w:tcPr>
            <w:tcW w:w="1455" w:type="pct"/>
            <w:vAlign w:val="bottom"/>
          </w:tcPr>
          <w:p w:rsidR="00060C94" w:rsidRPr="00A1794C" w:rsidRDefault="00060C94">
            <w:r w:rsidRPr="00A1794C">
              <w:t>Linie hrany kolejového lože</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5"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NLinKolejnice</w:t>
            </w:r>
          </w:p>
        </w:tc>
        <w:tc>
          <w:tcPr>
            <w:tcW w:w="1455" w:type="pct"/>
            <w:vAlign w:val="bottom"/>
          </w:tcPr>
          <w:p w:rsidR="00060C94" w:rsidRPr="00A1794C" w:rsidRDefault="00060C94">
            <w:r w:rsidRPr="00A1794C">
              <w:t>Linie hrany kolejnice</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6"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NLinLichoTvar</w:t>
            </w:r>
          </w:p>
        </w:tc>
        <w:tc>
          <w:tcPr>
            <w:tcW w:w="1455" w:type="pct"/>
            <w:vAlign w:val="bottom"/>
          </w:tcPr>
          <w:p w:rsidR="00060C94" w:rsidRPr="00A1794C" w:rsidRDefault="00060C94">
            <w:r w:rsidRPr="00A1794C">
              <w:t>Linie hrany lichoběž. tvaru</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7"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NLinLomMeziJízdPruhy</w:t>
            </w:r>
          </w:p>
        </w:tc>
        <w:tc>
          <w:tcPr>
            <w:tcW w:w="1455" w:type="pct"/>
            <w:vAlign w:val="bottom"/>
          </w:tcPr>
          <w:p w:rsidR="00060C94" w:rsidRPr="00A1794C" w:rsidRDefault="00060C94">
            <w:r w:rsidRPr="00A1794C">
              <w:t>Linie lomu příčného sklonu mezi jízdními pruhy (Lane Break)</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8"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NLinNezpKraj</w:t>
            </w:r>
          </w:p>
        </w:tc>
        <w:tc>
          <w:tcPr>
            <w:tcW w:w="1455" w:type="pct"/>
            <w:vAlign w:val="bottom"/>
          </w:tcPr>
          <w:p w:rsidR="00060C94" w:rsidRPr="00A1794C" w:rsidRDefault="00060C94">
            <w:r w:rsidRPr="00A1794C">
              <w:t>Linie nezpevněné krajnice (Edge of Unpaved Shoulder)</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39"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NLinObecnáVrstva</w:t>
            </w:r>
          </w:p>
        </w:tc>
        <w:tc>
          <w:tcPr>
            <w:tcW w:w="1455" w:type="pct"/>
            <w:vAlign w:val="bottom"/>
          </w:tcPr>
          <w:p w:rsidR="00060C94" w:rsidRPr="00A1794C" w:rsidRDefault="00060C94">
            <w:r w:rsidRPr="00A1794C">
              <w:t>Linie obecné vrstvy</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0"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NLinObrubník</w:t>
            </w:r>
          </w:p>
        </w:tc>
        <w:tc>
          <w:tcPr>
            <w:tcW w:w="1455" w:type="pct"/>
            <w:vAlign w:val="bottom"/>
          </w:tcPr>
          <w:p w:rsidR="00060C94" w:rsidRPr="00A1794C" w:rsidRDefault="00060C94">
            <w:r w:rsidRPr="00A1794C">
              <w:t>Linie obrubníku (Curb)</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1"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NLinOcelSvodidlo</w:t>
            </w:r>
          </w:p>
        </w:tc>
        <w:tc>
          <w:tcPr>
            <w:tcW w:w="1455" w:type="pct"/>
            <w:vAlign w:val="bottom"/>
          </w:tcPr>
          <w:p w:rsidR="00060C94" w:rsidRPr="00A1794C" w:rsidRDefault="00060C94">
            <w:r w:rsidRPr="00A1794C">
              <w:t>Linie ocelové svodidla</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2"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NLinOdhumusování</w:t>
            </w:r>
          </w:p>
        </w:tc>
        <w:tc>
          <w:tcPr>
            <w:tcW w:w="1455" w:type="pct"/>
            <w:vAlign w:val="bottom"/>
          </w:tcPr>
          <w:p w:rsidR="00060C94" w:rsidRPr="00A1794C" w:rsidRDefault="00060C94">
            <w:r w:rsidRPr="00A1794C">
              <w:t>Linie odhumusování / Skrývky ornice (Top Soil)</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3"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NLinOznačBod</w:t>
            </w:r>
          </w:p>
        </w:tc>
        <w:tc>
          <w:tcPr>
            <w:tcW w:w="1455" w:type="pct"/>
            <w:vAlign w:val="bottom"/>
          </w:tcPr>
          <w:p w:rsidR="00060C94" w:rsidRPr="00A1794C" w:rsidRDefault="00060C94">
            <w:r w:rsidRPr="00A1794C">
              <w:t>Linie OznačBod</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4"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NLinOŽK</w:t>
            </w:r>
          </w:p>
        </w:tc>
        <w:tc>
          <w:tcPr>
            <w:tcW w:w="1455" w:type="pct"/>
            <w:vAlign w:val="bottom"/>
          </w:tcPr>
          <w:p w:rsidR="00060C94" w:rsidRPr="00A1794C" w:rsidRDefault="00060C94">
            <w:r w:rsidRPr="00A1794C">
              <w:t>Linie hrany OŽK</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5"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NLinPláňŽelSpodek</w:t>
            </w:r>
          </w:p>
        </w:tc>
        <w:tc>
          <w:tcPr>
            <w:tcW w:w="1455" w:type="pct"/>
            <w:vAlign w:val="bottom"/>
          </w:tcPr>
          <w:p w:rsidR="00060C94" w:rsidRPr="00A1794C" w:rsidRDefault="00060C94">
            <w:r w:rsidRPr="00A1794C">
              <w:t>Linie hrany pláně žel. spodku</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6"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NLinPočátekSvah</w:t>
            </w:r>
          </w:p>
        </w:tc>
        <w:tc>
          <w:tcPr>
            <w:tcW w:w="1455" w:type="pct"/>
            <w:vAlign w:val="bottom"/>
          </w:tcPr>
          <w:p w:rsidR="00060C94" w:rsidRPr="00A1794C" w:rsidRDefault="00060C94">
            <w:r w:rsidRPr="00A1794C">
              <w:t>Linie počátku vrchního svahování (Hinge - Top Slope)</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47"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NLinPočátekSvahNásyp</w:t>
            </w:r>
          </w:p>
        </w:tc>
        <w:tc>
          <w:tcPr>
            <w:tcW w:w="1455" w:type="pct"/>
            <w:vAlign w:val="bottom"/>
          </w:tcPr>
          <w:p w:rsidR="00060C94" w:rsidRPr="00A1794C" w:rsidRDefault="00060C94">
            <w:r w:rsidRPr="00A1794C">
              <w:t>Linie počátku svahování násypu (Hinge - Fill Slope)</w:t>
            </w:r>
          </w:p>
        </w:tc>
        <w:tc>
          <w:tcPr>
            <w:tcW w:w="1249" w:type="pct"/>
          </w:tcPr>
          <w:p w:rsidR="00060C94" w:rsidRDefault="00060C94">
            <w:pPr>
              <w:rPr>
                <w:rFonts w:cs="Times New Roman"/>
              </w:rPr>
            </w:pPr>
            <w:r w:rsidRPr="00CC0806">
              <w:rPr>
                <w:rFonts w:ascii="Arial" w:hAnsi="Arial" w:cs="Arial"/>
              </w:rPr>
              <w:pict>
                <v:shape id="_x0000_i1048"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NLinPočátekSvahVýkop</w:t>
            </w:r>
          </w:p>
        </w:tc>
        <w:tc>
          <w:tcPr>
            <w:tcW w:w="1455" w:type="pct"/>
            <w:vAlign w:val="bottom"/>
          </w:tcPr>
          <w:p w:rsidR="00060C94" w:rsidRPr="00A1794C" w:rsidRDefault="00060C94">
            <w:r w:rsidRPr="00A1794C">
              <w:t>Linie počátku svahování výkopu (Hinge - Cut Slope)</w:t>
            </w:r>
          </w:p>
        </w:tc>
        <w:tc>
          <w:tcPr>
            <w:tcW w:w="1249" w:type="pct"/>
          </w:tcPr>
          <w:p w:rsidR="00060C94" w:rsidRDefault="00060C94">
            <w:pPr>
              <w:rPr>
                <w:rFonts w:cs="Times New Roman"/>
              </w:rPr>
            </w:pPr>
            <w:r w:rsidRPr="00CC0806">
              <w:rPr>
                <w:rFonts w:ascii="Arial" w:hAnsi="Arial" w:cs="Arial"/>
              </w:rPr>
              <w:pict>
                <v:shape id="_x0000_i1049"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NLinPražec</w:t>
            </w:r>
          </w:p>
        </w:tc>
        <w:tc>
          <w:tcPr>
            <w:tcW w:w="1455" w:type="pct"/>
            <w:vAlign w:val="bottom"/>
          </w:tcPr>
          <w:p w:rsidR="00060C94" w:rsidRPr="00A1794C" w:rsidRDefault="00060C94">
            <w:r w:rsidRPr="00A1794C">
              <w:t>Linie hrany pražce</w:t>
            </w:r>
          </w:p>
        </w:tc>
        <w:tc>
          <w:tcPr>
            <w:tcW w:w="1249" w:type="pct"/>
          </w:tcPr>
          <w:p w:rsidR="00060C94" w:rsidRDefault="00060C94">
            <w:pPr>
              <w:rPr>
                <w:rFonts w:cs="Times New Roman"/>
              </w:rPr>
            </w:pPr>
            <w:r w:rsidRPr="00CC0806">
              <w:rPr>
                <w:rFonts w:ascii="Arial" w:hAnsi="Arial" w:cs="Arial"/>
              </w:rPr>
              <w:pict>
                <v:shape id="_x0000_i1050"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NLinProudnice</w:t>
            </w:r>
          </w:p>
        </w:tc>
        <w:tc>
          <w:tcPr>
            <w:tcW w:w="1455" w:type="pct"/>
            <w:vAlign w:val="bottom"/>
          </w:tcPr>
          <w:p w:rsidR="00060C94" w:rsidRPr="00A1794C" w:rsidRDefault="00060C94">
            <w:r w:rsidRPr="00A1794C">
              <w:t>Linie proudnice např. ve dně příkopu (Flowline)</w:t>
            </w:r>
          </w:p>
        </w:tc>
        <w:tc>
          <w:tcPr>
            <w:tcW w:w="1249" w:type="pct"/>
          </w:tcPr>
          <w:p w:rsidR="00060C94" w:rsidRDefault="00060C94">
            <w:pPr>
              <w:rPr>
                <w:rFonts w:cs="Times New Roman"/>
              </w:rPr>
            </w:pPr>
            <w:r>
              <w:rPr>
                <w:rFonts w:cs="Times New Roman"/>
              </w:rPr>
              <w:pict>
                <v:shape id="_x0000_i1051" type="#_x0000_t75" style="width:150pt;height:26.25pt">
                  <v:imagedata r:id="rId15"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NLinPrůsečíkNásyp&amp;Terén</w:t>
            </w:r>
          </w:p>
        </w:tc>
        <w:tc>
          <w:tcPr>
            <w:tcW w:w="1455" w:type="pct"/>
            <w:vAlign w:val="bottom"/>
          </w:tcPr>
          <w:p w:rsidR="00060C94" w:rsidRPr="00A1794C" w:rsidRDefault="00060C94">
            <w:r w:rsidRPr="00A1794C">
              <w:t>Linie průsečíku navrženého svahu násypu s terénem (Daylight_Fill)</w:t>
            </w:r>
          </w:p>
        </w:tc>
        <w:tc>
          <w:tcPr>
            <w:tcW w:w="1249" w:type="pct"/>
          </w:tcPr>
          <w:p w:rsidR="00060C94" w:rsidRDefault="00060C94">
            <w:pPr>
              <w:rPr>
                <w:rFonts w:cs="Times New Roman"/>
              </w:rPr>
            </w:pPr>
            <w:r w:rsidRPr="00274568">
              <w:rPr>
                <w:rFonts w:ascii="Arial" w:hAnsi="Arial" w:cs="Arial"/>
              </w:rPr>
              <w:pict>
                <v:shape id="_x0000_i1052"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NLinPrůsečíkPláň&amp;Svah</w:t>
            </w:r>
          </w:p>
        </w:tc>
        <w:tc>
          <w:tcPr>
            <w:tcW w:w="1455" w:type="pct"/>
            <w:vAlign w:val="bottom"/>
          </w:tcPr>
          <w:p w:rsidR="00060C94" w:rsidRPr="00A1794C" w:rsidRDefault="00060C94">
            <w:r w:rsidRPr="00A1794C">
              <w:t>Linie průsečíku  pláně zemního tělesa s navrženým svahem (Daylight_Sub)</w:t>
            </w:r>
          </w:p>
        </w:tc>
        <w:tc>
          <w:tcPr>
            <w:tcW w:w="1249" w:type="pct"/>
          </w:tcPr>
          <w:p w:rsidR="00060C94" w:rsidRDefault="00060C94">
            <w:pPr>
              <w:rPr>
                <w:rFonts w:cs="Times New Roman"/>
              </w:rPr>
            </w:pPr>
            <w:r w:rsidRPr="00274568">
              <w:rPr>
                <w:rFonts w:ascii="Arial" w:hAnsi="Arial" w:cs="Arial"/>
              </w:rPr>
              <w:pict>
                <v:shape id="_x0000_i1053"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NLinPrůsečíkSvah&amp;Terén</w:t>
            </w:r>
          </w:p>
        </w:tc>
        <w:tc>
          <w:tcPr>
            <w:tcW w:w="1455" w:type="pct"/>
            <w:vAlign w:val="bottom"/>
          </w:tcPr>
          <w:p w:rsidR="00060C94" w:rsidRPr="00A1794C" w:rsidRDefault="00060C94">
            <w:r w:rsidRPr="00A1794C">
              <w:t>Linie průsečíku navrženého svahu  s terénem (Daylight)</w:t>
            </w:r>
          </w:p>
        </w:tc>
        <w:tc>
          <w:tcPr>
            <w:tcW w:w="1249" w:type="pct"/>
          </w:tcPr>
          <w:p w:rsidR="00060C94" w:rsidRDefault="00060C94">
            <w:pPr>
              <w:rPr>
                <w:rFonts w:cs="Times New Roman"/>
              </w:rPr>
            </w:pPr>
            <w:r w:rsidRPr="00274568">
              <w:rPr>
                <w:rFonts w:ascii="Arial" w:hAnsi="Arial" w:cs="Arial"/>
              </w:rPr>
              <w:pict>
                <v:shape id="_x0000_i1054"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NLinPrůsečíkVýkop-Terén</w:t>
            </w:r>
          </w:p>
        </w:tc>
        <w:tc>
          <w:tcPr>
            <w:tcW w:w="1455" w:type="pct"/>
            <w:vAlign w:val="bottom"/>
          </w:tcPr>
          <w:p w:rsidR="00060C94" w:rsidRPr="00A1794C" w:rsidRDefault="00060C94">
            <w:r w:rsidRPr="00A1794C">
              <w:t>Linie průsečíku navrženého svahu výkopu s terénem (Daylight_Cut, Hinge_Cut)</w:t>
            </w:r>
          </w:p>
        </w:tc>
        <w:tc>
          <w:tcPr>
            <w:tcW w:w="1249" w:type="pct"/>
          </w:tcPr>
          <w:p w:rsidR="00060C94" w:rsidRDefault="00060C94">
            <w:pPr>
              <w:rPr>
                <w:rFonts w:cs="Times New Roman"/>
              </w:rPr>
            </w:pPr>
            <w:r w:rsidRPr="00274568">
              <w:rPr>
                <w:rFonts w:ascii="Arial" w:hAnsi="Arial" w:cs="Arial"/>
              </w:rPr>
              <w:pict>
                <v:shape id="_x0000_i1055"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NLinPříkop</w:t>
            </w:r>
          </w:p>
        </w:tc>
        <w:tc>
          <w:tcPr>
            <w:tcW w:w="1455" w:type="pct"/>
            <w:vAlign w:val="bottom"/>
          </w:tcPr>
          <w:p w:rsidR="00060C94" w:rsidRPr="00A1794C" w:rsidRDefault="00060C94">
            <w:r w:rsidRPr="00A1794C">
              <w:t>Linie příkopu (Ditch)</w:t>
            </w:r>
          </w:p>
        </w:tc>
        <w:tc>
          <w:tcPr>
            <w:tcW w:w="1249" w:type="pct"/>
          </w:tcPr>
          <w:p w:rsidR="00060C94" w:rsidRDefault="00060C94">
            <w:pPr>
              <w:rPr>
                <w:rFonts w:cs="Times New Roman"/>
              </w:rPr>
            </w:pPr>
            <w:r w:rsidRPr="006327EE">
              <w:rPr>
                <w:rFonts w:ascii="Arial" w:hAnsi="Arial" w:cs="Arial"/>
              </w:rPr>
              <w:pict>
                <v:shape id="_x0000_i1056"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NLinStandard</w:t>
            </w:r>
          </w:p>
        </w:tc>
        <w:tc>
          <w:tcPr>
            <w:tcW w:w="1455" w:type="pct"/>
            <w:vAlign w:val="bottom"/>
          </w:tcPr>
          <w:p w:rsidR="00060C94" w:rsidRPr="00A1794C" w:rsidRDefault="00060C94">
            <w:r w:rsidRPr="00A1794C">
              <w:t>Linie Standard</w:t>
            </w:r>
          </w:p>
        </w:tc>
        <w:tc>
          <w:tcPr>
            <w:tcW w:w="1249" w:type="pct"/>
          </w:tcPr>
          <w:p w:rsidR="00060C94" w:rsidRDefault="00060C94">
            <w:pPr>
              <w:rPr>
                <w:rFonts w:cs="Times New Roman"/>
              </w:rPr>
            </w:pPr>
            <w:r w:rsidRPr="006327EE">
              <w:rPr>
                <w:rFonts w:ascii="Arial" w:hAnsi="Arial" w:cs="Arial"/>
              </w:rPr>
              <w:pict>
                <v:shape id="_x0000_i1057"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vAlign w:val="bottom"/>
          </w:tcPr>
          <w:p w:rsidR="00060C94" w:rsidRPr="00A1794C" w:rsidRDefault="00060C94">
            <w:r w:rsidRPr="00A1794C">
              <w:t>NLinStředDělPás</w:t>
            </w:r>
          </w:p>
        </w:tc>
        <w:tc>
          <w:tcPr>
            <w:tcW w:w="1455" w:type="pct"/>
            <w:vAlign w:val="bottom"/>
          </w:tcPr>
          <w:p w:rsidR="00060C94" w:rsidRPr="00A1794C" w:rsidRDefault="00060C94">
            <w:r w:rsidRPr="00A1794C">
              <w:t>Linie hrany středního dělícího pásu</w:t>
            </w:r>
          </w:p>
        </w:tc>
        <w:tc>
          <w:tcPr>
            <w:tcW w:w="1249" w:type="pct"/>
          </w:tcPr>
          <w:p w:rsidR="00060C94" w:rsidRDefault="00060C94">
            <w:pPr>
              <w:rPr>
                <w:rFonts w:cs="Times New Roman"/>
              </w:rPr>
            </w:pPr>
            <w:r w:rsidRPr="006327EE">
              <w:rPr>
                <w:rFonts w:ascii="Arial" w:hAnsi="Arial" w:cs="Arial"/>
              </w:rPr>
              <w:pict>
                <v:shape id="_x0000_i1058"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NLinSvahování</w:t>
            </w:r>
          </w:p>
        </w:tc>
        <w:tc>
          <w:tcPr>
            <w:tcW w:w="1455" w:type="pct"/>
            <w:vAlign w:val="bottom"/>
          </w:tcPr>
          <w:p w:rsidR="00060C94" w:rsidRPr="00A1794C" w:rsidRDefault="00060C94">
            <w:r w:rsidRPr="00A1794C">
              <w:t>linie průsečíků svahování s jiným povrchem např. terénem (Daylight)</w:t>
            </w:r>
          </w:p>
        </w:tc>
        <w:tc>
          <w:tcPr>
            <w:tcW w:w="1249" w:type="pct"/>
          </w:tcPr>
          <w:p w:rsidR="00060C94" w:rsidRDefault="00060C94">
            <w:pPr>
              <w:rPr>
                <w:rFonts w:cs="Times New Roman"/>
              </w:rPr>
            </w:pPr>
            <w:r w:rsidRPr="006327EE">
              <w:rPr>
                <w:rFonts w:ascii="Arial" w:hAnsi="Arial" w:cs="Arial"/>
              </w:rPr>
              <w:pict>
                <v:shape id="_x0000_i1059"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vAlign w:val="bottom"/>
          </w:tcPr>
          <w:p w:rsidR="00060C94" w:rsidRPr="00A1794C" w:rsidRDefault="00060C94">
            <w:r w:rsidRPr="00A1794C">
              <w:t>NLinVozovka</w:t>
            </w:r>
          </w:p>
        </w:tc>
        <w:tc>
          <w:tcPr>
            <w:tcW w:w="1455" w:type="pct"/>
            <w:vAlign w:val="bottom"/>
          </w:tcPr>
          <w:p w:rsidR="00060C94" w:rsidRPr="00A1794C" w:rsidRDefault="00060C94">
            <w:r w:rsidRPr="00A1794C">
              <w:t>Linie hrany vozovky (Edge of Travel Way)</w:t>
            </w:r>
          </w:p>
        </w:tc>
        <w:tc>
          <w:tcPr>
            <w:tcW w:w="1249" w:type="pct"/>
          </w:tcPr>
          <w:p w:rsidR="00060C94" w:rsidRDefault="00060C94">
            <w:pPr>
              <w:rPr>
                <w:rFonts w:cs="Times New Roman"/>
              </w:rPr>
            </w:pPr>
            <w:r w:rsidRPr="006327EE">
              <w:rPr>
                <w:rFonts w:ascii="Arial" w:hAnsi="Arial" w:cs="Arial"/>
              </w:rPr>
              <w:pict>
                <v:shape id="_x0000_i1060"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NLinVrcholKrytuVoz</w:t>
            </w:r>
          </w:p>
        </w:tc>
        <w:tc>
          <w:tcPr>
            <w:tcW w:w="1455" w:type="pct"/>
            <w:vAlign w:val="bottom"/>
          </w:tcPr>
          <w:p w:rsidR="00060C94" w:rsidRPr="00A1794C" w:rsidRDefault="00060C94">
            <w:r w:rsidRPr="00A1794C">
              <w:t>Linie vrcholu krytu vozovky např. průsečík povrchu krytu vozovky v ose (Crown)</w:t>
            </w:r>
          </w:p>
        </w:tc>
        <w:tc>
          <w:tcPr>
            <w:tcW w:w="1249" w:type="pct"/>
          </w:tcPr>
          <w:p w:rsidR="00060C94" w:rsidRDefault="00060C94">
            <w:pPr>
              <w:rPr>
                <w:rFonts w:cs="Times New Roman"/>
              </w:rPr>
            </w:pPr>
            <w:r w:rsidRPr="006327EE">
              <w:rPr>
                <w:rFonts w:ascii="Arial" w:hAnsi="Arial" w:cs="Arial"/>
              </w:rPr>
              <w:pict>
                <v:shape id="_x0000_i1061"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NLinVrcholPláň</w:t>
            </w:r>
          </w:p>
        </w:tc>
        <w:tc>
          <w:tcPr>
            <w:tcW w:w="1455" w:type="pct"/>
            <w:vAlign w:val="bottom"/>
          </w:tcPr>
          <w:p w:rsidR="00060C94" w:rsidRPr="00A1794C" w:rsidRDefault="00060C94">
            <w:r w:rsidRPr="00A1794C">
              <w:t>Linie vrcholu pláně zemního tělesa</w:t>
            </w:r>
          </w:p>
        </w:tc>
        <w:tc>
          <w:tcPr>
            <w:tcW w:w="1249" w:type="pct"/>
          </w:tcPr>
          <w:p w:rsidR="00060C94" w:rsidRDefault="00060C94">
            <w:pPr>
              <w:rPr>
                <w:rFonts w:cs="Times New Roman"/>
              </w:rPr>
            </w:pPr>
            <w:r w:rsidRPr="006327EE">
              <w:rPr>
                <w:rFonts w:ascii="Arial" w:hAnsi="Arial" w:cs="Arial"/>
              </w:rPr>
              <w:pict>
                <v:shape id="_x0000_i1062"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NLinZpevKraj</w:t>
            </w:r>
          </w:p>
        </w:tc>
        <w:tc>
          <w:tcPr>
            <w:tcW w:w="1455" w:type="pct"/>
            <w:vAlign w:val="bottom"/>
          </w:tcPr>
          <w:p w:rsidR="00060C94" w:rsidRPr="00A1794C" w:rsidRDefault="00060C94">
            <w:r w:rsidRPr="00A1794C">
              <w:t>Linie zpevněné krajnice (Edge of Paved Shoulder)</w:t>
            </w:r>
          </w:p>
        </w:tc>
        <w:tc>
          <w:tcPr>
            <w:tcW w:w="1249" w:type="pct"/>
          </w:tcPr>
          <w:p w:rsidR="00060C94" w:rsidRDefault="00060C94">
            <w:pPr>
              <w:rPr>
                <w:rFonts w:cs="Times New Roman"/>
              </w:rPr>
            </w:pPr>
            <w:r w:rsidRPr="006327EE">
              <w:rPr>
                <w:rFonts w:ascii="Arial" w:hAnsi="Arial" w:cs="Arial"/>
              </w:rPr>
              <w:pict>
                <v:shape id="_x0000_i1063"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NLinŽelSpodek</w:t>
            </w:r>
          </w:p>
        </w:tc>
        <w:tc>
          <w:tcPr>
            <w:tcW w:w="1455" w:type="pct"/>
            <w:vAlign w:val="bottom"/>
          </w:tcPr>
          <w:p w:rsidR="00060C94" w:rsidRPr="00A1794C" w:rsidRDefault="00060C94">
            <w:r w:rsidRPr="00A1794C">
              <w:t>Linie hrany železničního spodku</w:t>
            </w:r>
          </w:p>
        </w:tc>
        <w:tc>
          <w:tcPr>
            <w:tcW w:w="1249" w:type="pct"/>
          </w:tcPr>
          <w:p w:rsidR="00060C94" w:rsidRDefault="00060C94">
            <w:pPr>
              <w:rPr>
                <w:rFonts w:cs="Times New Roman"/>
              </w:rPr>
            </w:pPr>
            <w:r w:rsidRPr="006327EE">
              <w:rPr>
                <w:rFonts w:ascii="Arial" w:hAnsi="Arial" w:cs="Arial"/>
              </w:rPr>
              <w:pict>
                <v:shape id="_x0000_i1064" type="#_x0000_t75" style="width:150pt;height:26.25pt">
                  <v:imagedata r:id="rId1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Standard</w:t>
            </w:r>
          </w:p>
        </w:tc>
        <w:tc>
          <w:tcPr>
            <w:tcW w:w="1455" w:type="pct"/>
            <w:vAlign w:val="bottom"/>
          </w:tcPr>
          <w:p w:rsidR="00060C94" w:rsidRPr="00A1794C" w:rsidRDefault="00060C94"/>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060C94" w:rsidRPr="00776173">
        <w:tc>
          <w:tcPr>
            <w:tcW w:w="173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sady kódů</w:t>
            </w:r>
          </w:p>
        </w:tc>
        <w:tc>
          <w:tcPr>
            <w:tcW w:w="145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4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5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9" w:type="pct"/>
          </w:tcPr>
          <w:p w:rsidR="00060C94" w:rsidRPr="00776173" w:rsidRDefault="00060C94" w:rsidP="002A11EC">
            <w:pPr>
              <w:tabs>
                <w:tab w:val="num" w:pos="2880"/>
              </w:tabs>
              <w:spacing w:line="240" w:lineRule="auto"/>
              <w:rPr>
                <w:lang w:val="cs-CZ"/>
              </w:rPr>
            </w:pPr>
            <w:r w:rsidRPr="00776173">
              <w:rPr>
                <w:lang w:val="cs-CZ"/>
              </w:rPr>
              <w:t>All Codes</w:t>
            </w:r>
          </w:p>
        </w:tc>
        <w:tc>
          <w:tcPr>
            <w:tcW w:w="1455" w:type="pct"/>
          </w:tcPr>
          <w:p w:rsidR="00060C94" w:rsidRPr="00776173" w:rsidRDefault="00060C94" w:rsidP="002A11EC">
            <w:pPr>
              <w:tabs>
                <w:tab w:val="num" w:pos="2880"/>
              </w:tabs>
              <w:spacing w:line="240" w:lineRule="auto"/>
              <w:rPr>
                <w:lang w:val="cs-CZ"/>
              </w:rPr>
            </w:pPr>
          </w:p>
        </w:tc>
        <w:tc>
          <w:tcPr>
            <w:tcW w:w="1249" w:type="pct"/>
          </w:tcPr>
          <w:p w:rsidR="00060C94" w:rsidRPr="00776173" w:rsidRDefault="00060C94" w:rsidP="002A11EC">
            <w:pPr>
              <w:tabs>
                <w:tab w:val="num" w:pos="2880"/>
              </w:tabs>
              <w:spacing w:line="240" w:lineRule="auto"/>
              <w:rPr>
                <w:lang w:val="cs-CZ"/>
              </w:rPr>
            </w:pPr>
          </w:p>
        </w:tc>
        <w:tc>
          <w:tcPr>
            <w:tcW w:w="557" w:type="pct"/>
          </w:tcPr>
          <w:p w:rsidR="00060C94" w:rsidRPr="00776173" w:rsidRDefault="00060C94" w:rsidP="002A11EC">
            <w:pPr>
              <w:tabs>
                <w:tab w:val="num" w:pos="2880"/>
              </w:tabs>
              <w:spacing w:line="240" w:lineRule="auto"/>
              <w:rPr>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Koridor</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Styl pro kreslení koridoru jen s některými návrhovými liniemi.</w:t>
            </w:r>
          </w:p>
        </w:tc>
        <w:tc>
          <w:tcPr>
            <w:tcW w:w="1249"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03" o:spid="_x0000_i1065" type="#_x0000_t75" style="width:151.5pt;height:58.5pt;visibility:visible">
                  <v:imagedata r:id="rId16"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tcPr>
          <w:p w:rsidR="00060C94" w:rsidRPr="00776173" w:rsidRDefault="00060C94" w:rsidP="002A11EC">
            <w:pPr>
              <w:tabs>
                <w:tab w:val="num" w:pos="2880"/>
              </w:tabs>
              <w:spacing w:line="240" w:lineRule="auto"/>
              <w:rPr>
                <w:lang w:val="cs-CZ"/>
              </w:rPr>
            </w:pPr>
            <w:r w:rsidRPr="00776173">
              <w:rPr>
                <w:lang w:val="cs-CZ"/>
              </w:rPr>
              <w:t>Koridor-S vybarvenými plochami</w:t>
            </w:r>
          </w:p>
        </w:tc>
        <w:tc>
          <w:tcPr>
            <w:tcW w:w="1455" w:type="pct"/>
          </w:tcPr>
          <w:p w:rsidR="00060C94" w:rsidRPr="00776173" w:rsidRDefault="00060C94" w:rsidP="002A11EC">
            <w:pPr>
              <w:tabs>
                <w:tab w:val="num" w:pos="2880"/>
              </w:tabs>
              <w:spacing w:line="240" w:lineRule="auto"/>
              <w:rPr>
                <w:lang w:val="cs-CZ"/>
              </w:rPr>
            </w:pPr>
            <w:r w:rsidRPr="00776173">
              <w:rPr>
                <w:lang w:val="cs-CZ"/>
              </w:rPr>
              <w:t>Styl pro kreslení koridoru jen s některými návrhovými liniemi a vybarvenými plochami.</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06" o:spid="_x0000_i1066" type="#_x0000_t75" style="width:152.25pt;height:52.5pt;visibility:visible">
                  <v:imagedata r:id="rId1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Koridor-Se zobrazením příčných řezů</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Koridor se zobrazením příčných řezů je vhodný pro úpravy a náhled na koridor.</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12" o:spid="_x0000_i1067" type="#_x0000_t75" style="width:152.25pt;height:57.75pt;visibility:visible">
                  <v:imagedata r:id="rId18" o:title=""/>
                </v:shape>
              </w:pict>
            </w:r>
          </w:p>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09" o:spid="_x0000_i1068" type="#_x0000_t75" style="width:150.75pt;height:58.5pt;visibility:visible">
                  <v:imagedata r:id="rId19" o:title=""/>
                </v:shape>
              </w:pict>
            </w:r>
          </w:p>
          <w:p w:rsidR="00060C94" w:rsidRPr="00776173" w:rsidRDefault="00060C94" w:rsidP="002A11EC">
            <w:pPr>
              <w:tabs>
                <w:tab w:val="num" w:pos="2880"/>
              </w:tabs>
              <w:spacing w:line="240" w:lineRule="auto"/>
              <w:rPr>
                <w:rFonts w:cs="Times New Roman"/>
                <w:noProof/>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Řez-Pouze kryt a pláň</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 vozovkových vrstev zobrazí pouze kryt a pláň, ostatní skladební prvky zobrazuje.</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18" o:spid="_x0000_i1069" type="#_x0000_t75" style="width:150.75pt;height:43.5pt;visibility:visible">
                  <v:imagedata r:id="rId20"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Řez-Pouze kryt a pláň-TISK</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 vozovkových vrstev zobrazí pouze kryt a pláň, ostatní skladební prvky zobrazuje.</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070" type="#_x0000_t75" style="width:150.75pt;height:43.5pt;visibility:visible">
                  <v:imagedata r:id="rId20"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Řez-Zobrazení všech vrstev</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Zobrazí v příčném řezu všechny vrstvy.</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15" o:spid="_x0000_i1071" type="#_x0000_t75" style="width:153pt;height:45.75pt;visibility:visible">
                  <v:imagedata r:id="rId2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Řez-Zobrazení všech vrstev-TISK</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Zobrazí v příčném řezu všechny vrstvy.</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072" type="#_x0000_t75" style="width:153pt;height:45.75pt;visibility:visible">
                  <v:imagedata r:id="rId2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Řez-Zobrazení všech vrstev+Vyšrafované plochy</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Zobrazí v příčném řezu všechny vrstvy a skladební prvky jsou vyšrafovány.</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21" o:spid="_x0000_i1073" type="#_x0000_t75" style="width:153pt;height:42.75pt;visibility:visible">
                  <v:imagedata r:id="rId2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Řez-Zobrazení všech vrstev+Vyšrafované plochy-TISK</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Zobrazí v příčném řezu všechny vrstvy a skladební prvky jsou vyšrafovány.</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074" type="#_x0000_t75" style="width:153pt;height:42.75pt;visibility:visible">
                  <v:imagedata r:id="rId2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Sestava příčného řezu</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Slouží pro návrh sestavy typických řezů. Skladebné prvky jsou vyšrafované.</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24" o:spid="_x0000_i1075" type="#_x0000_t75" style="width:153pt;height:95.25pt;visibility:visible">
                  <v:imagedata r:id="rId23"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55" w:type="pct"/>
          </w:tcPr>
          <w:p w:rsidR="00060C94" w:rsidRPr="00776173" w:rsidRDefault="00060C94" w:rsidP="002A11EC">
            <w:pPr>
              <w:tabs>
                <w:tab w:val="num" w:pos="2880"/>
              </w:tabs>
              <w:spacing w:line="240" w:lineRule="auto"/>
              <w:rPr>
                <w:rFonts w:cs="Times New Roman"/>
                <w:lang w:val="cs-CZ"/>
              </w:rPr>
            </w:pP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27" o:spid="_x0000_i1076" type="#_x0000_t75" style="width:151.5pt;height:43.5pt;visibility:visible">
                  <v:imagedata r:id="rId24"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Železnice-Nešrafovaná</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Železnice-Nešrafovaná.</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30" o:spid="_x0000_i1077" type="#_x0000_t75" style="width:149.25pt;height:18pt;visibility:visible">
                  <v:imagedata r:id="rId25"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tcPr>
          <w:p w:rsidR="00060C94" w:rsidRPr="00776173" w:rsidRDefault="00060C94" w:rsidP="002A11EC">
            <w:pPr>
              <w:tabs>
                <w:tab w:val="num" w:pos="2880"/>
              </w:tabs>
              <w:spacing w:line="240" w:lineRule="auto"/>
              <w:rPr>
                <w:rFonts w:cs="Times New Roman"/>
                <w:lang w:val="cs-CZ"/>
              </w:rPr>
            </w:pPr>
            <w:r w:rsidRPr="00776173">
              <w:rPr>
                <w:lang w:val="cs-CZ"/>
              </w:rPr>
              <w:t>Železnice-Šrafovaná</w:t>
            </w:r>
          </w:p>
        </w:tc>
        <w:tc>
          <w:tcPr>
            <w:tcW w:w="1455" w:type="pct"/>
          </w:tcPr>
          <w:p w:rsidR="00060C94" w:rsidRPr="00776173" w:rsidRDefault="00060C94" w:rsidP="002A11EC">
            <w:pPr>
              <w:tabs>
                <w:tab w:val="num" w:pos="2880"/>
              </w:tabs>
              <w:spacing w:line="240" w:lineRule="auto"/>
              <w:rPr>
                <w:rFonts w:cs="Times New Roman"/>
                <w:lang w:val="cs-CZ"/>
              </w:rPr>
            </w:pPr>
            <w:r w:rsidRPr="00776173">
              <w:rPr>
                <w:lang w:val="cs-CZ"/>
              </w:rPr>
              <w:t>Železnice-Šrafovaná.</w:t>
            </w:r>
          </w:p>
        </w:tc>
        <w:tc>
          <w:tcPr>
            <w:tcW w:w="1249"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33" o:spid="_x0000_i1078" type="#_x0000_t75" style="width:149.25pt;height:18pt;visibility:visible">
                  <v:imagedata r:id="rId26"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060C94" w:rsidRPr="00776173">
        <w:tc>
          <w:tcPr>
            <w:tcW w:w="173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značek</w:t>
            </w:r>
          </w:p>
        </w:tc>
        <w:tc>
          <w:tcPr>
            <w:tcW w:w="145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4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5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9" w:type="pct"/>
            <w:vAlign w:val="bottom"/>
          </w:tcPr>
          <w:p w:rsidR="00060C94" w:rsidRPr="00A1794C" w:rsidRDefault="00060C94">
            <w:r w:rsidRPr="00A1794C">
              <w:t>Bez kódu</w:t>
            </w:r>
          </w:p>
        </w:tc>
        <w:tc>
          <w:tcPr>
            <w:tcW w:w="1455" w:type="pct"/>
            <w:vAlign w:val="bottom"/>
          </w:tcPr>
          <w:p w:rsidR="00060C94" w:rsidRPr="00A1794C" w:rsidRDefault="00060C94">
            <w:r w:rsidRPr="00A1794C">
              <w:t>Značka bez kódu (Uncoded)</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Bez značky</w:t>
            </w:r>
          </w:p>
        </w:tc>
        <w:tc>
          <w:tcPr>
            <w:tcW w:w="1455" w:type="pct"/>
            <w:vAlign w:val="bottom"/>
          </w:tcPr>
          <w:p w:rsidR="00060C94" w:rsidRPr="00A1794C" w:rsidRDefault="00060C94">
            <w:r w:rsidRPr="00A1794C">
              <w:t>Značka neni vidět - příslušná hladina je vypnutá.</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Kroužek</w:t>
            </w:r>
          </w:p>
        </w:tc>
        <w:tc>
          <w:tcPr>
            <w:tcW w:w="1455" w:type="pct"/>
            <w:vAlign w:val="bottom"/>
          </w:tcPr>
          <w:p w:rsidR="00060C94" w:rsidRPr="00A1794C" w:rsidRDefault="00060C94">
            <w:r w:rsidRPr="00A1794C">
              <w:t>Kroužek</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79"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Marked Point</w:t>
            </w:r>
          </w:p>
        </w:tc>
        <w:tc>
          <w:tcPr>
            <w:tcW w:w="1455" w:type="pct"/>
            <w:vAlign w:val="bottom"/>
          </w:tcPr>
          <w:p w:rsidR="00060C94" w:rsidRPr="00A1794C" w:rsidRDefault="00060C94"/>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PrůsečKolejLože</w:t>
            </w:r>
          </w:p>
        </w:tc>
        <w:tc>
          <w:tcPr>
            <w:tcW w:w="1455" w:type="pct"/>
            <w:vAlign w:val="bottom"/>
          </w:tcPr>
          <w:p w:rsidR="00060C94" w:rsidRPr="00A1794C" w:rsidRDefault="00060C94">
            <w:r w:rsidRPr="00A1794C">
              <w:t>Průsečík kolej. lože &amp; pláně žel. spodek</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80"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Standard</w:t>
            </w:r>
          </w:p>
        </w:tc>
        <w:tc>
          <w:tcPr>
            <w:tcW w:w="1455" w:type="pct"/>
            <w:vAlign w:val="bottom"/>
          </w:tcPr>
          <w:p w:rsidR="00060C94" w:rsidRPr="00A1794C" w:rsidRDefault="00060C94"/>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Vrchol tečnového polygonu</w:t>
            </w:r>
          </w:p>
        </w:tc>
        <w:tc>
          <w:tcPr>
            <w:tcW w:w="1455" w:type="pct"/>
            <w:vAlign w:val="bottom"/>
          </w:tcPr>
          <w:p w:rsidR="00060C94" w:rsidRPr="00A1794C" w:rsidRDefault="00060C94">
            <w:r w:rsidRPr="00A1794C">
              <w:t>Vrchol tečnového polygonu</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81" type="#_x0000_t75" style="width:150pt;height:22.5pt">
                  <v:imagedata r:id="rId28"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vAlign w:val="bottom"/>
          </w:tcPr>
          <w:p w:rsidR="00060C94" w:rsidRPr="00A1794C" w:rsidRDefault="00060C94">
            <w:r w:rsidRPr="00A1794C">
              <w:t>ZnDnoPříkop</w:t>
            </w:r>
          </w:p>
        </w:tc>
        <w:tc>
          <w:tcPr>
            <w:tcW w:w="1455" w:type="pct"/>
            <w:vAlign w:val="bottom"/>
          </w:tcPr>
          <w:p w:rsidR="00060C94" w:rsidRPr="00A1794C" w:rsidRDefault="00060C94">
            <w:r w:rsidRPr="00A1794C">
              <w:t>Dno trojúhel. příkopu (Flowline_Ditch)</w:t>
            </w:r>
          </w:p>
        </w:tc>
        <w:tc>
          <w:tcPr>
            <w:tcW w:w="1249" w:type="pct"/>
          </w:tcPr>
          <w:p w:rsidR="00060C94" w:rsidRDefault="00060C94">
            <w:pPr>
              <w:rPr>
                <w:rFonts w:cs="Times New Roman"/>
              </w:rPr>
            </w:pPr>
            <w:r w:rsidRPr="00997686">
              <w:rPr>
                <w:rFonts w:cs="Times New Roman"/>
              </w:rPr>
              <w:pict>
                <v:shape id="_x0000_i1082"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ZnDnoRigol</w:t>
            </w:r>
          </w:p>
        </w:tc>
        <w:tc>
          <w:tcPr>
            <w:tcW w:w="1455" w:type="pct"/>
            <w:vAlign w:val="bottom"/>
          </w:tcPr>
          <w:p w:rsidR="00060C94" w:rsidRPr="00A1794C" w:rsidRDefault="00060C94">
            <w:r w:rsidRPr="00A1794C">
              <w:t>Dno rigolové tvárnice (Flowline_Gutter)</w:t>
            </w:r>
          </w:p>
        </w:tc>
        <w:tc>
          <w:tcPr>
            <w:tcW w:w="1249" w:type="pct"/>
          </w:tcPr>
          <w:p w:rsidR="00060C94" w:rsidRDefault="00060C94">
            <w:pPr>
              <w:rPr>
                <w:rFonts w:cs="Times New Roman"/>
              </w:rPr>
            </w:pPr>
            <w:r w:rsidRPr="00997686">
              <w:rPr>
                <w:rFonts w:cs="Times New Roman"/>
              </w:rPr>
              <w:pict>
                <v:shape id="_x0000_i1083"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ZnHranChodník</w:t>
            </w:r>
          </w:p>
        </w:tc>
        <w:tc>
          <w:tcPr>
            <w:tcW w:w="1455" w:type="pct"/>
            <w:vAlign w:val="bottom"/>
          </w:tcPr>
          <w:p w:rsidR="00060C94" w:rsidRPr="00A1794C" w:rsidRDefault="00060C94">
            <w:r w:rsidRPr="00A1794C">
              <w:t>Vnější i vnitřní hrana chodníku (Sidewalk_In, Sidewalk_Out)</w:t>
            </w:r>
          </w:p>
        </w:tc>
        <w:tc>
          <w:tcPr>
            <w:tcW w:w="1249" w:type="pct"/>
          </w:tcPr>
          <w:p w:rsidR="00060C94" w:rsidRDefault="00060C94">
            <w:pPr>
              <w:rPr>
                <w:rFonts w:cs="Times New Roman"/>
              </w:rPr>
            </w:pPr>
            <w:r w:rsidRPr="00997686">
              <w:rPr>
                <w:rFonts w:cs="Times New Roman"/>
              </w:rPr>
              <w:pict>
                <v:shape id="_x0000_i1084"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ZnHranKryt</w:t>
            </w:r>
          </w:p>
        </w:tc>
        <w:tc>
          <w:tcPr>
            <w:tcW w:w="1455" w:type="pct"/>
            <w:vAlign w:val="bottom"/>
          </w:tcPr>
          <w:p w:rsidR="00060C94" w:rsidRPr="00A1794C" w:rsidRDefault="00060C94">
            <w:r w:rsidRPr="00A1794C">
              <w:t>Hrana krytu vozovky např. rozhraní jízdního pruhu a zpev. / nezpev. krajnice, hrana obrusu po freézování (Edge of Travel Way, ETW)</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85" type="#_x0000_t75" style="width:150pt;height:22.5pt">
                  <v:imagedata r:id="rId29"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ZnHranLavička</w:t>
            </w:r>
          </w:p>
        </w:tc>
        <w:tc>
          <w:tcPr>
            <w:tcW w:w="1455" w:type="pct"/>
            <w:vAlign w:val="bottom"/>
          </w:tcPr>
          <w:p w:rsidR="00060C94" w:rsidRPr="00A1794C" w:rsidRDefault="00060C94">
            <w:r w:rsidRPr="00A1794C">
              <w:t>Hrana lavičky např. Vniřní / Vnější hrana lavičky (Bench_In, Bench_Out)</w:t>
            </w:r>
          </w:p>
        </w:tc>
        <w:tc>
          <w:tcPr>
            <w:tcW w:w="1249" w:type="pct"/>
          </w:tcPr>
          <w:p w:rsidR="00060C94" w:rsidRDefault="00060C94">
            <w:pPr>
              <w:rPr>
                <w:rFonts w:cs="Times New Roman"/>
              </w:rPr>
            </w:pPr>
            <w:r w:rsidRPr="0097317E">
              <w:rPr>
                <w:rFonts w:cs="Times New Roman"/>
              </w:rPr>
              <w:pict>
                <v:shape id="_x0000_i1086"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ZnHranNezpKraj</w:t>
            </w:r>
          </w:p>
        </w:tc>
        <w:tc>
          <w:tcPr>
            <w:tcW w:w="1455" w:type="pct"/>
            <w:vAlign w:val="bottom"/>
          </w:tcPr>
          <w:p w:rsidR="00060C94" w:rsidRPr="00A1794C" w:rsidRDefault="00060C94">
            <w:r w:rsidRPr="00A1794C">
              <w:t>Hrana nezpevněné krajnice (Edge of Unpaved Shoulder, ES_Unpaved)</w:t>
            </w:r>
          </w:p>
        </w:tc>
        <w:tc>
          <w:tcPr>
            <w:tcW w:w="1249" w:type="pct"/>
          </w:tcPr>
          <w:p w:rsidR="00060C94" w:rsidRDefault="00060C94">
            <w:pPr>
              <w:rPr>
                <w:rFonts w:cs="Times New Roman"/>
              </w:rPr>
            </w:pPr>
            <w:r w:rsidRPr="0097317E">
              <w:rPr>
                <w:rFonts w:cs="Times New Roman"/>
              </w:rPr>
              <w:pict>
                <v:shape id="_x0000_i1087"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ZnHranObrubník</w:t>
            </w:r>
          </w:p>
        </w:tc>
        <w:tc>
          <w:tcPr>
            <w:tcW w:w="1455" w:type="pct"/>
            <w:vAlign w:val="bottom"/>
          </w:tcPr>
          <w:p w:rsidR="00060C94" w:rsidRPr="00A1794C" w:rsidRDefault="00060C94">
            <w:r w:rsidRPr="00A1794C">
              <w:t>Hrana obrubníku, např. Horni a Spodní hrana líce obrubníku, Horní hrana rubu obrubníku (TopCurb, BottomCurb, BackCurb)</w:t>
            </w:r>
          </w:p>
        </w:tc>
        <w:tc>
          <w:tcPr>
            <w:tcW w:w="1249" w:type="pct"/>
          </w:tcPr>
          <w:p w:rsidR="00060C94" w:rsidRDefault="00060C94">
            <w:pPr>
              <w:rPr>
                <w:rFonts w:cs="Times New Roman"/>
              </w:rPr>
            </w:pPr>
            <w:r w:rsidRPr="0097317E">
              <w:rPr>
                <w:rFonts w:cs="Times New Roman"/>
              </w:rPr>
              <w:pict>
                <v:shape id="_x0000_i1088"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ZnHranPláň</w:t>
            </w:r>
          </w:p>
        </w:tc>
        <w:tc>
          <w:tcPr>
            <w:tcW w:w="1455" w:type="pct"/>
            <w:vAlign w:val="bottom"/>
          </w:tcPr>
          <w:p w:rsidR="00060C94" w:rsidRPr="00A1794C" w:rsidRDefault="00060C94">
            <w:r w:rsidRPr="00A1794C">
              <w:t>Značka hrana pláně</w:t>
            </w:r>
          </w:p>
        </w:tc>
        <w:tc>
          <w:tcPr>
            <w:tcW w:w="1249" w:type="pct"/>
          </w:tcPr>
          <w:p w:rsidR="00060C94" w:rsidRDefault="00060C94">
            <w:pPr>
              <w:rPr>
                <w:rFonts w:cs="Times New Roman"/>
              </w:rPr>
            </w:pPr>
            <w:r w:rsidRPr="0097317E">
              <w:rPr>
                <w:rFonts w:cs="Times New Roman"/>
              </w:rPr>
              <w:pict>
                <v:shape id="_x0000_i1089"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ZnHranPříkop</w:t>
            </w:r>
          </w:p>
        </w:tc>
        <w:tc>
          <w:tcPr>
            <w:tcW w:w="1455" w:type="pct"/>
            <w:vAlign w:val="bottom"/>
          </w:tcPr>
          <w:p w:rsidR="00060C94" w:rsidRPr="00A1794C" w:rsidRDefault="00060C94">
            <w:r w:rsidRPr="00A1794C">
              <w:t>Vnitřní i vnější hrana lichoběžníkového příkopu (Ditch_In, Ditch_Out)</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ZnHranZpevKraj</w:t>
            </w:r>
          </w:p>
        </w:tc>
        <w:tc>
          <w:tcPr>
            <w:tcW w:w="1455" w:type="pct"/>
            <w:vAlign w:val="bottom"/>
          </w:tcPr>
          <w:p w:rsidR="00060C94" w:rsidRPr="00A1794C" w:rsidRDefault="00060C94">
            <w:r w:rsidRPr="00A1794C">
              <w:t>Hrana zpevněné krajnice (Edge of Paved Shoulder, EPS)</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090" type="#_x0000_t75" style="width:150pt;height:22.5pt">
                  <v:imagedata r:id="rId29"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ZnHRSV</w:t>
            </w:r>
          </w:p>
        </w:tc>
        <w:tc>
          <w:tcPr>
            <w:tcW w:w="1455" w:type="pct"/>
            <w:vAlign w:val="bottom"/>
          </w:tcPr>
          <w:p w:rsidR="00060C94" w:rsidRPr="00A1794C" w:rsidRDefault="00060C94">
            <w:r w:rsidRPr="00A1794C">
              <w:t>Značka hrany stávající vozovky</w:t>
            </w:r>
          </w:p>
        </w:tc>
        <w:tc>
          <w:tcPr>
            <w:tcW w:w="1249" w:type="pct"/>
          </w:tcPr>
          <w:p w:rsidR="00060C94" w:rsidRDefault="00060C94">
            <w:pPr>
              <w:rPr>
                <w:rFonts w:cs="Times New Roman"/>
              </w:rPr>
            </w:pPr>
            <w:r w:rsidRPr="00B12F97">
              <w:rPr>
                <w:rFonts w:cs="Times New Roman"/>
              </w:rPr>
              <w:pict>
                <v:shape id="_x0000_i1091"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ZnHSP</w:t>
            </w:r>
          </w:p>
        </w:tc>
        <w:tc>
          <w:tcPr>
            <w:tcW w:w="1455" w:type="pct"/>
            <w:vAlign w:val="bottom"/>
          </w:tcPr>
          <w:p w:rsidR="00060C94" w:rsidRPr="00A1794C" w:rsidRDefault="00060C94">
            <w:r w:rsidRPr="00A1794C">
              <w:t>Značka hranice silničního pozemku</w:t>
            </w:r>
          </w:p>
        </w:tc>
        <w:tc>
          <w:tcPr>
            <w:tcW w:w="1249" w:type="pct"/>
          </w:tcPr>
          <w:p w:rsidR="00060C94" w:rsidRDefault="00060C94">
            <w:pPr>
              <w:rPr>
                <w:rFonts w:cs="Times New Roman"/>
              </w:rPr>
            </w:pPr>
            <w:r w:rsidRPr="00B12F97">
              <w:rPr>
                <w:rFonts w:cs="Times New Roman"/>
              </w:rPr>
              <w:pict>
                <v:shape id="_x0000_i1092"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ZnKolejLože</w:t>
            </w:r>
          </w:p>
        </w:tc>
        <w:tc>
          <w:tcPr>
            <w:tcW w:w="1455" w:type="pct"/>
            <w:vAlign w:val="bottom"/>
          </w:tcPr>
          <w:p w:rsidR="00060C94" w:rsidRPr="00A1794C" w:rsidRDefault="00060C94">
            <w:r w:rsidRPr="00A1794C">
              <w:t>Značka hrany kolejového lože</w:t>
            </w:r>
          </w:p>
        </w:tc>
        <w:tc>
          <w:tcPr>
            <w:tcW w:w="1249" w:type="pct"/>
          </w:tcPr>
          <w:p w:rsidR="00060C94" w:rsidRDefault="00060C94">
            <w:pPr>
              <w:rPr>
                <w:rFonts w:cs="Times New Roman"/>
              </w:rPr>
            </w:pPr>
            <w:r w:rsidRPr="00B12F97">
              <w:rPr>
                <w:rFonts w:cs="Times New Roman"/>
              </w:rPr>
              <w:pict>
                <v:shape id="_x0000_i1093"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ZnLomPrSklonuKonsVrstevVoz</w:t>
            </w:r>
          </w:p>
        </w:tc>
        <w:tc>
          <w:tcPr>
            <w:tcW w:w="1455" w:type="pct"/>
            <w:vAlign w:val="bottom"/>
          </w:tcPr>
          <w:p w:rsidR="00060C94" w:rsidRPr="00A1794C" w:rsidRDefault="00060C94">
            <w:r w:rsidRPr="00A1794C">
              <w:t>Hrana i lom př. sklonu konstrukční vrstvy vozovky (bez krytu) např. ETW_Pave1, Lane_Pave1</w:t>
            </w:r>
          </w:p>
        </w:tc>
        <w:tc>
          <w:tcPr>
            <w:tcW w:w="1249" w:type="pct"/>
          </w:tcPr>
          <w:p w:rsidR="00060C94" w:rsidRDefault="00060C94">
            <w:pPr>
              <w:rPr>
                <w:rFonts w:cs="Times New Roman"/>
              </w:rPr>
            </w:pPr>
            <w:r w:rsidRPr="00B12F97">
              <w:rPr>
                <w:rFonts w:cs="Times New Roman"/>
              </w:rPr>
              <w:pict>
                <v:shape id="_x0000_i1094"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ZnLomPrSklonuKryt</w:t>
            </w:r>
          </w:p>
        </w:tc>
        <w:tc>
          <w:tcPr>
            <w:tcW w:w="1455" w:type="pct"/>
            <w:vAlign w:val="bottom"/>
          </w:tcPr>
          <w:p w:rsidR="00060C94" w:rsidRPr="00A1794C" w:rsidRDefault="00060C94">
            <w:r w:rsidRPr="00A1794C">
              <w:t>Lom příčného sklonu mezi jízdními pruhy (připoj. a odboč. pruhy) Lane_Break</w:t>
            </w:r>
          </w:p>
        </w:tc>
        <w:tc>
          <w:tcPr>
            <w:tcW w:w="1249" w:type="pct"/>
          </w:tcPr>
          <w:p w:rsidR="00060C94" w:rsidRDefault="00060C94">
            <w:pPr>
              <w:rPr>
                <w:rFonts w:cs="Times New Roman"/>
              </w:rPr>
            </w:pPr>
            <w:r w:rsidRPr="00B12F97">
              <w:rPr>
                <w:rFonts w:cs="Times New Roman"/>
              </w:rPr>
              <w:pict>
                <v:shape id="_x0000_i1095"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ZnLomPrSklonuVoz</w:t>
            </w:r>
          </w:p>
        </w:tc>
        <w:tc>
          <w:tcPr>
            <w:tcW w:w="1455" w:type="pct"/>
            <w:vAlign w:val="bottom"/>
          </w:tcPr>
          <w:p w:rsidR="00060C94" w:rsidRPr="00A1794C" w:rsidRDefault="00060C94">
            <w:r w:rsidRPr="00A1794C">
              <w:t>Lom příčného sklonu mezi jízdními pruhy (připoj. a odboč. pruhy) Lane_Break</w:t>
            </w:r>
          </w:p>
        </w:tc>
        <w:tc>
          <w:tcPr>
            <w:tcW w:w="1249" w:type="pct"/>
          </w:tcPr>
          <w:p w:rsidR="00060C94" w:rsidRDefault="00060C94">
            <w:pPr>
              <w:rPr>
                <w:rFonts w:cs="Times New Roman"/>
              </w:rPr>
            </w:pPr>
            <w:r w:rsidRPr="00B12F97">
              <w:rPr>
                <w:rFonts w:cs="Times New Roman"/>
              </w:rPr>
              <w:pict>
                <v:shape id="_x0000_i1096"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ZnOznacBod</w:t>
            </w:r>
          </w:p>
        </w:tc>
        <w:tc>
          <w:tcPr>
            <w:tcW w:w="1455" w:type="pct"/>
            <w:vAlign w:val="bottom"/>
          </w:tcPr>
          <w:p w:rsidR="00060C94" w:rsidRPr="00A1794C" w:rsidRDefault="00060C94">
            <w:r w:rsidRPr="00A1794C">
              <w:t>Označený bod slouží pro pozdější připojení prvku (Marked Point)</w:t>
            </w:r>
          </w:p>
        </w:tc>
        <w:tc>
          <w:tcPr>
            <w:tcW w:w="1249" w:type="pct"/>
          </w:tcPr>
          <w:p w:rsidR="00060C94" w:rsidRDefault="00060C94">
            <w:pPr>
              <w:rPr>
                <w:rFonts w:cs="Times New Roman"/>
              </w:rPr>
            </w:pPr>
            <w:r w:rsidRPr="00B12F97">
              <w:rPr>
                <w:rFonts w:cs="Times New Roman"/>
              </w:rPr>
              <w:pict>
                <v:shape id="_x0000_i1097"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ZnPočátekSvahNásyp</w:t>
            </w:r>
          </w:p>
        </w:tc>
        <w:tc>
          <w:tcPr>
            <w:tcW w:w="1455" w:type="pct"/>
            <w:vAlign w:val="bottom"/>
          </w:tcPr>
          <w:p w:rsidR="00060C94" w:rsidRPr="00A1794C" w:rsidRDefault="00060C94">
            <w:r w:rsidRPr="00A1794C">
              <w:t>Počátek svahování násypu (Hinge)</w:t>
            </w:r>
          </w:p>
        </w:tc>
        <w:tc>
          <w:tcPr>
            <w:tcW w:w="1249" w:type="pct"/>
          </w:tcPr>
          <w:p w:rsidR="00060C94" w:rsidRDefault="00060C94">
            <w:pPr>
              <w:rPr>
                <w:rFonts w:cs="Times New Roman"/>
              </w:rPr>
            </w:pPr>
            <w:r w:rsidRPr="00B12F97">
              <w:rPr>
                <w:rFonts w:cs="Times New Roman"/>
              </w:rPr>
              <w:pict>
                <v:shape id="_x0000_i1098"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ZnPočátekSvahování</w:t>
            </w:r>
          </w:p>
        </w:tc>
        <w:tc>
          <w:tcPr>
            <w:tcW w:w="1455" w:type="pct"/>
            <w:vAlign w:val="bottom"/>
          </w:tcPr>
          <w:p w:rsidR="00060C94" w:rsidRPr="00A1794C" w:rsidRDefault="00060C94">
            <w:r w:rsidRPr="00A1794C">
              <w:t>Počátek svahování (Hinge)</w:t>
            </w:r>
          </w:p>
        </w:tc>
        <w:tc>
          <w:tcPr>
            <w:tcW w:w="1249" w:type="pct"/>
          </w:tcPr>
          <w:p w:rsidR="00060C94" w:rsidRDefault="00060C94">
            <w:pPr>
              <w:rPr>
                <w:rFonts w:cs="Times New Roman"/>
              </w:rPr>
            </w:pPr>
            <w:r w:rsidRPr="00B12F97">
              <w:rPr>
                <w:rFonts w:cs="Times New Roman"/>
              </w:rPr>
              <w:pict>
                <v:shape id="_x0000_i1099"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ZnPočátekSvahVýkop</w:t>
            </w:r>
          </w:p>
        </w:tc>
        <w:tc>
          <w:tcPr>
            <w:tcW w:w="1455" w:type="pct"/>
            <w:vAlign w:val="bottom"/>
          </w:tcPr>
          <w:p w:rsidR="00060C94" w:rsidRPr="00A1794C" w:rsidRDefault="00060C94">
            <w:r w:rsidRPr="00A1794C">
              <w:t>Počátek svahování výkopu (Hinge)</w:t>
            </w:r>
          </w:p>
        </w:tc>
        <w:tc>
          <w:tcPr>
            <w:tcW w:w="1249" w:type="pct"/>
          </w:tcPr>
          <w:p w:rsidR="00060C94" w:rsidRDefault="00060C94">
            <w:pPr>
              <w:rPr>
                <w:rFonts w:cs="Times New Roman"/>
              </w:rPr>
            </w:pPr>
            <w:r w:rsidRPr="00B12F97">
              <w:rPr>
                <w:rFonts w:cs="Times New Roman"/>
              </w:rPr>
              <w:pict>
                <v:shape id="_x0000_i1100"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ZnPrůsečíkPláň-Svah</w:t>
            </w:r>
          </w:p>
        </w:tc>
        <w:tc>
          <w:tcPr>
            <w:tcW w:w="1455" w:type="pct"/>
            <w:vAlign w:val="bottom"/>
          </w:tcPr>
          <w:p w:rsidR="00060C94" w:rsidRPr="00A1794C" w:rsidRDefault="00060C94">
            <w:r w:rsidRPr="00A1794C">
              <w:t>Průsečík pláně zemního tělesa s navrženým svahem (Daylight_Sub)</w:t>
            </w:r>
          </w:p>
        </w:tc>
        <w:tc>
          <w:tcPr>
            <w:tcW w:w="1249" w:type="pct"/>
          </w:tcPr>
          <w:p w:rsidR="00060C94" w:rsidRDefault="00060C94">
            <w:pPr>
              <w:rPr>
                <w:rFonts w:cs="Times New Roman"/>
              </w:rPr>
            </w:pPr>
            <w:r w:rsidRPr="00B12F97">
              <w:rPr>
                <w:rFonts w:cs="Times New Roman"/>
              </w:rPr>
              <w:pict>
                <v:shape id="_x0000_i1101"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ZnPrůsečíkVýkop&amp;Terén</w:t>
            </w:r>
          </w:p>
        </w:tc>
        <w:tc>
          <w:tcPr>
            <w:tcW w:w="1455" w:type="pct"/>
            <w:vAlign w:val="bottom"/>
          </w:tcPr>
          <w:p w:rsidR="00060C94" w:rsidRPr="00A1794C" w:rsidRDefault="00060C94">
            <w:r w:rsidRPr="00A1794C">
              <w:t>Průsečík navrženého svahu výkopu s terénem (Daylight_Cut, Hinge_Cut)</w:t>
            </w:r>
          </w:p>
        </w:tc>
        <w:tc>
          <w:tcPr>
            <w:tcW w:w="1249" w:type="pct"/>
          </w:tcPr>
          <w:p w:rsidR="00060C94" w:rsidRDefault="00060C94">
            <w:pPr>
              <w:rPr>
                <w:rFonts w:cs="Times New Roman"/>
              </w:rPr>
            </w:pPr>
            <w:r w:rsidRPr="00B12F97">
              <w:rPr>
                <w:rFonts w:cs="Times New Roman"/>
              </w:rPr>
              <w:pict>
                <v:shape id="_x0000_i1102"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ZnPrůsečNásyp&amp;Terén</w:t>
            </w:r>
          </w:p>
        </w:tc>
        <w:tc>
          <w:tcPr>
            <w:tcW w:w="1455" w:type="pct"/>
            <w:vAlign w:val="bottom"/>
          </w:tcPr>
          <w:p w:rsidR="00060C94" w:rsidRPr="00A1794C" w:rsidRDefault="00060C94">
            <w:r w:rsidRPr="00A1794C">
              <w:t>Průsečík navrženého svahu násypu s terénem (Daylight_Fill)</w:t>
            </w:r>
          </w:p>
        </w:tc>
        <w:tc>
          <w:tcPr>
            <w:tcW w:w="1249" w:type="pct"/>
          </w:tcPr>
          <w:p w:rsidR="00060C94" w:rsidRDefault="00060C94">
            <w:pPr>
              <w:rPr>
                <w:rFonts w:cs="Times New Roman"/>
              </w:rPr>
            </w:pPr>
            <w:r w:rsidRPr="00B12F97">
              <w:rPr>
                <w:rFonts w:cs="Times New Roman"/>
              </w:rPr>
              <w:pict>
                <v:shape id="_x0000_i1103"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ZnPrůsečSvah&amp;Terén</w:t>
            </w:r>
          </w:p>
        </w:tc>
        <w:tc>
          <w:tcPr>
            <w:tcW w:w="1455" w:type="pct"/>
            <w:vAlign w:val="bottom"/>
          </w:tcPr>
          <w:p w:rsidR="00060C94" w:rsidRPr="00A1794C" w:rsidRDefault="00060C94">
            <w:r w:rsidRPr="00A1794C">
              <w:t>Průsečík svahování s jiným povrchem např. terénem (Daylight)</w:t>
            </w:r>
          </w:p>
        </w:tc>
        <w:tc>
          <w:tcPr>
            <w:tcW w:w="1249" w:type="pct"/>
          </w:tcPr>
          <w:p w:rsidR="00060C94" w:rsidRDefault="00060C94">
            <w:pPr>
              <w:rPr>
                <w:rFonts w:cs="Times New Roman"/>
              </w:rPr>
            </w:pPr>
            <w:r w:rsidRPr="00B12F97">
              <w:rPr>
                <w:rFonts w:cs="Times New Roman"/>
              </w:rPr>
              <w:pict>
                <v:shape id="_x0000_i1104"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ZnPřipojObrubník</w:t>
            </w:r>
          </w:p>
        </w:tc>
        <w:tc>
          <w:tcPr>
            <w:tcW w:w="1455" w:type="pct"/>
            <w:vAlign w:val="bottom"/>
          </w:tcPr>
          <w:p w:rsidR="00060C94" w:rsidRPr="00A1794C" w:rsidRDefault="00060C94">
            <w:r w:rsidRPr="00A1794C">
              <w:t>Hrana připojující obrubník nebo rigol. tvárnici ke zbývající vozovce (Flange)</w:t>
            </w:r>
          </w:p>
        </w:tc>
        <w:tc>
          <w:tcPr>
            <w:tcW w:w="1249" w:type="pct"/>
          </w:tcPr>
          <w:p w:rsidR="00060C94" w:rsidRDefault="00060C94">
            <w:pPr>
              <w:rPr>
                <w:rFonts w:cs="Times New Roman"/>
              </w:rPr>
            </w:pPr>
            <w:r w:rsidRPr="00B12F97">
              <w:rPr>
                <w:rFonts w:cs="Times New Roman"/>
              </w:rPr>
              <w:pict>
                <v:shape id="_x0000_i1105"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ZnStandard</w:t>
            </w:r>
          </w:p>
        </w:tc>
        <w:tc>
          <w:tcPr>
            <w:tcW w:w="1455" w:type="pct"/>
            <w:vAlign w:val="bottom"/>
          </w:tcPr>
          <w:p w:rsidR="00060C94" w:rsidRPr="00A1794C" w:rsidRDefault="00060C94">
            <w:r w:rsidRPr="00A1794C">
              <w:t>Standardni značka</w:t>
            </w:r>
          </w:p>
        </w:tc>
        <w:tc>
          <w:tcPr>
            <w:tcW w:w="1249" w:type="pct"/>
          </w:tcPr>
          <w:p w:rsidR="00060C94" w:rsidRDefault="00060C94">
            <w:pPr>
              <w:rPr>
                <w:rFonts w:cs="Times New Roman"/>
              </w:rPr>
            </w:pPr>
            <w:r w:rsidRPr="00B12F97">
              <w:rPr>
                <w:rFonts w:cs="Times New Roman"/>
              </w:rPr>
              <w:pict>
                <v:shape id="_x0000_i1106"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vAlign w:val="bottom"/>
          </w:tcPr>
          <w:p w:rsidR="00060C94" w:rsidRPr="00A1794C" w:rsidRDefault="00060C94">
            <w:r w:rsidRPr="00A1794C">
              <w:t>ZnSvahování</w:t>
            </w:r>
          </w:p>
        </w:tc>
        <w:tc>
          <w:tcPr>
            <w:tcW w:w="1455" w:type="pct"/>
            <w:vAlign w:val="bottom"/>
          </w:tcPr>
          <w:p w:rsidR="00060C94" w:rsidRPr="00A1794C" w:rsidRDefault="00060C94">
            <w:r w:rsidRPr="00A1794C">
              <w:t>Průsečík svahování s jiným povrchem např. terénem (Daylight)</w:t>
            </w:r>
          </w:p>
        </w:tc>
        <w:tc>
          <w:tcPr>
            <w:tcW w:w="1249" w:type="pct"/>
          </w:tcPr>
          <w:p w:rsidR="00060C94" w:rsidRDefault="00060C94">
            <w:pPr>
              <w:rPr>
                <w:rFonts w:cs="Times New Roman"/>
              </w:rPr>
            </w:pPr>
            <w:r w:rsidRPr="00B12F97">
              <w:rPr>
                <w:rFonts w:cs="Times New Roman"/>
              </w:rPr>
              <w:pict>
                <v:shape id="_x0000_i1107"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ZnUchytBod</w:t>
            </w:r>
          </w:p>
        </w:tc>
        <w:tc>
          <w:tcPr>
            <w:tcW w:w="1455" w:type="pct"/>
            <w:vAlign w:val="bottom"/>
          </w:tcPr>
          <w:p w:rsidR="00060C94" w:rsidRPr="00A1794C" w:rsidRDefault="00060C94">
            <w:r w:rsidRPr="00A1794C">
              <w:t>Standardni značka</w:t>
            </w:r>
          </w:p>
        </w:tc>
        <w:tc>
          <w:tcPr>
            <w:tcW w:w="1249" w:type="pct"/>
          </w:tcPr>
          <w:p w:rsidR="00060C94" w:rsidRDefault="00060C94">
            <w:pPr>
              <w:rPr>
                <w:rFonts w:cs="Times New Roman"/>
              </w:rPr>
            </w:pPr>
            <w:r w:rsidRPr="00B12F97">
              <w:rPr>
                <w:rFonts w:cs="Times New Roman"/>
              </w:rPr>
              <w:pict>
                <v:shape id="_x0000_i1108"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ZnVrcholKryt</w:t>
            </w:r>
          </w:p>
        </w:tc>
        <w:tc>
          <w:tcPr>
            <w:tcW w:w="1455" w:type="pct"/>
            <w:vAlign w:val="bottom"/>
          </w:tcPr>
          <w:p w:rsidR="00060C94" w:rsidRPr="00A1794C" w:rsidRDefault="00060C94">
            <w:r w:rsidRPr="00A1794C">
              <w:t>Vrchol krytu vozovky např. průsečík povrchu krytu vozovky v ose, (Crown)</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09" type="#_x0000_t75" style="width:150pt;height:22.5pt">
                  <v:imagedata r:id="rId29"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ZnVrcholPláň</w:t>
            </w:r>
          </w:p>
        </w:tc>
        <w:tc>
          <w:tcPr>
            <w:tcW w:w="1455" w:type="pct"/>
            <w:vAlign w:val="bottom"/>
          </w:tcPr>
          <w:p w:rsidR="00060C94" w:rsidRPr="00A1794C" w:rsidRDefault="00060C94">
            <w:r w:rsidRPr="00A1794C">
              <w:t>Vrchol pláně zemního tělesa v ose, (Crown_Sub)</w:t>
            </w:r>
          </w:p>
        </w:tc>
        <w:tc>
          <w:tcPr>
            <w:tcW w:w="1249" w:type="pct"/>
          </w:tcPr>
          <w:p w:rsidR="00060C94" w:rsidRDefault="00060C94">
            <w:pPr>
              <w:rPr>
                <w:rFonts w:cs="Times New Roman"/>
              </w:rPr>
            </w:pPr>
            <w:r w:rsidRPr="00B422B6">
              <w:rPr>
                <w:rFonts w:cs="Times New Roman"/>
              </w:rPr>
              <w:pict>
                <v:shape id="_x0000_i1110"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ZnŽelSpodek</w:t>
            </w:r>
          </w:p>
        </w:tc>
        <w:tc>
          <w:tcPr>
            <w:tcW w:w="1455" w:type="pct"/>
            <w:vAlign w:val="bottom"/>
          </w:tcPr>
          <w:p w:rsidR="00060C94" w:rsidRPr="00A1794C" w:rsidRDefault="00060C94">
            <w:r w:rsidRPr="00A1794C">
              <w:t>Značka hrany želez. spodku</w:t>
            </w:r>
          </w:p>
        </w:tc>
        <w:tc>
          <w:tcPr>
            <w:tcW w:w="1249" w:type="pct"/>
          </w:tcPr>
          <w:p w:rsidR="00060C94" w:rsidRDefault="00060C94">
            <w:pPr>
              <w:rPr>
                <w:rFonts w:cs="Times New Roman"/>
              </w:rPr>
            </w:pPr>
            <w:r w:rsidRPr="00B422B6">
              <w:rPr>
                <w:rFonts w:cs="Times New Roman"/>
              </w:rPr>
              <w:pict>
                <v:shape id="_x0000_i1111" type="#_x0000_t75" style="width:150pt;height:22.5pt">
                  <v:imagedata r:id="rId27"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A1794C" w:rsidRDefault="00060C94">
            <w:r w:rsidRPr="00A1794C">
              <w:t>Zobrazení NL v příčném řezu</w:t>
            </w:r>
          </w:p>
        </w:tc>
        <w:tc>
          <w:tcPr>
            <w:tcW w:w="1455" w:type="pct"/>
            <w:vAlign w:val="bottom"/>
          </w:tcPr>
          <w:p w:rsidR="00060C94" w:rsidRPr="00A1794C" w:rsidRDefault="00060C94">
            <w:r w:rsidRPr="00A1794C">
              <w:t>Slouží pro zobrazení návrhové linie v příčném řezu.</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12" type="#_x0000_t75" style="width:150pt;height:22.5pt">
                  <v:imagedata r:id="rId30"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060C94" w:rsidRPr="00776173">
        <w:tc>
          <w:tcPr>
            <w:tcW w:w="173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spojnic</w:t>
            </w:r>
          </w:p>
        </w:tc>
        <w:tc>
          <w:tcPr>
            <w:tcW w:w="145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4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5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9" w:type="pct"/>
            <w:vAlign w:val="bottom"/>
          </w:tcPr>
          <w:p w:rsidR="00060C94" w:rsidRPr="00CB0E41" w:rsidRDefault="00060C94">
            <w:r w:rsidRPr="00CB0E41">
              <w:t>Bez kódu</w:t>
            </w:r>
          </w:p>
        </w:tc>
        <w:tc>
          <w:tcPr>
            <w:tcW w:w="1455" w:type="pct"/>
            <w:vAlign w:val="bottom"/>
          </w:tcPr>
          <w:p w:rsidR="00060C94" w:rsidRPr="00CB0E41" w:rsidRDefault="00060C94">
            <w:r w:rsidRPr="00CB0E41">
              <w:t>Spojnice bez kódu (Uncoded) - není vidět</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Bez kódu-Kryt&amp;Pláň</w:t>
            </w:r>
          </w:p>
        </w:tc>
        <w:tc>
          <w:tcPr>
            <w:tcW w:w="1455" w:type="pct"/>
            <w:vAlign w:val="bottom"/>
          </w:tcPr>
          <w:p w:rsidR="00060C94" w:rsidRPr="00CB0E41" w:rsidRDefault="00060C94">
            <w:r w:rsidRPr="00CB0E41">
              <w:t>Spojnice bez kódu (Uncoded) - není vidět</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Bez spojnice</w:t>
            </w:r>
          </w:p>
        </w:tc>
        <w:tc>
          <w:tcPr>
            <w:tcW w:w="1455" w:type="pct"/>
            <w:vAlign w:val="bottom"/>
          </w:tcPr>
          <w:p w:rsidR="00060C94" w:rsidRPr="00CB0E41" w:rsidRDefault="00060C94">
            <w:r w:rsidRPr="00CB0E41">
              <w:t>Spojnice není vidět.</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SpojBetSvodidlo</w:t>
            </w:r>
          </w:p>
        </w:tc>
        <w:tc>
          <w:tcPr>
            <w:tcW w:w="1455" w:type="pct"/>
            <w:vAlign w:val="bottom"/>
          </w:tcPr>
          <w:p w:rsidR="00060C94" w:rsidRPr="00CB0E41" w:rsidRDefault="00060C94">
            <w:r w:rsidRPr="00CB0E41">
              <w:t>Spojnicový obrys betonového svodidla např. New Jersey (Barrier)</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13"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SpojFrézování</w:t>
            </w:r>
          </w:p>
        </w:tc>
        <w:tc>
          <w:tcPr>
            <w:tcW w:w="1455" w:type="pct"/>
            <w:vAlign w:val="bottom"/>
          </w:tcPr>
          <w:p w:rsidR="00060C94" w:rsidRPr="00CB0E41" w:rsidRDefault="00060C94">
            <w:r w:rsidRPr="00CB0E41">
              <w:t>Spojnice odfrézování povrchu vozovky (Mill)</w:t>
            </w:r>
          </w:p>
        </w:tc>
        <w:tc>
          <w:tcPr>
            <w:tcW w:w="1249" w:type="pct"/>
          </w:tcPr>
          <w:p w:rsidR="00060C94" w:rsidRDefault="00060C94">
            <w:pPr>
              <w:rPr>
                <w:rFonts w:cs="Times New Roman"/>
              </w:rPr>
            </w:pPr>
            <w:r w:rsidRPr="00A207A0">
              <w:rPr>
                <w:rFonts w:cs="Times New Roman"/>
                <w:lang w:val="cs-CZ"/>
              </w:rPr>
              <w:pict>
                <v:shape id="_x0000_i1114"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SpojChodník</w:t>
            </w:r>
          </w:p>
        </w:tc>
        <w:tc>
          <w:tcPr>
            <w:tcW w:w="1455" w:type="pct"/>
            <w:vAlign w:val="bottom"/>
          </w:tcPr>
          <w:p w:rsidR="00060C94" w:rsidRPr="00CB0E41" w:rsidRDefault="00060C94">
            <w:r w:rsidRPr="00CB0E41">
              <w:t>Spojnice chodníku (Sidewalk)</w:t>
            </w:r>
          </w:p>
        </w:tc>
        <w:tc>
          <w:tcPr>
            <w:tcW w:w="1249" w:type="pct"/>
          </w:tcPr>
          <w:p w:rsidR="00060C94" w:rsidRDefault="00060C94">
            <w:pPr>
              <w:rPr>
                <w:rFonts w:cs="Times New Roman"/>
              </w:rPr>
            </w:pPr>
            <w:r w:rsidRPr="00A207A0">
              <w:rPr>
                <w:rFonts w:cs="Times New Roman"/>
                <w:lang w:val="cs-CZ"/>
              </w:rPr>
              <w:pict>
                <v:shape id="_x0000_i1115"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SpojKolejLože</w:t>
            </w:r>
          </w:p>
        </w:tc>
        <w:tc>
          <w:tcPr>
            <w:tcW w:w="1455" w:type="pct"/>
            <w:vAlign w:val="bottom"/>
          </w:tcPr>
          <w:p w:rsidR="00060C94" w:rsidRPr="00CB0E41" w:rsidRDefault="00060C94">
            <w:r w:rsidRPr="00CB0E41">
              <w:t>Spojnice kolejového lože</w:t>
            </w:r>
          </w:p>
        </w:tc>
        <w:tc>
          <w:tcPr>
            <w:tcW w:w="1249" w:type="pct"/>
          </w:tcPr>
          <w:p w:rsidR="00060C94" w:rsidRDefault="00060C94">
            <w:pPr>
              <w:rPr>
                <w:rFonts w:cs="Times New Roman"/>
              </w:rPr>
            </w:pPr>
            <w:r w:rsidRPr="00A207A0">
              <w:rPr>
                <w:rFonts w:cs="Times New Roman"/>
                <w:lang w:val="cs-CZ"/>
              </w:rPr>
              <w:pict>
                <v:shape id="_x0000_i1116"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SpojKryt</w:t>
            </w:r>
          </w:p>
        </w:tc>
        <w:tc>
          <w:tcPr>
            <w:tcW w:w="1455" w:type="pct"/>
            <w:vAlign w:val="bottom"/>
          </w:tcPr>
          <w:p w:rsidR="00060C94" w:rsidRPr="00CB0E41" w:rsidRDefault="00060C94">
            <w:r w:rsidRPr="00CB0E41">
              <w:t>Spojnice krytu vozovky např. ABS+ABVH (Pave)</w:t>
            </w:r>
          </w:p>
        </w:tc>
        <w:tc>
          <w:tcPr>
            <w:tcW w:w="1249" w:type="pct"/>
          </w:tcPr>
          <w:p w:rsidR="00060C94" w:rsidRDefault="00060C94">
            <w:pPr>
              <w:rPr>
                <w:rFonts w:cs="Times New Roman"/>
              </w:rPr>
            </w:pPr>
            <w:r w:rsidRPr="00A207A0">
              <w:rPr>
                <w:rFonts w:cs="Times New Roman"/>
                <w:lang w:val="cs-CZ"/>
              </w:rPr>
              <w:pict>
                <v:shape id="_x0000_i1117"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SpojKryt1</w:t>
            </w:r>
          </w:p>
        </w:tc>
        <w:tc>
          <w:tcPr>
            <w:tcW w:w="1455" w:type="pct"/>
            <w:vAlign w:val="bottom"/>
          </w:tcPr>
          <w:p w:rsidR="00060C94" w:rsidRPr="00CB0E41" w:rsidRDefault="00060C94">
            <w:r w:rsidRPr="00CB0E41">
              <w:t>Spojnice krytu1 vozovky např. ABS  (Pave1)</w:t>
            </w:r>
          </w:p>
        </w:tc>
        <w:tc>
          <w:tcPr>
            <w:tcW w:w="1249" w:type="pct"/>
          </w:tcPr>
          <w:p w:rsidR="00060C94" w:rsidRDefault="00060C94">
            <w:pPr>
              <w:rPr>
                <w:rFonts w:cs="Times New Roman"/>
              </w:rPr>
            </w:pPr>
            <w:r w:rsidRPr="00A207A0">
              <w:rPr>
                <w:rFonts w:cs="Times New Roman"/>
                <w:lang w:val="cs-CZ"/>
              </w:rPr>
              <w:pict>
                <v:shape id="_x0000_i1118"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SpojKryt1-Kryt&amp;Pláň</w:t>
            </w:r>
          </w:p>
        </w:tc>
        <w:tc>
          <w:tcPr>
            <w:tcW w:w="1455" w:type="pct"/>
            <w:vAlign w:val="bottom"/>
          </w:tcPr>
          <w:p w:rsidR="00060C94" w:rsidRPr="00CB0E41" w:rsidRDefault="00060C94">
            <w:r w:rsidRPr="00CB0E41">
              <w:t>Spojnice krytu1 vozovky např. ABS  (Pave1)</w:t>
            </w:r>
          </w:p>
        </w:tc>
        <w:tc>
          <w:tcPr>
            <w:tcW w:w="1249" w:type="pct"/>
          </w:tcPr>
          <w:p w:rsidR="00060C94" w:rsidRDefault="00060C94">
            <w:pPr>
              <w:rPr>
                <w:rFonts w:cs="Times New Roman"/>
              </w:rPr>
            </w:pPr>
            <w:r w:rsidRPr="00A207A0">
              <w:rPr>
                <w:rFonts w:cs="Times New Roman"/>
                <w:lang w:val="cs-CZ"/>
              </w:rPr>
              <w:pict>
                <v:shape id="_x0000_i1119"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SpojKryt2</w:t>
            </w:r>
          </w:p>
        </w:tc>
        <w:tc>
          <w:tcPr>
            <w:tcW w:w="1455" w:type="pct"/>
            <w:vAlign w:val="bottom"/>
          </w:tcPr>
          <w:p w:rsidR="00060C94" w:rsidRPr="00CB0E41" w:rsidRDefault="00060C94">
            <w:r w:rsidRPr="00CB0E41">
              <w:t>Spojnice krytu2 vozovky např. ABVH (Pave2)</w:t>
            </w:r>
          </w:p>
        </w:tc>
        <w:tc>
          <w:tcPr>
            <w:tcW w:w="1249" w:type="pct"/>
          </w:tcPr>
          <w:p w:rsidR="00060C94" w:rsidRDefault="00060C94">
            <w:pPr>
              <w:rPr>
                <w:rFonts w:cs="Times New Roman"/>
              </w:rPr>
            </w:pPr>
            <w:r w:rsidRPr="00A207A0">
              <w:rPr>
                <w:rFonts w:cs="Times New Roman"/>
                <w:lang w:val="cs-CZ"/>
              </w:rPr>
              <w:pict>
                <v:shape id="_x0000_i1120"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SpojKryt2-Kryt&amp;Pláň</w:t>
            </w:r>
          </w:p>
        </w:tc>
        <w:tc>
          <w:tcPr>
            <w:tcW w:w="1455" w:type="pct"/>
            <w:vAlign w:val="bottom"/>
          </w:tcPr>
          <w:p w:rsidR="00060C94" w:rsidRPr="00CB0E41" w:rsidRDefault="00060C94">
            <w:r w:rsidRPr="00CB0E41">
              <w:t>Spojnice krytu2 vozovky např. ABVH (Pave2)</w:t>
            </w:r>
          </w:p>
        </w:tc>
        <w:tc>
          <w:tcPr>
            <w:tcW w:w="1249" w:type="pct"/>
          </w:tcPr>
          <w:p w:rsidR="00060C94" w:rsidRDefault="00060C94">
            <w:pPr>
              <w:rPr>
                <w:rFonts w:cs="Times New Roman"/>
              </w:rPr>
            </w:pPr>
            <w:r w:rsidRPr="00A207A0">
              <w:rPr>
                <w:rFonts w:cs="Times New Roman"/>
                <w:lang w:val="cs-CZ"/>
              </w:rPr>
              <w:pict>
                <v:shape id="_x0000_i1121"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SpojNásyp&amp;Terén</w:t>
            </w:r>
          </w:p>
        </w:tc>
        <w:tc>
          <w:tcPr>
            <w:tcW w:w="1455" w:type="pct"/>
            <w:vAlign w:val="bottom"/>
          </w:tcPr>
          <w:p w:rsidR="00060C94" w:rsidRPr="00CB0E41" w:rsidRDefault="00060C94">
            <w:r w:rsidRPr="00CB0E41">
              <w:t>Spojnice svahování násypu (Daylight_Fill)</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22" type="#_x0000_t75" style="width:150pt;height:22.5pt">
                  <v:imagedata r:id="rId3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SpojNezpKraj</w:t>
            </w:r>
          </w:p>
        </w:tc>
        <w:tc>
          <w:tcPr>
            <w:tcW w:w="1455" w:type="pct"/>
            <w:vAlign w:val="bottom"/>
          </w:tcPr>
          <w:p w:rsidR="00060C94" w:rsidRPr="00CB0E41" w:rsidRDefault="00060C94">
            <w:r w:rsidRPr="00CB0E41">
              <w:t>Spojnice nezpevněné krajnice ze ŠD (Gravel)</w:t>
            </w:r>
          </w:p>
        </w:tc>
        <w:tc>
          <w:tcPr>
            <w:tcW w:w="1249" w:type="pct"/>
          </w:tcPr>
          <w:p w:rsidR="00060C94" w:rsidRDefault="00060C94">
            <w:pPr>
              <w:rPr>
                <w:rFonts w:cs="Times New Roman"/>
              </w:rPr>
            </w:pPr>
            <w:r w:rsidRPr="003503C7">
              <w:rPr>
                <w:rFonts w:cs="Times New Roman"/>
                <w:lang w:val="cs-CZ"/>
              </w:rPr>
              <w:pict>
                <v:shape id="_x0000_i1123"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SpojObrubník</w:t>
            </w:r>
          </w:p>
        </w:tc>
        <w:tc>
          <w:tcPr>
            <w:tcW w:w="1455" w:type="pct"/>
            <w:vAlign w:val="bottom"/>
          </w:tcPr>
          <w:p w:rsidR="00060C94" w:rsidRPr="00CB0E41" w:rsidRDefault="00060C94">
            <w:r w:rsidRPr="00CB0E41">
              <w:t>Spojnicový obrys obrubníku nebo monolitické tvárnice (Curb)</w:t>
            </w:r>
          </w:p>
        </w:tc>
        <w:tc>
          <w:tcPr>
            <w:tcW w:w="1249" w:type="pct"/>
          </w:tcPr>
          <w:p w:rsidR="00060C94" w:rsidRDefault="00060C94">
            <w:pPr>
              <w:rPr>
                <w:rFonts w:cs="Times New Roman"/>
              </w:rPr>
            </w:pPr>
            <w:r w:rsidRPr="003503C7">
              <w:rPr>
                <w:rFonts w:cs="Times New Roman"/>
                <w:lang w:val="cs-CZ"/>
              </w:rPr>
              <w:pict>
                <v:shape id="_x0000_i1124"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SpojOdhumusování</w:t>
            </w:r>
          </w:p>
        </w:tc>
        <w:tc>
          <w:tcPr>
            <w:tcW w:w="1455" w:type="pct"/>
            <w:vAlign w:val="bottom"/>
          </w:tcPr>
          <w:p w:rsidR="00060C94" w:rsidRPr="00CB0E41" w:rsidRDefault="00060C94">
            <w:r w:rsidRPr="00CB0E41">
              <w:t>Spojnice skrývky ornice (Strip)</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25" type="#_x0000_t75" style="width:150pt;height:22.5pt">
                  <v:imagedata r:id="rId33"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SpojPláň</w:t>
            </w:r>
          </w:p>
        </w:tc>
        <w:tc>
          <w:tcPr>
            <w:tcW w:w="1455" w:type="pct"/>
            <w:vAlign w:val="bottom"/>
          </w:tcPr>
          <w:p w:rsidR="00060C94" w:rsidRPr="00CB0E41" w:rsidRDefault="00060C94">
            <w:r w:rsidRPr="00CB0E41">
              <w:t>Spojnice pláně zemního tělesa (SubBase)</w:t>
            </w:r>
          </w:p>
        </w:tc>
        <w:tc>
          <w:tcPr>
            <w:tcW w:w="1249" w:type="pct"/>
          </w:tcPr>
          <w:p w:rsidR="00060C94" w:rsidRPr="00776173" w:rsidRDefault="00060C94" w:rsidP="002A11EC">
            <w:pPr>
              <w:tabs>
                <w:tab w:val="num" w:pos="2880"/>
              </w:tabs>
              <w:spacing w:line="240" w:lineRule="auto"/>
              <w:rPr>
                <w:rFonts w:cs="Times New Roman"/>
                <w:lang w:val="cs-CZ"/>
              </w:rPr>
            </w:pP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SpojPodklad</w:t>
            </w:r>
          </w:p>
        </w:tc>
        <w:tc>
          <w:tcPr>
            <w:tcW w:w="1455" w:type="pct"/>
            <w:vAlign w:val="bottom"/>
          </w:tcPr>
          <w:p w:rsidR="00060C94" w:rsidRPr="00CB0E41" w:rsidRDefault="00060C94">
            <w:r w:rsidRPr="00CB0E41">
              <w:t>Spojnice podkladních konstr. vrstev vozovky např. OK+MZK (Base)</w:t>
            </w:r>
          </w:p>
        </w:tc>
        <w:tc>
          <w:tcPr>
            <w:tcW w:w="1249" w:type="pct"/>
          </w:tcPr>
          <w:p w:rsidR="00060C94" w:rsidRDefault="00060C94">
            <w:pPr>
              <w:rPr>
                <w:rFonts w:cs="Times New Roman"/>
              </w:rPr>
            </w:pPr>
            <w:r w:rsidRPr="000D25C1">
              <w:rPr>
                <w:rFonts w:cs="Times New Roman"/>
                <w:lang w:val="cs-CZ"/>
              </w:rPr>
              <w:pict>
                <v:shape id="_x0000_i1126"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SpojPodklad-Kryt&amp;Pláň</w:t>
            </w:r>
          </w:p>
        </w:tc>
        <w:tc>
          <w:tcPr>
            <w:tcW w:w="1455" w:type="pct"/>
            <w:vAlign w:val="bottom"/>
          </w:tcPr>
          <w:p w:rsidR="00060C94" w:rsidRPr="00CB0E41" w:rsidRDefault="00060C94">
            <w:r w:rsidRPr="00CB0E41">
              <w:t>Spojnice podkladních konstr. vrstev vozovky např. OK+MZK (Base)</w:t>
            </w:r>
          </w:p>
        </w:tc>
        <w:tc>
          <w:tcPr>
            <w:tcW w:w="1249" w:type="pct"/>
          </w:tcPr>
          <w:p w:rsidR="00060C94" w:rsidRDefault="00060C94">
            <w:pPr>
              <w:rPr>
                <w:rFonts w:cs="Times New Roman"/>
              </w:rPr>
            </w:pPr>
            <w:r w:rsidRPr="000D25C1">
              <w:rPr>
                <w:rFonts w:cs="Times New Roman"/>
                <w:lang w:val="cs-CZ"/>
              </w:rPr>
              <w:pict>
                <v:shape id="_x0000_i1127"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SpojPražec</w:t>
            </w:r>
          </w:p>
        </w:tc>
        <w:tc>
          <w:tcPr>
            <w:tcW w:w="1455" w:type="pct"/>
            <w:vAlign w:val="bottom"/>
          </w:tcPr>
          <w:p w:rsidR="00060C94" w:rsidRPr="00CB0E41" w:rsidRDefault="00060C94">
            <w:r w:rsidRPr="00CB0E41">
              <w:t>Horní spojnice pražce</w:t>
            </w:r>
          </w:p>
        </w:tc>
        <w:tc>
          <w:tcPr>
            <w:tcW w:w="1249" w:type="pct"/>
          </w:tcPr>
          <w:p w:rsidR="00060C94" w:rsidRDefault="00060C94">
            <w:pPr>
              <w:rPr>
                <w:rFonts w:cs="Times New Roman"/>
              </w:rPr>
            </w:pPr>
            <w:r w:rsidRPr="000D25C1">
              <w:rPr>
                <w:rFonts w:cs="Times New Roman"/>
                <w:lang w:val="cs-CZ"/>
              </w:rPr>
              <w:pict>
                <v:shape id="_x0000_i1128"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SpojPříkop</w:t>
            </w:r>
          </w:p>
        </w:tc>
        <w:tc>
          <w:tcPr>
            <w:tcW w:w="1455" w:type="pct"/>
            <w:vAlign w:val="bottom"/>
          </w:tcPr>
          <w:p w:rsidR="00060C94" w:rsidRPr="00CB0E41" w:rsidRDefault="00060C94">
            <w:r w:rsidRPr="00CB0E41">
              <w:t>Spojnice příkopu</w:t>
            </w:r>
          </w:p>
        </w:tc>
        <w:tc>
          <w:tcPr>
            <w:tcW w:w="1249" w:type="pct"/>
          </w:tcPr>
          <w:p w:rsidR="00060C94" w:rsidRDefault="00060C94">
            <w:pPr>
              <w:rPr>
                <w:rFonts w:cs="Times New Roman"/>
              </w:rPr>
            </w:pPr>
            <w:r w:rsidRPr="000D25C1">
              <w:rPr>
                <w:rFonts w:cs="Times New Roman"/>
                <w:lang w:val="cs-CZ"/>
              </w:rPr>
              <w:pict>
                <v:shape id="_x0000_i1129"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SpojRefPovrch</w:t>
            </w:r>
          </w:p>
        </w:tc>
        <w:tc>
          <w:tcPr>
            <w:tcW w:w="1455" w:type="pct"/>
            <w:vAlign w:val="bottom"/>
          </w:tcPr>
          <w:p w:rsidR="00060C94" w:rsidRPr="00CB0E41" w:rsidRDefault="00060C94">
            <w:r w:rsidRPr="00CB0E41">
              <w:t>Obrys referenčního povrchu zemního tělesa např. pláň, svahy atd. pro výpočet kubatur (Datum)</w:t>
            </w:r>
          </w:p>
        </w:tc>
        <w:tc>
          <w:tcPr>
            <w:tcW w:w="1249" w:type="pct"/>
          </w:tcPr>
          <w:p w:rsidR="00060C94" w:rsidRDefault="00060C94">
            <w:pPr>
              <w:rPr>
                <w:rFonts w:cs="Times New Roman"/>
              </w:rPr>
            </w:pPr>
            <w:r w:rsidRPr="000D25C1">
              <w:rPr>
                <w:rFonts w:cs="Times New Roman"/>
                <w:lang w:val="cs-CZ"/>
              </w:rPr>
              <w:pict>
                <v:shape id="_x0000_i1130"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SpojStandard</w:t>
            </w:r>
          </w:p>
        </w:tc>
        <w:tc>
          <w:tcPr>
            <w:tcW w:w="1455" w:type="pct"/>
            <w:vAlign w:val="bottom"/>
          </w:tcPr>
          <w:p w:rsidR="00060C94" w:rsidRPr="00CB0E41" w:rsidRDefault="00060C94">
            <w:r w:rsidRPr="00CB0E41">
              <w:t>Spojnice standard</w:t>
            </w:r>
          </w:p>
        </w:tc>
        <w:tc>
          <w:tcPr>
            <w:tcW w:w="1249"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31"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9" w:type="pct"/>
            <w:vAlign w:val="bottom"/>
          </w:tcPr>
          <w:p w:rsidR="00060C94" w:rsidRPr="00CB0E41" w:rsidRDefault="00060C94">
            <w:r w:rsidRPr="00CB0E41">
              <w:t>SpojSvah</w:t>
            </w:r>
          </w:p>
        </w:tc>
        <w:tc>
          <w:tcPr>
            <w:tcW w:w="1455" w:type="pct"/>
            <w:vAlign w:val="bottom"/>
          </w:tcPr>
          <w:p w:rsidR="00060C94" w:rsidRPr="00CB0E41" w:rsidRDefault="00060C94">
            <w:r w:rsidRPr="00CB0E41">
              <w:t>Spojnice přilehlého svahu</w:t>
            </w:r>
          </w:p>
        </w:tc>
        <w:tc>
          <w:tcPr>
            <w:tcW w:w="1249" w:type="pct"/>
          </w:tcPr>
          <w:p w:rsidR="00060C94" w:rsidRDefault="00060C94">
            <w:pPr>
              <w:rPr>
                <w:rFonts w:cs="Times New Roman"/>
              </w:rPr>
            </w:pPr>
            <w:r w:rsidRPr="00AE426E">
              <w:rPr>
                <w:rFonts w:cs="Times New Roman"/>
              </w:rPr>
              <w:pict>
                <v:shape id="_x0000_i1132" type="#_x0000_t75" style="width:150pt;height:22.5pt">
                  <v:imagedata r:id="rId3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SpojSvah&amp;Terén</w:t>
            </w:r>
          </w:p>
        </w:tc>
        <w:tc>
          <w:tcPr>
            <w:tcW w:w="1455" w:type="pct"/>
            <w:vAlign w:val="bottom"/>
          </w:tcPr>
          <w:p w:rsidR="00060C94" w:rsidRPr="00CB0E41" w:rsidRDefault="00060C94">
            <w:r w:rsidRPr="00CB0E41">
              <w:t>Spojnice svahování s terénem (Daylight)</w:t>
            </w:r>
          </w:p>
        </w:tc>
        <w:tc>
          <w:tcPr>
            <w:tcW w:w="1249" w:type="pct"/>
          </w:tcPr>
          <w:p w:rsidR="00060C94" w:rsidRDefault="00060C94">
            <w:pPr>
              <w:rPr>
                <w:rFonts w:cs="Times New Roman"/>
              </w:rPr>
            </w:pPr>
            <w:r w:rsidRPr="00AE426E">
              <w:rPr>
                <w:rFonts w:cs="Times New Roman"/>
              </w:rPr>
              <w:pict>
                <v:shape id="_x0000_i1133" type="#_x0000_t75" style="width:150pt;height:22.5pt">
                  <v:imagedata r:id="rId3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SpojVýkop&amp;Terén</w:t>
            </w:r>
          </w:p>
        </w:tc>
        <w:tc>
          <w:tcPr>
            <w:tcW w:w="1455" w:type="pct"/>
            <w:vAlign w:val="bottom"/>
          </w:tcPr>
          <w:p w:rsidR="00060C94" w:rsidRPr="00CB0E41" w:rsidRDefault="00060C94">
            <w:r w:rsidRPr="00CB0E41">
              <w:t>Spojnice svahování výkopu s terénem(Daylight_Cut)</w:t>
            </w:r>
          </w:p>
        </w:tc>
        <w:tc>
          <w:tcPr>
            <w:tcW w:w="1249" w:type="pct"/>
          </w:tcPr>
          <w:p w:rsidR="00060C94" w:rsidRDefault="00060C94">
            <w:pPr>
              <w:rPr>
                <w:rFonts w:cs="Times New Roman"/>
              </w:rPr>
            </w:pPr>
            <w:r w:rsidRPr="00AE426E">
              <w:rPr>
                <w:rFonts w:cs="Times New Roman"/>
              </w:rPr>
              <w:pict>
                <v:shape id="_x0000_i1134" type="#_x0000_t75" style="width:150pt;height:22.5pt">
                  <v:imagedata r:id="rId32"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SpojŽelSpodek</w:t>
            </w:r>
          </w:p>
        </w:tc>
        <w:tc>
          <w:tcPr>
            <w:tcW w:w="1455" w:type="pct"/>
            <w:vAlign w:val="bottom"/>
          </w:tcPr>
          <w:p w:rsidR="00060C94" w:rsidRPr="00CB0E41" w:rsidRDefault="00060C94">
            <w:r w:rsidRPr="00CB0E41">
              <w:t>Spojnice  bočních svahů a spodní hrana žel. spodku</w:t>
            </w:r>
          </w:p>
        </w:tc>
        <w:tc>
          <w:tcPr>
            <w:tcW w:w="1249" w:type="pct"/>
          </w:tcPr>
          <w:p w:rsidR="00060C94" w:rsidRDefault="00060C94">
            <w:pPr>
              <w:rPr>
                <w:rFonts w:cs="Times New Roman"/>
              </w:rPr>
            </w:pPr>
            <w:r w:rsidRPr="00464851">
              <w:rPr>
                <w:rFonts w:cs="Times New Roman"/>
                <w:lang w:val="cs-CZ"/>
              </w:rPr>
              <w:pict>
                <v:shape id="_x0000_i1135"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9" w:type="pct"/>
            <w:vAlign w:val="bottom"/>
          </w:tcPr>
          <w:p w:rsidR="00060C94" w:rsidRPr="00CB0E41" w:rsidRDefault="00060C94">
            <w:r w:rsidRPr="00CB0E41">
              <w:t>Standard</w:t>
            </w:r>
          </w:p>
        </w:tc>
        <w:tc>
          <w:tcPr>
            <w:tcW w:w="1455" w:type="pct"/>
            <w:vAlign w:val="bottom"/>
          </w:tcPr>
          <w:p w:rsidR="00060C94" w:rsidRPr="00CB0E41" w:rsidRDefault="00060C94"/>
        </w:tc>
        <w:tc>
          <w:tcPr>
            <w:tcW w:w="1249" w:type="pct"/>
          </w:tcPr>
          <w:p w:rsidR="00060C94" w:rsidRDefault="00060C94">
            <w:pPr>
              <w:rPr>
                <w:rFonts w:cs="Times New Roman"/>
              </w:rPr>
            </w:pPr>
            <w:r w:rsidRPr="00464851">
              <w:rPr>
                <w:rFonts w:cs="Times New Roman"/>
                <w:lang w:val="cs-CZ"/>
              </w:rPr>
              <w:pict>
                <v:shape id="_x0000_i1136" type="#_x0000_t75" style="width:150pt;height:22.5pt">
                  <v:imagedata r:id="rId31" o:title=""/>
                </v:shape>
              </w:pict>
            </w:r>
          </w:p>
        </w:tc>
        <w:tc>
          <w:tcPr>
            <w:tcW w:w="557"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tvaru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vAlign w:val="bottom"/>
          </w:tcPr>
          <w:p w:rsidR="00060C94" w:rsidRPr="004B0EB8" w:rsidRDefault="00060C94">
            <w:r w:rsidRPr="004B0EB8">
              <w:t>Bez kódu</w:t>
            </w:r>
          </w:p>
        </w:tc>
        <w:tc>
          <w:tcPr>
            <w:tcW w:w="1475" w:type="pct"/>
            <w:vAlign w:val="bottom"/>
          </w:tcPr>
          <w:p w:rsidR="00060C94" w:rsidRPr="004B0EB8" w:rsidRDefault="00060C94">
            <w:r w:rsidRPr="004B0EB8">
              <w:t>Tvar bez kódů (Uncoded).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vAlign w:val="bottom"/>
          </w:tcPr>
          <w:p w:rsidR="00060C94" w:rsidRPr="004B0EB8" w:rsidRDefault="00060C94">
            <w:r w:rsidRPr="004B0EB8">
              <w:t>Bez kódu-Kryt&amp;Pláň</w:t>
            </w:r>
          </w:p>
        </w:tc>
        <w:tc>
          <w:tcPr>
            <w:tcW w:w="1475" w:type="pct"/>
            <w:vAlign w:val="bottom"/>
          </w:tcPr>
          <w:p w:rsidR="00060C94" w:rsidRPr="004B0EB8" w:rsidRDefault="00060C94">
            <w:r w:rsidRPr="004B0EB8">
              <w:t>Tvar bez kódů (Uncoded).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Bez kódu Nešraf</w:t>
            </w:r>
          </w:p>
        </w:tc>
        <w:tc>
          <w:tcPr>
            <w:tcW w:w="1475" w:type="pct"/>
            <w:vAlign w:val="bottom"/>
          </w:tcPr>
          <w:p w:rsidR="00060C94" w:rsidRPr="004B0EB8" w:rsidRDefault="00060C94">
            <w:r w:rsidRPr="004B0EB8">
              <w:t>Nešrafovaný tvar be kódů (Uncoded).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Bez tvaru a šrafy</w:t>
            </w:r>
          </w:p>
        </w:tc>
        <w:tc>
          <w:tcPr>
            <w:tcW w:w="1475" w:type="pct"/>
            <w:vAlign w:val="bottom"/>
          </w:tcPr>
          <w:p w:rsidR="00060C94" w:rsidRPr="004B0EB8" w:rsidRDefault="00060C94">
            <w:r w:rsidRPr="004B0EB8">
              <w:t>Bez obrysu tvaru, bez šrafy a bez kódů (Uncoded)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Násyp</w:t>
            </w:r>
          </w:p>
        </w:tc>
        <w:tc>
          <w:tcPr>
            <w:tcW w:w="1475" w:type="pct"/>
            <w:vAlign w:val="bottom"/>
          </w:tcPr>
          <w:p w:rsidR="00060C94" w:rsidRPr="004B0EB8" w:rsidRDefault="00060C94">
            <w:pPr>
              <w:rPr>
                <w:rFonts w:cs="Times New Roman"/>
              </w:rPr>
            </w:pPr>
            <w:r>
              <w:t>Pro znázornění násypu barvou</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37" type="#_x0000_t75" style="width:150pt;height:15pt">
                  <v:imagedata r:id="rId3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Standard</w:t>
            </w:r>
          </w:p>
        </w:tc>
        <w:tc>
          <w:tcPr>
            <w:tcW w:w="1475" w:type="pct"/>
            <w:vAlign w:val="bottom"/>
          </w:tcPr>
          <w:p w:rsidR="00060C94" w:rsidRPr="004B0EB8" w:rsidRDefault="00060C94"/>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Šrafa-Materiál</w:t>
            </w:r>
          </w:p>
        </w:tc>
        <w:tc>
          <w:tcPr>
            <w:tcW w:w="1475" w:type="pct"/>
            <w:vAlign w:val="bottom"/>
          </w:tcPr>
          <w:p w:rsidR="00060C94" w:rsidRPr="004B0EB8" w:rsidRDefault="00060C94">
            <w:r w:rsidRPr="004B0EB8">
              <w:t>Šrafa pro zobrazeni obecného materiálu v podélném profilu a příčných řezech</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38" type="#_x0000_t75" style="width:150pt;height:15pt">
                  <v:imagedata r:id="rId3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Šrafa-Násyp</w:t>
            </w:r>
          </w:p>
        </w:tc>
        <w:tc>
          <w:tcPr>
            <w:tcW w:w="1475" w:type="pct"/>
            <w:vAlign w:val="bottom"/>
          </w:tcPr>
          <w:p w:rsidR="00060C94" w:rsidRPr="004B0EB8" w:rsidRDefault="00060C94">
            <w:r w:rsidRPr="004B0EB8">
              <w:t>Šrafa pro zobrazeni materiálu v podélném profilu a příčných řezech</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39" type="#_x0000_t75" style="width:150pt;height:15pt">
                  <v:imagedata r:id="rId3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Šrafa-Násyp-Situace</w:t>
            </w:r>
          </w:p>
        </w:tc>
        <w:tc>
          <w:tcPr>
            <w:tcW w:w="1475" w:type="pct"/>
            <w:vAlign w:val="bottom"/>
          </w:tcPr>
          <w:p w:rsidR="00060C94" w:rsidRPr="004B0EB8" w:rsidRDefault="00060C94">
            <w:r w:rsidRPr="004B0EB8">
              <w:t>Šrafa-Ohumusování</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0" type="#_x0000_t75" style="width:150pt;height:15pt">
                  <v:imagedata r:id="rId3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Šrafa-Vozovka-Situace</w:t>
            </w:r>
          </w:p>
        </w:tc>
        <w:tc>
          <w:tcPr>
            <w:tcW w:w="1475" w:type="pct"/>
            <w:vAlign w:val="bottom"/>
          </w:tcPr>
          <w:p w:rsidR="00060C94" w:rsidRPr="004B0EB8" w:rsidRDefault="00060C94">
            <w:r w:rsidRPr="004B0EB8">
              <w:t>Šrafa-Vozovka</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1" type="#_x0000_t75" style="width:150pt;height:15pt">
                  <v:imagedata r:id="rId3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Šrafa-Výkop</w:t>
            </w:r>
          </w:p>
        </w:tc>
        <w:tc>
          <w:tcPr>
            <w:tcW w:w="1475" w:type="pct"/>
            <w:vAlign w:val="bottom"/>
          </w:tcPr>
          <w:p w:rsidR="00060C94" w:rsidRPr="004B0EB8" w:rsidRDefault="00060C94">
            <w:r w:rsidRPr="004B0EB8">
              <w:t>Šrafa pro zobrazeni materiálu v podélném profilu a příčných řezech</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2" type="#_x0000_t75" style="width:150pt;height:15pt">
                  <v:imagedata r:id="rId3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Šrafa-Výkop-Situace</w:t>
            </w:r>
          </w:p>
        </w:tc>
        <w:tc>
          <w:tcPr>
            <w:tcW w:w="1475" w:type="pct"/>
            <w:vAlign w:val="bottom"/>
          </w:tcPr>
          <w:p w:rsidR="00060C94" w:rsidRPr="004B0EB8" w:rsidRDefault="00060C94">
            <w:r w:rsidRPr="004B0EB8">
              <w:t>Šrafa-Ohumusování</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3" type="#_x0000_t75" style="width:150pt;height:15pt">
                  <v:imagedata r:id="rId3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TvarBetSvodidlo</w:t>
            </w:r>
          </w:p>
        </w:tc>
        <w:tc>
          <w:tcPr>
            <w:tcW w:w="1475" w:type="pct"/>
            <w:vAlign w:val="bottom"/>
          </w:tcPr>
          <w:p w:rsidR="00060C94" w:rsidRPr="004B0EB8" w:rsidRDefault="00060C94">
            <w:r w:rsidRPr="004B0EB8">
              <w:t>Tvar betonového svodidla např. New Jersey (Barrier)</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4"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TvarBetSvodidlo-Kryt&amp;Pláň</w:t>
            </w:r>
          </w:p>
        </w:tc>
        <w:tc>
          <w:tcPr>
            <w:tcW w:w="1475" w:type="pct"/>
            <w:vAlign w:val="bottom"/>
          </w:tcPr>
          <w:p w:rsidR="00060C94" w:rsidRPr="004B0EB8" w:rsidRDefault="00060C94">
            <w:r w:rsidRPr="004B0EB8">
              <w:t>Tvar betonového svodidla např. New Jersey (Barrier)</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TvarBetSvodidloNešraf</w:t>
            </w:r>
          </w:p>
        </w:tc>
        <w:tc>
          <w:tcPr>
            <w:tcW w:w="1475" w:type="pct"/>
            <w:vAlign w:val="bottom"/>
          </w:tcPr>
          <w:p w:rsidR="00060C94" w:rsidRPr="004B0EB8" w:rsidRDefault="00060C94">
            <w:r w:rsidRPr="004B0EB8">
              <w:t>Nevyšrafovaný tvar betonového svodidla např. New Jersey (Barrier)</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TvarChodník</w:t>
            </w:r>
          </w:p>
        </w:tc>
        <w:tc>
          <w:tcPr>
            <w:tcW w:w="1475" w:type="pct"/>
            <w:vAlign w:val="bottom"/>
          </w:tcPr>
          <w:p w:rsidR="00060C94" w:rsidRPr="004B0EB8" w:rsidRDefault="00060C94">
            <w:r w:rsidRPr="004B0EB8">
              <w:t>Konstrukční vrstva chodníku (Sidewalk)</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5"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TvarChodníkNešraf</w:t>
            </w:r>
          </w:p>
        </w:tc>
        <w:tc>
          <w:tcPr>
            <w:tcW w:w="1475" w:type="pct"/>
            <w:vAlign w:val="bottom"/>
          </w:tcPr>
          <w:p w:rsidR="00060C94" w:rsidRPr="004B0EB8" w:rsidRDefault="00060C94">
            <w:r w:rsidRPr="004B0EB8">
              <w:t>Nešrafovaná konstrukce chodníku (Sidewalk)</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TvarChodníkNešraf-Kryt&amp;Pláň</w:t>
            </w:r>
          </w:p>
        </w:tc>
        <w:tc>
          <w:tcPr>
            <w:tcW w:w="1475" w:type="pct"/>
            <w:vAlign w:val="bottom"/>
          </w:tcPr>
          <w:p w:rsidR="00060C94" w:rsidRPr="004B0EB8" w:rsidRDefault="00060C94">
            <w:r w:rsidRPr="004B0EB8">
              <w:t>Konstrukce chodníku (Sidewalk)</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TvarKolejLože</w:t>
            </w:r>
          </w:p>
        </w:tc>
        <w:tc>
          <w:tcPr>
            <w:tcW w:w="1475" w:type="pct"/>
            <w:vAlign w:val="bottom"/>
          </w:tcPr>
          <w:p w:rsidR="00060C94" w:rsidRPr="004B0EB8" w:rsidRDefault="00060C94">
            <w:r w:rsidRPr="004B0EB8">
              <w:t>Vyšrafovaný tvar kolejového lože</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6" type="#_x0000_t75" style="width:150pt;height:15pt">
                  <v:imagedata r:id="rId4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TvarKolejLožeNešraf</w:t>
            </w:r>
          </w:p>
        </w:tc>
        <w:tc>
          <w:tcPr>
            <w:tcW w:w="1475" w:type="pct"/>
            <w:vAlign w:val="bottom"/>
          </w:tcPr>
          <w:p w:rsidR="00060C94" w:rsidRPr="004B0EB8" w:rsidRDefault="00060C94">
            <w:r w:rsidRPr="004B0EB8">
              <w:t>Nevyšrafovaný tvar kolejového lože</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TvarKolejnice</w:t>
            </w:r>
          </w:p>
        </w:tc>
        <w:tc>
          <w:tcPr>
            <w:tcW w:w="1475" w:type="pct"/>
            <w:vAlign w:val="bottom"/>
          </w:tcPr>
          <w:p w:rsidR="00060C94" w:rsidRPr="004B0EB8" w:rsidRDefault="00060C94">
            <w:r w:rsidRPr="004B0EB8">
              <w:t>Tvar kolejnice (Rail)</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7" type="#_x0000_t75" style="width:150pt;height:15pt">
                  <v:imagedata r:id="rId4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TvarKolejniceNešraf</w:t>
            </w:r>
          </w:p>
        </w:tc>
        <w:tc>
          <w:tcPr>
            <w:tcW w:w="1475" w:type="pct"/>
            <w:vAlign w:val="bottom"/>
          </w:tcPr>
          <w:p w:rsidR="00060C94" w:rsidRPr="004B0EB8" w:rsidRDefault="00060C94">
            <w:r w:rsidRPr="004B0EB8">
              <w:t>Tvar kolejnice (Rail)</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TvarKryt1</w:t>
            </w:r>
          </w:p>
        </w:tc>
        <w:tc>
          <w:tcPr>
            <w:tcW w:w="1475" w:type="pct"/>
            <w:vAlign w:val="bottom"/>
          </w:tcPr>
          <w:p w:rsidR="00060C94" w:rsidRPr="004B0EB8" w:rsidRDefault="00060C94">
            <w:r w:rsidRPr="004B0EB8">
              <w:t>Konstrukční vrstva vozovky Kryt1</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8" type="#_x0000_t75" style="width:150pt;height:15pt">
                  <v:imagedata r:id="rId4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TvarKryt1-Kryt&amp;Pláň</w:t>
            </w:r>
          </w:p>
        </w:tc>
        <w:tc>
          <w:tcPr>
            <w:tcW w:w="1475" w:type="pct"/>
            <w:vAlign w:val="bottom"/>
          </w:tcPr>
          <w:p w:rsidR="00060C94" w:rsidRPr="004B0EB8" w:rsidRDefault="00060C94">
            <w:r w:rsidRPr="004B0EB8">
              <w:t>Konstrukční vrstva vozovky Kryt1</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TvarKryt1Nešraf</w:t>
            </w:r>
          </w:p>
        </w:tc>
        <w:tc>
          <w:tcPr>
            <w:tcW w:w="1475" w:type="pct"/>
            <w:vAlign w:val="bottom"/>
          </w:tcPr>
          <w:p w:rsidR="00060C94" w:rsidRPr="004B0EB8" w:rsidRDefault="00060C94">
            <w:r w:rsidRPr="004B0EB8">
              <w:t>Nešrafovaná konstrukční vrstva vozovky Kryt1</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TvarKryt2</w:t>
            </w:r>
          </w:p>
        </w:tc>
        <w:tc>
          <w:tcPr>
            <w:tcW w:w="1475" w:type="pct"/>
            <w:vAlign w:val="bottom"/>
          </w:tcPr>
          <w:p w:rsidR="00060C94" w:rsidRPr="004B0EB8" w:rsidRDefault="00060C94">
            <w:r w:rsidRPr="004B0EB8">
              <w:t>Konstr. vrstva Krytu2 vozovky</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49" type="#_x0000_t75" style="width:150pt;height:15pt">
                  <v:imagedata r:id="rId4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TvarKryt2-Kryt&amp;Pláň</w:t>
            </w:r>
          </w:p>
        </w:tc>
        <w:tc>
          <w:tcPr>
            <w:tcW w:w="1475" w:type="pct"/>
            <w:vAlign w:val="bottom"/>
          </w:tcPr>
          <w:p w:rsidR="00060C94" w:rsidRPr="004B0EB8" w:rsidRDefault="00060C94">
            <w:r w:rsidRPr="004B0EB8">
              <w:t>Konstr. vrstva Krytu2 vozovky</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TvarKryt2Nešřaf</w:t>
            </w:r>
          </w:p>
        </w:tc>
        <w:tc>
          <w:tcPr>
            <w:tcW w:w="1475" w:type="pct"/>
            <w:vAlign w:val="bottom"/>
          </w:tcPr>
          <w:p w:rsidR="00060C94" w:rsidRPr="004B0EB8" w:rsidRDefault="00060C94">
            <w:r w:rsidRPr="004B0EB8">
              <w:t>Nešrafovaná konstr. vrstva Krytu2 vozovky</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TvarNezpKraj</w:t>
            </w:r>
          </w:p>
        </w:tc>
        <w:tc>
          <w:tcPr>
            <w:tcW w:w="1475" w:type="pct"/>
            <w:vAlign w:val="bottom"/>
          </w:tcPr>
          <w:p w:rsidR="00060C94" w:rsidRPr="004B0EB8" w:rsidRDefault="00060C94">
            <w:r w:rsidRPr="004B0EB8">
              <w:t>Tvar nezpevněné krajnice ze ŠD (Gravel)</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0" type="#_x0000_t75" style="width:150pt;height:15pt">
                  <v:imagedata r:id="rId4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TvarNezpKrajNešraf</w:t>
            </w:r>
          </w:p>
        </w:tc>
        <w:tc>
          <w:tcPr>
            <w:tcW w:w="1475" w:type="pct"/>
            <w:vAlign w:val="bottom"/>
          </w:tcPr>
          <w:p w:rsidR="00060C94" w:rsidRPr="004B0EB8" w:rsidRDefault="00060C94">
            <w:r w:rsidRPr="004B0EB8">
              <w:t>Nešrafovaný tvar nezpevněné krajnice ze ŠD (Gravel)</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TvarObnovaKrytuVoz</w:t>
            </w:r>
          </w:p>
        </w:tc>
        <w:tc>
          <w:tcPr>
            <w:tcW w:w="1475" w:type="pct"/>
            <w:vAlign w:val="bottom"/>
          </w:tcPr>
          <w:p w:rsidR="00060C94" w:rsidRPr="004B0EB8" w:rsidRDefault="00060C94">
            <w:r w:rsidRPr="004B0EB8">
              <w:t>Tvar obnovy živičného krytu vozovky, popř.přibalení nové vrstvy (Overlay)</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1"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TvarObrubník</w:t>
            </w:r>
          </w:p>
        </w:tc>
        <w:tc>
          <w:tcPr>
            <w:tcW w:w="1475" w:type="pct"/>
            <w:vAlign w:val="bottom"/>
          </w:tcPr>
          <w:p w:rsidR="00060C94" w:rsidRPr="004B0EB8" w:rsidRDefault="00060C94">
            <w:r w:rsidRPr="004B0EB8">
              <w:t>Tvar obrubníku (Curb)</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2"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TvarObrubníkNešraf</w:t>
            </w:r>
          </w:p>
        </w:tc>
        <w:tc>
          <w:tcPr>
            <w:tcW w:w="1475" w:type="pct"/>
            <w:vAlign w:val="bottom"/>
          </w:tcPr>
          <w:p w:rsidR="00060C94" w:rsidRPr="004B0EB8" w:rsidRDefault="00060C94">
            <w:r w:rsidRPr="004B0EB8">
              <w:t>Nevyšrafovaný tvar obrubníku (Curb)</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TvarOŽK-Pokládka</w:t>
            </w:r>
          </w:p>
        </w:tc>
        <w:tc>
          <w:tcPr>
            <w:tcW w:w="1475" w:type="pct"/>
            <w:vAlign w:val="bottom"/>
          </w:tcPr>
          <w:p w:rsidR="00060C94" w:rsidRPr="004B0EB8" w:rsidRDefault="00060C94">
            <w:r w:rsidRPr="004B0EB8">
              <w:t>Tvar pokládky obrusné vrstvy při OŽK</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3"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TvarOŽK-Vyrovnávka</w:t>
            </w:r>
          </w:p>
        </w:tc>
        <w:tc>
          <w:tcPr>
            <w:tcW w:w="1475" w:type="pct"/>
            <w:vAlign w:val="bottom"/>
          </w:tcPr>
          <w:p w:rsidR="00060C94" w:rsidRPr="004B0EB8" w:rsidRDefault="00060C94">
            <w:r w:rsidRPr="004B0EB8">
              <w:t>Tvar vyrovnávky ložné vrstvy při OŽK</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4"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TvarPláň</w:t>
            </w:r>
          </w:p>
        </w:tc>
        <w:tc>
          <w:tcPr>
            <w:tcW w:w="1475" w:type="pct"/>
            <w:vAlign w:val="bottom"/>
          </w:tcPr>
          <w:p w:rsidR="00060C94" w:rsidRPr="004B0EB8" w:rsidRDefault="00060C94">
            <w:r w:rsidRPr="004B0EB8">
              <w:t>Konstr. vrstva ochranná vrstva vozovky např. ŠD</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5" type="#_x0000_t75" style="width:150pt;height:15pt">
                  <v:imagedata r:id="rId4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TvarPláň-Kryt&amp;Pláň</w:t>
            </w:r>
          </w:p>
        </w:tc>
        <w:tc>
          <w:tcPr>
            <w:tcW w:w="1475" w:type="pct"/>
            <w:vAlign w:val="bottom"/>
          </w:tcPr>
          <w:p w:rsidR="00060C94" w:rsidRPr="004B0EB8" w:rsidRDefault="00060C94">
            <w:r w:rsidRPr="004B0EB8">
              <w:t>Konstr. vrstva ochranná vrstva vozovky např. ŠD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TvarPláňNešraf</w:t>
            </w:r>
          </w:p>
        </w:tc>
        <w:tc>
          <w:tcPr>
            <w:tcW w:w="1475" w:type="pct"/>
            <w:vAlign w:val="bottom"/>
          </w:tcPr>
          <w:p w:rsidR="00060C94" w:rsidRPr="004B0EB8" w:rsidRDefault="00060C94">
            <w:r w:rsidRPr="004B0EB8">
              <w:t>Nešrafovaná konstr. vrstva ochranná vrstva vozovky např. ŠD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TvarPodklad</w:t>
            </w:r>
          </w:p>
        </w:tc>
        <w:tc>
          <w:tcPr>
            <w:tcW w:w="1475" w:type="pct"/>
            <w:vAlign w:val="bottom"/>
          </w:tcPr>
          <w:p w:rsidR="00060C94" w:rsidRPr="004B0EB8" w:rsidRDefault="00060C94">
            <w:r w:rsidRPr="004B0EB8">
              <w:t>Konstr. podkladní vrstva vozovky</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6" type="#_x0000_t75" style="width:150pt;height:15pt">
                  <v:imagedata r:id="rId4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TvarPodklad-Kryt&amp;Pláň</w:t>
            </w:r>
          </w:p>
        </w:tc>
        <w:tc>
          <w:tcPr>
            <w:tcW w:w="1475" w:type="pct"/>
            <w:vAlign w:val="bottom"/>
          </w:tcPr>
          <w:p w:rsidR="00060C94" w:rsidRPr="004B0EB8" w:rsidRDefault="00060C94">
            <w:r w:rsidRPr="004B0EB8">
              <w:t>Konstr. podkladní vrstva vozovky</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TvarPodkladNešraf</w:t>
            </w:r>
          </w:p>
        </w:tc>
        <w:tc>
          <w:tcPr>
            <w:tcW w:w="1475" w:type="pct"/>
            <w:vAlign w:val="bottom"/>
          </w:tcPr>
          <w:p w:rsidR="00060C94" w:rsidRPr="004B0EB8" w:rsidRDefault="00060C94">
            <w:r w:rsidRPr="004B0EB8">
              <w:t>Nešrafovaná konstr. podkladní vrstva vozovky</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TvarPražec</w:t>
            </w:r>
          </w:p>
        </w:tc>
        <w:tc>
          <w:tcPr>
            <w:tcW w:w="1475" w:type="pct"/>
            <w:vAlign w:val="bottom"/>
          </w:tcPr>
          <w:p w:rsidR="00060C94" w:rsidRPr="004B0EB8" w:rsidRDefault="00060C94">
            <w:r w:rsidRPr="004B0EB8">
              <w:t>Vyšrafovaný tvar pražce</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7" type="#_x0000_t75" style="width:150pt;height:15pt">
                  <v:imagedata r:id="rId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TvarPražecNešraf</w:t>
            </w:r>
          </w:p>
        </w:tc>
        <w:tc>
          <w:tcPr>
            <w:tcW w:w="1475" w:type="pct"/>
            <w:vAlign w:val="bottom"/>
          </w:tcPr>
          <w:p w:rsidR="00060C94" w:rsidRPr="004B0EB8" w:rsidRDefault="00060C94">
            <w:r w:rsidRPr="004B0EB8">
              <w:t>Nevyšrafovaný tvar pražce</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TvarStandard</w:t>
            </w:r>
          </w:p>
        </w:tc>
        <w:tc>
          <w:tcPr>
            <w:tcW w:w="1475" w:type="pct"/>
            <w:vAlign w:val="bottom"/>
          </w:tcPr>
          <w:p w:rsidR="00060C94" w:rsidRPr="004B0EB8" w:rsidRDefault="00060C94">
            <w:r w:rsidRPr="004B0EB8">
              <w:t>Šraf. bílý obrys tvaru, šrafa SOLID</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8" type="#_x0000_t75" style="width:151.5pt;height:16.5pt">
                  <v:imagedata r:id="rId4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TvarStandard-Kryt&amp;Pláň</w:t>
            </w:r>
          </w:p>
        </w:tc>
        <w:tc>
          <w:tcPr>
            <w:tcW w:w="1475" w:type="pct"/>
            <w:vAlign w:val="bottom"/>
          </w:tcPr>
          <w:p w:rsidR="00060C94" w:rsidRPr="004B0EB8" w:rsidRDefault="00060C94">
            <w:r w:rsidRPr="004B0EB8">
              <w:t>Bílý obrys tvaru.</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59" type="#_x0000_t75" style="width:151.5pt;height:16.5pt">
                  <v:imagedata r:id="rId4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TvarStandardNešraf</w:t>
            </w:r>
          </w:p>
        </w:tc>
        <w:tc>
          <w:tcPr>
            <w:tcW w:w="1475" w:type="pct"/>
            <w:vAlign w:val="bottom"/>
          </w:tcPr>
          <w:p w:rsidR="00060C94" w:rsidRPr="004B0EB8" w:rsidRDefault="00060C94">
            <w:r w:rsidRPr="004B0EB8">
              <w:t>Nešraf. bílý obrys tvaru.</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0" type="#_x0000_t75" style="width:151.5pt;height:16.5pt">
                  <v:imagedata r:id="rId4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TvarStředDělPás</w:t>
            </w:r>
          </w:p>
        </w:tc>
        <w:tc>
          <w:tcPr>
            <w:tcW w:w="1475" w:type="pct"/>
            <w:vAlign w:val="bottom"/>
          </w:tcPr>
          <w:p w:rsidR="00060C94" w:rsidRPr="004B0EB8" w:rsidRDefault="00060C94">
            <w:r w:rsidRPr="004B0EB8">
              <w:t>Tvar střed. dělícího pásu zvýšeného, šrafa SOLID</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1" type="#_x0000_t75" style="width:150pt;height:15pt">
                  <v:imagedata r:id="rId4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TvarStředDělPás-Kryt&amp;Pláň</w:t>
            </w:r>
          </w:p>
        </w:tc>
        <w:tc>
          <w:tcPr>
            <w:tcW w:w="1475" w:type="pct"/>
            <w:vAlign w:val="bottom"/>
          </w:tcPr>
          <w:p w:rsidR="00060C94" w:rsidRPr="004B0EB8" w:rsidRDefault="00060C94">
            <w:r w:rsidRPr="004B0EB8">
              <w:t>Tvar střed. dělícího pásu zvýšeného, šrafa SOLID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TvarStředDělPásNešraf</w:t>
            </w:r>
          </w:p>
        </w:tc>
        <w:tc>
          <w:tcPr>
            <w:tcW w:w="1475" w:type="pct"/>
            <w:vAlign w:val="bottom"/>
          </w:tcPr>
          <w:p w:rsidR="00060C94" w:rsidRPr="004B0EB8" w:rsidRDefault="00060C94">
            <w:r w:rsidRPr="004B0EB8">
              <w:t>Nešrafovaný tvar střed. dělícího pásu zvýšeného, šrafa SOLID</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TvarŽelSpodek</w:t>
            </w:r>
          </w:p>
        </w:tc>
        <w:tc>
          <w:tcPr>
            <w:tcW w:w="1475" w:type="pct"/>
            <w:vAlign w:val="bottom"/>
          </w:tcPr>
          <w:p w:rsidR="00060C94" w:rsidRPr="004B0EB8" w:rsidRDefault="00060C94">
            <w:r w:rsidRPr="004B0EB8">
              <w:t>Vyšrafovaný tvar kolejového lože</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2" type="#_x0000_t75" style="width:150pt;height:15pt">
                  <v:imagedata r:id="rId4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TvarŽelSpodekNešraf</w:t>
            </w:r>
          </w:p>
        </w:tc>
        <w:tc>
          <w:tcPr>
            <w:tcW w:w="1475" w:type="pct"/>
            <w:vAlign w:val="bottom"/>
          </w:tcPr>
          <w:p w:rsidR="00060C94" w:rsidRPr="004B0EB8" w:rsidRDefault="00060C94">
            <w:r w:rsidRPr="004B0EB8">
              <w:t>Nevyšrafovaný tvar kolejového lože</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4B0EB8" w:rsidRDefault="00060C94">
            <w:r w:rsidRPr="004B0EB8">
              <w:t>Výkop</w:t>
            </w:r>
          </w:p>
        </w:tc>
        <w:tc>
          <w:tcPr>
            <w:tcW w:w="1475" w:type="pct"/>
            <w:vAlign w:val="bottom"/>
          </w:tcPr>
          <w:p w:rsidR="00060C94" w:rsidRPr="004B0EB8" w:rsidRDefault="00060C94">
            <w:pPr>
              <w:rPr>
                <w:rFonts w:cs="Times New Roman"/>
              </w:rPr>
            </w:pPr>
            <w:r>
              <w:t>Pro znázornění výkopu barvou</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3" type="#_x0000_t75" style="width:150pt;height:15pt">
                  <v:imagedata r:id="rId4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vAlign w:val="bottom"/>
          </w:tcPr>
          <w:p w:rsidR="00060C94" w:rsidRPr="007C58F4" w:rsidRDefault="00060C94">
            <w:pPr>
              <w:rPr>
                <w:rFonts w:cs="Times New Roman"/>
              </w:rPr>
            </w:pPr>
            <w:r w:rsidRPr="007C58F4">
              <w:rPr>
                <w:lang w:val="cs-CZ"/>
              </w:rPr>
              <w:t>Multiple Boundary Material</w:t>
            </w:r>
          </w:p>
        </w:tc>
        <w:tc>
          <w:tcPr>
            <w:tcW w:w="1475" w:type="pct"/>
            <w:vAlign w:val="bottom"/>
          </w:tcPr>
          <w:p w:rsidR="00060C94" w:rsidRDefault="00060C94">
            <w:pPr>
              <w:rPr>
                <w:rFonts w:cs="Times New Roman"/>
              </w:rPr>
            </w:pPr>
          </w:p>
        </w:tc>
        <w:tc>
          <w:tcPr>
            <w:tcW w:w="1267" w:type="pct"/>
          </w:tcPr>
          <w:p w:rsidR="00060C94" w:rsidRPr="00384C1E"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šrafování svahu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Pr>
                <w:lang w:val="cs-CZ"/>
              </w:rPr>
              <w:t>Základní svah</w:t>
            </w:r>
          </w:p>
        </w:tc>
        <w:tc>
          <w:tcPr>
            <w:tcW w:w="1475" w:type="pct"/>
          </w:tcPr>
          <w:p w:rsidR="00060C94" w:rsidRPr="003139EC" w:rsidRDefault="00060C94" w:rsidP="002A11EC">
            <w:pPr>
              <w:tabs>
                <w:tab w:val="num" w:pos="2880"/>
              </w:tabs>
              <w:spacing w:line="240" w:lineRule="auto"/>
              <w:rPr>
                <w:rFonts w:cs="Times New Roman"/>
                <w:lang w:val="cs-CZ"/>
              </w:rPr>
            </w:pPr>
            <w:r w:rsidRPr="003139EC">
              <w:rPr>
                <w:lang w:val="cs-CZ"/>
              </w:rPr>
              <w:t>Základní svah</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4" type="#_x0000_t75" style="width:150pt;height:60pt">
                  <v:imagedata r:id="rId5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Pr>
                <w:lang w:val="cs-CZ"/>
              </w:rPr>
              <w:t>Sypaný svah podle ČSN</w:t>
            </w:r>
          </w:p>
        </w:tc>
        <w:tc>
          <w:tcPr>
            <w:tcW w:w="1475" w:type="pct"/>
          </w:tcPr>
          <w:p w:rsidR="00060C94" w:rsidRPr="003139EC" w:rsidRDefault="00060C94" w:rsidP="002A11EC">
            <w:pPr>
              <w:tabs>
                <w:tab w:val="num" w:pos="2880"/>
              </w:tabs>
              <w:spacing w:line="240" w:lineRule="auto"/>
              <w:rPr>
                <w:lang w:val="cs-CZ"/>
              </w:rPr>
            </w:pPr>
            <w:r w:rsidRPr="003139EC">
              <w:rPr>
                <w:lang w:val="cs-CZ"/>
              </w:rPr>
              <w:t>Sypaný svah  ČSN</w:t>
            </w:r>
          </w:p>
        </w:tc>
        <w:tc>
          <w:tcPr>
            <w:tcW w:w="1267" w:type="pct"/>
          </w:tcPr>
          <w:p w:rsidR="00060C94" w:rsidRPr="00384C1E" w:rsidRDefault="00060C94" w:rsidP="002A11EC">
            <w:pPr>
              <w:tabs>
                <w:tab w:val="num" w:pos="2880"/>
              </w:tabs>
              <w:spacing w:line="240" w:lineRule="auto"/>
              <w:rPr>
                <w:rFonts w:cs="Times New Roman"/>
                <w:lang w:val="cs-CZ"/>
              </w:rPr>
            </w:pPr>
            <w:r w:rsidRPr="00384C1E">
              <w:rPr>
                <w:rFonts w:cs="Times New Roman"/>
                <w:lang w:val="cs-CZ"/>
              </w:rPr>
              <w:pict>
                <v:shape id="_x0000_i1165" type="#_x0000_t75" style="width:150pt;height:60pt">
                  <v:imagedata r:id="rId5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6"/>
        <w:gridCol w:w="3887"/>
        <w:gridCol w:w="3344"/>
        <w:gridCol w:w="1299"/>
      </w:tblGrid>
      <w:tr w:rsidR="00060C94" w:rsidRPr="00776173">
        <w:tc>
          <w:tcPr>
            <w:tcW w:w="176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Poznámka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tcPr>
          <w:p w:rsidR="00060C94" w:rsidRPr="00CE1963" w:rsidRDefault="00060C94" w:rsidP="00CE1963">
            <w:pPr>
              <w:spacing w:line="240" w:lineRule="auto"/>
              <w:rPr>
                <w:rFonts w:cs="Times New Roman"/>
                <w:lang w:val="cs-CZ"/>
              </w:rPr>
            </w:pPr>
            <w:r w:rsidRPr="00CE1963">
              <w:rPr>
                <w:lang w:val="cs-CZ"/>
              </w:rPr>
              <w:t>Bez poznámky</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Prázdný popisek (kvůli možnosti potlačení poznámek)</w:t>
            </w:r>
          </w:p>
        </w:tc>
        <w:tc>
          <w:tcPr>
            <w:tcW w:w="1269" w:type="pct"/>
          </w:tcPr>
          <w:p w:rsidR="00060C94" w:rsidRPr="00776173" w:rsidRDefault="00060C94" w:rsidP="002A11EC">
            <w:pPr>
              <w:tabs>
                <w:tab w:val="num" w:pos="2880"/>
              </w:tabs>
              <w:spacing w:line="240" w:lineRule="auto"/>
              <w:rPr>
                <w:rFonts w:cs="Times New Roman"/>
                <w:lang w:val="cs-CZ"/>
              </w:rPr>
            </w:pPr>
          </w:p>
        </w:tc>
        <w:tc>
          <w:tcPr>
            <w:tcW w:w="493"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3" w:type="pct"/>
          </w:tcPr>
          <w:p w:rsidR="00060C94" w:rsidRPr="00CE1963" w:rsidRDefault="00060C94" w:rsidP="00CE1963">
            <w:pPr>
              <w:spacing w:line="240" w:lineRule="auto"/>
              <w:rPr>
                <w:lang w:val="cs-CZ"/>
              </w:rPr>
            </w:pPr>
            <w:r w:rsidRPr="00CE1963">
              <w:rPr>
                <w:lang w:val="cs-CZ"/>
              </w:rPr>
              <w:t>Poznámka</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Obecný text – výška 0.25mm</w:t>
            </w:r>
          </w:p>
        </w:tc>
        <w:tc>
          <w:tcPr>
            <w:tcW w:w="1269" w:type="pct"/>
          </w:tcPr>
          <w:p w:rsidR="00060C94" w:rsidRPr="00776173" w:rsidRDefault="00060C94" w:rsidP="002A11EC">
            <w:pPr>
              <w:tabs>
                <w:tab w:val="num" w:pos="2880"/>
              </w:tabs>
              <w:spacing w:line="240" w:lineRule="auto"/>
              <w:rPr>
                <w:rFonts w:cs="Times New Roman"/>
                <w:lang w:val="cs-CZ"/>
              </w:rPr>
            </w:pP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tcPr>
          <w:p w:rsidR="00060C94" w:rsidRPr="00CE1963" w:rsidRDefault="00060C94" w:rsidP="00CE1963">
            <w:pPr>
              <w:spacing w:line="240" w:lineRule="auto"/>
              <w:rPr>
                <w:lang w:val="cs-CZ"/>
              </w:rPr>
            </w:pPr>
            <w:r w:rsidRPr="00CE1963">
              <w:rPr>
                <w:lang w:val="cs-CZ"/>
              </w:rPr>
              <w:t>Tisk Poznámka</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Obecný text – výška 2.5mm</w:t>
            </w:r>
          </w:p>
        </w:tc>
        <w:tc>
          <w:tcPr>
            <w:tcW w:w="1269" w:type="pct"/>
          </w:tcPr>
          <w:p w:rsidR="00060C94" w:rsidRPr="00776173" w:rsidRDefault="00060C94" w:rsidP="002A11EC">
            <w:pPr>
              <w:tabs>
                <w:tab w:val="num" w:pos="2880"/>
              </w:tabs>
              <w:spacing w:line="240" w:lineRule="auto"/>
              <w:rPr>
                <w:rFonts w:cs="Times New Roman"/>
                <w:lang w:val="cs-CZ"/>
              </w:rPr>
            </w:pP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Úsečka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450"/>
        </w:trPr>
        <w:tc>
          <w:tcPr>
            <w:tcW w:w="1763" w:type="pct"/>
            <w:tcBorders>
              <w:bottom w:val="single" w:sz="4" w:space="0" w:color="999999"/>
            </w:tcBorders>
          </w:tcPr>
          <w:p w:rsidR="00060C94" w:rsidRDefault="00060C94" w:rsidP="008F7220">
            <w:pPr>
              <w:spacing w:line="240" w:lineRule="auto"/>
              <w:rPr>
                <w:rFonts w:cs="Times New Roman"/>
                <w:lang w:val="cs-CZ"/>
              </w:rPr>
            </w:pPr>
            <w:r w:rsidRPr="008F7220">
              <w:rPr>
                <w:lang w:val="cs-CZ"/>
              </w:rPr>
              <w:t>2D Sklon 1:X.X (Nad)</w:t>
            </w:r>
          </w:p>
          <w:p w:rsidR="00060C94" w:rsidRPr="008F7220" w:rsidRDefault="00060C94" w:rsidP="008F7220">
            <w:pPr>
              <w:spacing w:line="240" w:lineRule="auto"/>
              <w:rPr>
                <w:rFonts w:cs="Times New Roman"/>
                <w:lang w:val="cs-CZ"/>
              </w:rPr>
            </w:pPr>
          </w:p>
        </w:tc>
        <w:tc>
          <w:tcPr>
            <w:tcW w:w="1475" w:type="pct"/>
            <w:tcBorders>
              <w:bottom w:val="single" w:sz="4" w:space="0" w:color="999999"/>
            </w:tcBorders>
          </w:tcPr>
          <w:p w:rsidR="00060C94" w:rsidRPr="008F7220" w:rsidRDefault="00060C94" w:rsidP="008F7220">
            <w:pPr>
              <w:tabs>
                <w:tab w:val="num" w:pos="2880"/>
              </w:tabs>
              <w:rPr>
                <w:rFonts w:cs="Times New Roman"/>
                <w:lang w:val="cs-CZ"/>
              </w:rPr>
            </w:pPr>
            <w:r w:rsidRPr="008F7220">
              <w:rPr>
                <w:lang w:val="cs-CZ"/>
              </w:rPr>
              <w:t>Popis úsečky sklonem 1:X.X ve 2D nad segmentem.</w:t>
            </w:r>
          </w:p>
        </w:tc>
        <w:tc>
          <w:tcPr>
            <w:tcW w:w="1269"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6" type="#_x0000_t75" style="width:150pt;height:18pt">
                  <v:imagedata r:id="rId52" o:title=""/>
                </v:shape>
              </w:pict>
            </w:r>
          </w:p>
        </w:tc>
        <w:tc>
          <w:tcPr>
            <w:tcW w:w="493"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763" w:type="pct"/>
            <w:tcBorders>
              <w:top w:val="single" w:sz="4" w:space="0" w:color="999999"/>
              <w:bottom w:val="single" w:sz="4" w:space="0" w:color="999999"/>
            </w:tcBorders>
          </w:tcPr>
          <w:p w:rsidR="00060C94" w:rsidRDefault="00060C94" w:rsidP="008F7220">
            <w:pPr>
              <w:spacing w:line="240" w:lineRule="auto"/>
              <w:rPr>
                <w:rFonts w:cs="Times New Roman"/>
                <w:lang w:val="cs-CZ"/>
              </w:rPr>
            </w:pPr>
            <w:r w:rsidRPr="008F7220">
              <w:rPr>
                <w:lang w:val="cs-CZ"/>
              </w:rPr>
              <w:t>2D Sklon 1:X.X (Pod]</w:t>
            </w:r>
          </w:p>
          <w:p w:rsidR="00060C94" w:rsidRPr="008F7220" w:rsidRDefault="00060C94" w:rsidP="008F7220">
            <w:pPr>
              <w:rPr>
                <w:rFonts w:cs="Times New Roman"/>
                <w:lang w:val="cs-CZ"/>
              </w:rPr>
            </w:pP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Popis úsečky sklonem 1:X.X ve 2D pod segmentem.</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7" type="#_x0000_t75" style="width:150pt;height:18pt">
                  <v:imagedata r:id="rId53"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10"/>
        </w:trPr>
        <w:tc>
          <w:tcPr>
            <w:tcW w:w="1763" w:type="pct"/>
            <w:tcBorders>
              <w:top w:val="single" w:sz="4" w:space="0" w:color="999999"/>
              <w:bottom w:val="single" w:sz="4" w:space="0" w:color="999999"/>
            </w:tcBorders>
          </w:tcPr>
          <w:p w:rsidR="00060C94" w:rsidRDefault="00060C94" w:rsidP="008F7220">
            <w:pPr>
              <w:spacing w:line="240" w:lineRule="auto"/>
              <w:rPr>
                <w:rFonts w:cs="Times New Roman"/>
                <w:lang w:val="cs-CZ"/>
              </w:rPr>
            </w:pPr>
            <w:r w:rsidRPr="008F7220">
              <w:rPr>
                <w:lang w:val="cs-CZ"/>
              </w:rPr>
              <w:t>2D Šipka se sklonem % (Nad)</w:t>
            </w:r>
          </w:p>
          <w:p w:rsidR="00060C94" w:rsidRPr="008F7220" w:rsidRDefault="00060C94" w:rsidP="008F7220">
            <w:pPr>
              <w:rPr>
                <w:rFonts w:cs="Times New Roman"/>
                <w:lang w:val="cs-CZ"/>
              </w:rPr>
            </w:pP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Popis úsečky šipkou a sklonem % ve 2D nad segmentem.</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8" type="#_x0000_t75" style="width:150pt;height:18pt">
                  <v:imagedata r:id="rId54"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50"/>
        </w:trPr>
        <w:tc>
          <w:tcPr>
            <w:tcW w:w="1763" w:type="pct"/>
            <w:tcBorders>
              <w:top w:val="single" w:sz="4" w:space="0" w:color="999999"/>
              <w:bottom w:val="single" w:sz="4" w:space="0" w:color="999999"/>
            </w:tcBorders>
          </w:tcPr>
          <w:p w:rsidR="00060C94" w:rsidRDefault="00060C94" w:rsidP="008F7220">
            <w:pPr>
              <w:spacing w:line="240" w:lineRule="auto"/>
              <w:rPr>
                <w:rFonts w:cs="Times New Roman"/>
                <w:lang w:val="cs-CZ"/>
              </w:rPr>
            </w:pPr>
            <w:r w:rsidRPr="008F7220">
              <w:rPr>
                <w:lang w:val="cs-CZ"/>
              </w:rPr>
              <w:t>2D Šipka se sklonem % (Pod)</w:t>
            </w:r>
          </w:p>
          <w:p w:rsidR="00060C94" w:rsidRPr="008F7220" w:rsidRDefault="00060C94" w:rsidP="008F7220">
            <w:pPr>
              <w:rPr>
                <w:rFonts w:cs="Times New Roman"/>
                <w:lang w:val="cs-CZ"/>
              </w:rPr>
            </w:pP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Popis úsečky šipkou a sklonem % ve 2D pod segmentem.</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69" type="#_x0000_t75" style="width:150pt;height:18pt">
                  <v:imagedata r:id="rId55"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763" w:type="pct"/>
            <w:tcBorders>
              <w:top w:val="single" w:sz="4" w:space="0" w:color="999999"/>
              <w:bottom w:val="single" w:sz="4" w:space="0" w:color="999999"/>
            </w:tcBorders>
          </w:tcPr>
          <w:p w:rsidR="00060C94" w:rsidRDefault="00060C94" w:rsidP="008F7220">
            <w:pPr>
              <w:spacing w:line="240" w:lineRule="auto"/>
              <w:rPr>
                <w:rFonts w:cs="Times New Roman"/>
                <w:lang w:val="cs-CZ"/>
              </w:rPr>
            </w:pPr>
            <w:r w:rsidRPr="008F7220">
              <w:rPr>
                <w:lang w:val="cs-CZ"/>
              </w:rPr>
              <w:t>3D Šipka se sklonem % (Nad)</w:t>
            </w:r>
          </w:p>
          <w:p w:rsidR="00060C94" w:rsidRPr="008F7220" w:rsidRDefault="00060C94" w:rsidP="008F7220">
            <w:pPr>
              <w:rPr>
                <w:rFonts w:cs="Times New Roman"/>
                <w:lang w:val="cs-CZ"/>
              </w:rPr>
            </w:pP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Popis úsečky šipkou a sklonem % ve 3D nad segmentem. Tzn. potřebuje Z souřadnici</w:t>
            </w:r>
          </w:p>
        </w:tc>
        <w:tc>
          <w:tcPr>
            <w:tcW w:w="1269" w:type="pct"/>
            <w:tcBorders>
              <w:top w:val="single" w:sz="4" w:space="0" w:color="999999"/>
              <w:bottom w:val="single" w:sz="4" w:space="0" w:color="999999"/>
            </w:tcBorders>
          </w:tcPr>
          <w:p w:rsidR="00060C94" w:rsidRPr="00776173" w:rsidRDefault="00060C94" w:rsidP="00A03B0C">
            <w:pPr>
              <w:tabs>
                <w:tab w:val="num" w:pos="2880"/>
              </w:tabs>
              <w:spacing w:line="240" w:lineRule="auto"/>
              <w:rPr>
                <w:rFonts w:cs="Times New Roman"/>
                <w:lang w:val="cs-CZ"/>
              </w:rPr>
            </w:pPr>
            <w:r w:rsidRPr="00384C1E">
              <w:rPr>
                <w:rFonts w:cs="Times New Roman"/>
                <w:lang w:val="cs-CZ"/>
              </w:rPr>
              <w:pict>
                <v:shape id="_x0000_i1170" type="#_x0000_t75" style="width:150pt;height:18pt">
                  <v:imagedata r:id="rId54"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25"/>
        </w:trPr>
        <w:tc>
          <w:tcPr>
            <w:tcW w:w="1763" w:type="pct"/>
            <w:tcBorders>
              <w:top w:val="single" w:sz="4" w:space="0" w:color="999999"/>
              <w:bottom w:val="single" w:sz="4" w:space="0" w:color="999999"/>
            </w:tcBorders>
          </w:tcPr>
          <w:p w:rsidR="00060C94" w:rsidRDefault="00060C94" w:rsidP="008F7220">
            <w:pPr>
              <w:spacing w:line="240" w:lineRule="auto"/>
              <w:rPr>
                <w:rFonts w:cs="Times New Roman"/>
                <w:lang w:val="cs-CZ"/>
              </w:rPr>
            </w:pPr>
            <w:r w:rsidRPr="008F7220">
              <w:rPr>
                <w:lang w:val="cs-CZ"/>
              </w:rPr>
              <w:t>3D Šipka se sklonem % (Pod)</w:t>
            </w:r>
          </w:p>
          <w:p w:rsidR="00060C94" w:rsidRPr="008F7220" w:rsidRDefault="00060C94" w:rsidP="008F7220">
            <w:pPr>
              <w:rPr>
                <w:rFonts w:cs="Times New Roman"/>
                <w:lang w:val="cs-CZ"/>
              </w:rPr>
            </w:pP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Popis úsečky šipkou a sklonem % ve 3D pod segmentem. Tzn. potřebuje Z souřadnici</w:t>
            </w:r>
          </w:p>
        </w:tc>
        <w:tc>
          <w:tcPr>
            <w:tcW w:w="1269" w:type="pct"/>
            <w:tcBorders>
              <w:top w:val="single" w:sz="4" w:space="0" w:color="999999"/>
              <w:bottom w:val="single" w:sz="4" w:space="0" w:color="999999"/>
            </w:tcBorders>
          </w:tcPr>
          <w:p w:rsidR="00060C94" w:rsidRPr="00776173" w:rsidRDefault="00060C94" w:rsidP="00A03B0C">
            <w:pPr>
              <w:tabs>
                <w:tab w:val="num" w:pos="2880"/>
              </w:tabs>
              <w:spacing w:line="240" w:lineRule="auto"/>
              <w:rPr>
                <w:rFonts w:cs="Times New Roman"/>
                <w:lang w:val="cs-CZ"/>
              </w:rPr>
            </w:pPr>
            <w:r w:rsidRPr="00384C1E">
              <w:rPr>
                <w:rFonts w:cs="Times New Roman"/>
                <w:lang w:val="cs-CZ"/>
              </w:rPr>
              <w:pict>
                <v:shape id="_x0000_i1171" type="#_x0000_t75" style="width:150pt;height:18pt">
                  <v:imagedata r:id="rId55"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85"/>
        </w:trPr>
        <w:tc>
          <w:tcPr>
            <w:tcW w:w="1763" w:type="pct"/>
            <w:tcBorders>
              <w:top w:val="single" w:sz="4" w:space="0" w:color="999999"/>
              <w:bottom w:val="single" w:sz="4" w:space="0" w:color="999999"/>
            </w:tcBorders>
          </w:tcPr>
          <w:p w:rsidR="00060C94" w:rsidRPr="008F7220" w:rsidRDefault="00060C94" w:rsidP="008F7220">
            <w:pPr>
              <w:rPr>
                <w:lang w:val="cs-CZ"/>
              </w:rPr>
            </w:pPr>
            <w:r w:rsidRPr="008F7220">
              <w:rPr>
                <w:lang w:val="cs-CZ"/>
              </w:rPr>
              <w:t>Bez popisku</w:t>
            </w: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Bez popisku</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165"/>
        </w:trPr>
        <w:tc>
          <w:tcPr>
            <w:tcW w:w="1763" w:type="pct"/>
            <w:tcBorders>
              <w:top w:val="single" w:sz="4" w:space="0" w:color="999999"/>
              <w:bottom w:val="single" w:sz="4" w:space="0" w:color="999999"/>
            </w:tcBorders>
          </w:tcPr>
          <w:p w:rsidR="00060C94" w:rsidRPr="008F7220" w:rsidRDefault="00060C94" w:rsidP="008F7220">
            <w:pPr>
              <w:rPr>
                <w:lang w:val="cs-CZ"/>
              </w:rPr>
            </w:pPr>
            <w:r w:rsidRPr="008F7220">
              <w:rPr>
                <w:lang w:val="cs-CZ"/>
              </w:rPr>
              <w:t>Délka (Nad)</w:t>
            </w: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Délka úsečky nad segmentem</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2" type="#_x0000_t75" style="width:150pt;height:18pt">
                  <v:imagedata r:id="rId56"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3" w:type="pct"/>
            <w:tcBorders>
              <w:top w:val="single" w:sz="4" w:space="0" w:color="999999"/>
              <w:bottom w:val="single" w:sz="4" w:space="0" w:color="999999"/>
            </w:tcBorders>
          </w:tcPr>
          <w:p w:rsidR="00060C94" w:rsidRPr="008F7220" w:rsidRDefault="00060C94" w:rsidP="008F7220">
            <w:pPr>
              <w:rPr>
                <w:lang w:val="cs-CZ"/>
              </w:rPr>
            </w:pPr>
            <w:r w:rsidRPr="008F7220">
              <w:rPr>
                <w:lang w:val="cs-CZ"/>
              </w:rPr>
              <w:t>Plocha v m2</w:t>
            </w:r>
          </w:p>
        </w:tc>
        <w:tc>
          <w:tcPr>
            <w:tcW w:w="1475" w:type="pct"/>
            <w:tcBorders>
              <w:top w:val="single" w:sz="4" w:space="0" w:color="999999"/>
              <w:bottom w:val="single" w:sz="4" w:space="0" w:color="999999"/>
            </w:tcBorders>
          </w:tcPr>
          <w:p w:rsidR="00060C94" w:rsidRPr="008F7220" w:rsidRDefault="00060C94" w:rsidP="008F7220">
            <w:pPr>
              <w:tabs>
                <w:tab w:val="num" w:pos="2880"/>
              </w:tabs>
              <w:rPr>
                <w:lang w:val="cs-CZ"/>
              </w:rPr>
            </w:pPr>
            <w:r w:rsidRPr="008F7220">
              <w:rPr>
                <w:lang w:val="cs-CZ"/>
              </w:rPr>
              <w:t>Plocha segmentu v m2</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3" type="#_x0000_t75" style="width:150pt;height:18pt">
                  <v:imagedata r:id="rId57"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705"/>
        </w:trPr>
        <w:tc>
          <w:tcPr>
            <w:tcW w:w="1763" w:type="pct"/>
            <w:tcBorders>
              <w:top w:val="single" w:sz="4" w:space="0" w:color="999999"/>
            </w:tcBorders>
          </w:tcPr>
          <w:p w:rsidR="00060C94" w:rsidRPr="008F7220" w:rsidRDefault="00060C94" w:rsidP="008F7220">
            <w:pPr>
              <w:rPr>
                <w:lang w:val="cs-CZ"/>
              </w:rPr>
            </w:pPr>
            <w:r w:rsidRPr="008F7220">
              <w:rPr>
                <w:lang w:val="cs-CZ"/>
              </w:rPr>
              <w:t>Přímá - Šipka+Směrník+Délka</w:t>
            </w:r>
          </w:p>
        </w:tc>
        <w:tc>
          <w:tcPr>
            <w:tcW w:w="1475" w:type="pct"/>
            <w:tcBorders>
              <w:top w:val="single" w:sz="4" w:space="0" w:color="999999"/>
            </w:tcBorders>
          </w:tcPr>
          <w:p w:rsidR="00060C94" w:rsidRPr="008F7220" w:rsidRDefault="00060C94" w:rsidP="008F7220">
            <w:pPr>
              <w:tabs>
                <w:tab w:val="num" w:pos="2880"/>
              </w:tabs>
              <w:rPr>
                <w:lang w:val="cs-CZ"/>
              </w:rPr>
            </w:pPr>
            <w:r w:rsidRPr="008F7220">
              <w:rPr>
                <w:lang w:val="cs-CZ"/>
              </w:rPr>
              <w:t>Popis přímého úseku , šipka, směrník (rad), délka</w:t>
            </w:r>
          </w:p>
        </w:tc>
        <w:tc>
          <w:tcPr>
            <w:tcW w:w="1269" w:type="pct"/>
            <w:tcBorders>
              <w:top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4" type="#_x0000_t75" style="width:150pt;height:52.5pt">
                  <v:imagedata r:id="rId58" o:title=""/>
                </v:shape>
              </w:pict>
            </w:r>
          </w:p>
        </w:tc>
        <w:tc>
          <w:tcPr>
            <w:tcW w:w="493" w:type="pct"/>
            <w:tcBorders>
              <w:top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Oblouk</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63" w:type="pct"/>
            <w:tcBorders>
              <w:bottom w:val="single" w:sz="4" w:space="0" w:color="999999"/>
            </w:tcBorders>
          </w:tcPr>
          <w:p w:rsidR="00060C94" w:rsidRPr="00CC3440" w:rsidRDefault="00060C94" w:rsidP="00CC3440">
            <w:pPr>
              <w:rPr>
                <w:lang w:val="cs-CZ"/>
              </w:rPr>
            </w:pPr>
            <w:r w:rsidRPr="00CC3440">
              <w:rPr>
                <w:lang w:val="cs-CZ"/>
              </w:rPr>
              <w:t>Bez popisku</w:t>
            </w:r>
          </w:p>
        </w:tc>
        <w:tc>
          <w:tcPr>
            <w:tcW w:w="1475" w:type="pct"/>
            <w:tcBorders>
              <w:bottom w:val="single" w:sz="4" w:space="0" w:color="999999"/>
            </w:tcBorders>
          </w:tcPr>
          <w:p w:rsidR="00060C94" w:rsidRPr="00CC3440" w:rsidRDefault="00060C94" w:rsidP="00CC3440">
            <w:pPr>
              <w:tabs>
                <w:tab w:val="num" w:pos="2880"/>
              </w:tabs>
              <w:rPr>
                <w:lang w:val="cs-CZ"/>
              </w:rPr>
            </w:pPr>
            <w:r w:rsidRPr="00CC3440">
              <w:rPr>
                <w:lang w:val="cs-CZ"/>
              </w:rPr>
              <w:t>Bez popisku</w:t>
            </w:r>
          </w:p>
        </w:tc>
        <w:tc>
          <w:tcPr>
            <w:tcW w:w="1269"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3"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300"/>
        </w:trPr>
        <w:tc>
          <w:tcPr>
            <w:tcW w:w="1763" w:type="pct"/>
            <w:tcBorders>
              <w:top w:val="single" w:sz="4" w:space="0" w:color="999999"/>
              <w:bottom w:val="single" w:sz="4" w:space="0" w:color="999999"/>
            </w:tcBorders>
          </w:tcPr>
          <w:p w:rsidR="00060C94" w:rsidRPr="00CC3440" w:rsidRDefault="00060C94" w:rsidP="00CC3440">
            <w:pPr>
              <w:rPr>
                <w:lang w:val="cs-CZ"/>
              </w:rPr>
            </w:pPr>
            <w:r w:rsidRPr="00CC3440">
              <w:rPr>
                <w:lang w:val="cs-CZ"/>
              </w:rPr>
              <w:t>Oblouk - Délka</w:t>
            </w:r>
          </w:p>
        </w:tc>
        <w:tc>
          <w:tcPr>
            <w:tcW w:w="1475" w:type="pct"/>
            <w:tcBorders>
              <w:top w:val="single" w:sz="4" w:space="0" w:color="999999"/>
              <w:bottom w:val="single" w:sz="4" w:space="0" w:color="999999"/>
            </w:tcBorders>
          </w:tcPr>
          <w:p w:rsidR="00060C94" w:rsidRPr="00CC3440" w:rsidRDefault="00060C94" w:rsidP="00CC3440">
            <w:pPr>
              <w:tabs>
                <w:tab w:val="num" w:pos="2880"/>
              </w:tabs>
              <w:rPr>
                <w:lang w:val="cs-CZ"/>
              </w:rPr>
            </w:pPr>
            <w:r w:rsidRPr="00CC3440">
              <w:rPr>
                <w:lang w:val="cs-CZ"/>
              </w:rPr>
              <w:t>Popisuje délku kruhového oblouku</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5" type="#_x0000_t75" style="width:150pt;height:26.25pt">
                  <v:imagedata r:id="rId59" o:title=""/>
                </v:shape>
              </w:pict>
            </w:r>
          </w:p>
        </w:tc>
        <w:tc>
          <w:tcPr>
            <w:tcW w:w="493" w:type="pct"/>
            <w:tcBorders>
              <w:top w:val="single" w:sz="4" w:space="0" w:color="auto"/>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3" w:type="pct"/>
            <w:tcBorders>
              <w:top w:val="single" w:sz="4" w:space="0" w:color="999999"/>
              <w:bottom w:val="single" w:sz="4" w:space="0" w:color="999999"/>
            </w:tcBorders>
          </w:tcPr>
          <w:p w:rsidR="00060C94" w:rsidRPr="00CC3440" w:rsidRDefault="00060C94" w:rsidP="00CC3440">
            <w:pPr>
              <w:rPr>
                <w:lang w:val="cs-CZ"/>
              </w:rPr>
            </w:pPr>
            <w:r w:rsidRPr="00CC3440">
              <w:rPr>
                <w:lang w:val="cs-CZ"/>
              </w:rPr>
              <w:t>Oblouk - L+R+Alfa</w:t>
            </w:r>
          </w:p>
        </w:tc>
        <w:tc>
          <w:tcPr>
            <w:tcW w:w="1475" w:type="pct"/>
            <w:tcBorders>
              <w:top w:val="single" w:sz="4" w:space="0" w:color="999999"/>
              <w:bottom w:val="single" w:sz="4" w:space="0" w:color="999999"/>
            </w:tcBorders>
          </w:tcPr>
          <w:p w:rsidR="00060C94" w:rsidRPr="00CC3440" w:rsidRDefault="00060C94" w:rsidP="00CC3440">
            <w:pPr>
              <w:tabs>
                <w:tab w:val="num" w:pos="2880"/>
              </w:tabs>
              <w:rPr>
                <w:rFonts w:cs="Times New Roman"/>
                <w:lang w:val="cs-CZ"/>
              </w:rPr>
            </w:pPr>
            <w:r w:rsidRPr="00CC3440">
              <w:rPr>
                <w:lang w:val="cs-CZ"/>
              </w:rPr>
              <w:t>Popisuje parametry kruhového oblouku</w:t>
            </w:r>
            <w:r>
              <w:rPr>
                <w:lang w:val="cs-CZ"/>
              </w:rPr>
              <w:t>:</w:t>
            </w:r>
            <w:r w:rsidRPr="00CC3440">
              <w:rPr>
                <w:lang w:val="cs-CZ"/>
              </w:rPr>
              <w:t xml:space="preserve"> středový úhel alfa(rad), délku L a poloměr R.</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6" type="#_x0000_t75" style="width:150pt;height:45pt">
                  <v:imagedata r:id="rId60"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40"/>
        </w:trPr>
        <w:tc>
          <w:tcPr>
            <w:tcW w:w="1763" w:type="pct"/>
            <w:tcBorders>
              <w:top w:val="single" w:sz="4" w:space="0" w:color="999999"/>
              <w:bottom w:val="single" w:sz="4" w:space="0" w:color="999999"/>
            </w:tcBorders>
          </w:tcPr>
          <w:p w:rsidR="00060C94" w:rsidRPr="00CC3440" w:rsidRDefault="00060C94" w:rsidP="00CC3440">
            <w:pPr>
              <w:rPr>
                <w:lang w:val="cs-CZ"/>
              </w:rPr>
            </w:pPr>
            <w:r w:rsidRPr="00CC3440">
              <w:rPr>
                <w:lang w:val="cs-CZ"/>
              </w:rPr>
              <w:t>Oblouk - Poloměr</w:t>
            </w:r>
          </w:p>
        </w:tc>
        <w:tc>
          <w:tcPr>
            <w:tcW w:w="1475" w:type="pct"/>
            <w:tcBorders>
              <w:top w:val="single" w:sz="4" w:space="0" w:color="999999"/>
              <w:bottom w:val="single" w:sz="4" w:space="0" w:color="999999"/>
            </w:tcBorders>
          </w:tcPr>
          <w:p w:rsidR="00060C94" w:rsidRPr="00156055" w:rsidRDefault="00060C94" w:rsidP="00CC3440">
            <w:pPr>
              <w:tabs>
                <w:tab w:val="num" w:pos="2880"/>
              </w:tabs>
              <w:rPr>
                <w:rFonts w:cs="Times New Roman"/>
                <w:lang w:val="cs-CZ"/>
              </w:rPr>
            </w:pPr>
            <w:r w:rsidRPr="00156055">
              <w:rPr>
                <w:lang w:val="cs-CZ"/>
              </w:rPr>
              <w:t>Popisuje poloměr  kruhového oblouku</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7" type="#_x0000_t75" style="width:150pt;height:26.25pt">
                  <v:imagedata r:id="rId61"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Značka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420"/>
        </w:trPr>
        <w:tc>
          <w:tcPr>
            <w:tcW w:w="1763" w:type="pct"/>
            <w:tcBorders>
              <w:bottom w:val="single" w:sz="4" w:space="0" w:color="999999"/>
            </w:tcBorders>
          </w:tcPr>
          <w:p w:rsidR="00060C94" w:rsidRDefault="00060C94" w:rsidP="0088751A">
            <w:pPr>
              <w:spacing w:line="240" w:lineRule="auto"/>
              <w:rPr>
                <w:rFonts w:cs="Times New Roman"/>
                <w:lang w:val="cs-CZ"/>
              </w:rPr>
            </w:pPr>
            <w:r w:rsidRPr="0088751A">
              <w:rPr>
                <w:lang w:val="cs-CZ"/>
              </w:rPr>
              <w:t>Hrana stávající vozovky</w:t>
            </w:r>
          </w:p>
          <w:p w:rsidR="00060C94" w:rsidRPr="0088751A" w:rsidRDefault="00060C94" w:rsidP="0088751A">
            <w:pPr>
              <w:spacing w:line="240" w:lineRule="auto"/>
              <w:rPr>
                <w:rFonts w:cs="Times New Roman"/>
                <w:lang w:val="cs-CZ"/>
              </w:rPr>
            </w:pPr>
          </w:p>
        </w:tc>
        <w:tc>
          <w:tcPr>
            <w:tcW w:w="1475" w:type="pct"/>
            <w:tcBorders>
              <w:bottom w:val="single" w:sz="4" w:space="0" w:color="999999"/>
            </w:tcBorders>
          </w:tcPr>
          <w:p w:rsidR="00060C94" w:rsidRPr="0088751A" w:rsidRDefault="00060C94" w:rsidP="0088751A">
            <w:pPr>
              <w:tabs>
                <w:tab w:val="num" w:pos="2880"/>
              </w:tabs>
              <w:rPr>
                <w:rFonts w:cs="Times New Roman"/>
                <w:lang w:val="cs-CZ"/>
              </w:rPr>
            </w:pPr>
            <w:r w:rsidRPr="0088751A">
              <w:rPr>
                <w:lang w:val="cs-CZ"/>
              </w:rPr>
              <w:t>Hrana stávající vozovky - popis pro zobrazení řezů v měřítku 1:1000</w:t>
            </w:r>
          </w:p>
        </w:tc>
        <w:tc>
          <w:tcPr>
            <w:tcW w:w="1269"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8" type="#_x0000_t75" style="width:150pt;height:75pt">
                  <v:imagedata r:id="rId62" o:title=""/>
                </v:shape>
              </w:pict>
            </w:r>
          </w:p>
        </w:tc>
        <w:tc>
          <w:tcPr>
            <w:tcW w:w="493"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60"/>
        </w:trPr>
        <w:tc>
          <w:tcPr>
            <w:tcW w:w="1763" w:type="pct"/>
            <w:tcBorders>
              <w:top w:val="single" w:sz="4" w:space="0" w:color="999999"/>
              <w:bottom w:val="single" w:sz="4" w:space="0" w:color="999999"/>
            </w:tcBorders>
          </w:tcPr>
          <w:p w:rsidR="00060C94" w:rsidRDefault="00060C94" w:rsidP="0088751A">
            <w:pPr>
              <w:spacing w:line="240" w:lineRule="auto"/>
              <w:rPr>
                <w:rFonts w:cs="Times New Roman"/>
                <w:lang w:val="cs-CZ"/>
              </w:rPr>
            </w:pPr>
            <w:r w:rsidRPr="0088751A">
              <w:rPr>
                <w:lang w:val="cs-CZ"/>
              </w:rPr>
              <w:t>Hranice silničního pozemku</w:t>
            </w:r>
          </w:p>
          <w:p w:rsidR="00060C94" w:rsidRPr="0088751A" w:rsidRDefault="00060C94" w:rsidP="0088751A">
            <w:pPr>
              <w:rPr>
                <w:rFonts w:cs="Times New Roman"/>
                <w:lang w:val="cs-CZ"/>
              </w:rPr>
            </w:pPr>
          </w:p>
        </w:tc>
        <w:tc>
          <w:tcPr>
            <w:tcW w:w="1475" w:type="pct"/>
            <w:tcBorders>
              <w:top w:val="single" w:sz="4" w:space="0" w:color="999999"/>
              <w:bottom w:val="single" w:sz="4" w:space="0" w:color="999999"/>
            </w:tcBorders>
          </w:tcPr>
          <w:p w:rsidR="00060C94" w:rsidRPr="0088751A" w:rsidRDefault="00060C94" w:rsidP="0088751A">
            <w:pPr>
              <w:tabs>
                <w:tab w:val="num" w:pos="2880"/>
              </w:tabs>
              <w:rPr>
                <w:lang w:val="cs-CZ"/>
              </w:rPr>
            </w:pPr>
            <w:r w:rsidRPr="0088751A">
              <w:rPr>
                <w:lang w:val="cs-CZ"/>
              </w:rPr>
              <w:t>Popis hranice silničního pozemku. Popis pro zobrazení řezů v měřítku 1:1000</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79" type="#_x0000_t75" style="width:150pt;height:75pt">
                  <v:imagedata r:id="rId63"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80"/>
        </w:trPr>
        <w:tc>
          <w:tcPr>
            <w:tcW w:w="1763" w:type="pct"/>
            <w:tcBorders>
              <w:top w:val="single" w:sz="4" w:space="0" w:color="999999"/>
              <w:bottom w:val="single" w:sz="4" w:space="0" w:color="999999"/>
            </w:tcBorders>
          </w:tcPr>
          <w:p w:rsidR="00060C94" w:rsidRDefault="00060C94" w:rsidP="0088751A">
            <w:pPr>
              <w:spacing w:line="240" w:lineRule="auto"/>
              <w:rPr>
                <w:rFonts w:cs="Times New Roman"/>
                <w:lang w:val="cs-CZ"/>
              </w:rPr>
            </w:pPr>
            <w:r w:rsidRPr="0088751A">
              <w:rPr>
                <w:lang w:val="cs-CZ"/>
              </w:rPr>
              <w:t>Kóta pláně žel. Spodku</w:t>
            </w:r>
          </w:p>
          <w:p w:rsidR="00060C94" w:rsidRPr="0088751A" w:rsidRDefault="00060C94" w:rsidP="0088751A">
            <w:pPr>
              <w:rPr>
                <w:rFonts w:cs="Times New Roman"/>
                <w:lang w:val="cs-CZ"/>
              </w:rPr>
            </w:pPr>
          </w:p>
        </w:tc>
        <w:tc>
          <w:tcPr>
            <w:tcW w:w="1475" w:type="pct"/>
            <w:tcBorders>
              <w:top w:val="single" w:sz="4" w:space="0" w:color="999999"/>
              <w:bottom w:val="single" w:sz="4" w:space="0" w:color="999999"/>
            </w:tcBorders>
          </w:tcPr>
          <w:p w:rsidR="00060C94" w:rsidRPr="0088751A" w:rsidRDefault="00060C94" w:rsidP="0088751A">
            <w:pPr>
              <w:tabs>
                <w:tab w:val="num" w:pos="2880"/>
              </w:tabs>
              <w:rPr>
                <w:lang w:val="cs-CZ"/>
              </w:rPr>
            </w:pPr>
            <w:r w:rsidRPr="0088751A">
              <w:rPr>
                <w:lang w:val="cs-CZ"/>
              </w:rPr>
              <w:t>Kóta pláně žel. spodku. Popis pro zobrazení řezů v měřítku 1:1000</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0" type="#_x0000_t75" style="width:150pt;height:22.5pt">
                  <v:imagedata r:id="rId64"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85"/>
        </w:trPr>
        <w:tc>
          <w:tcPr>
            <w:tcW w:w="1763" w:type="pct"/>
            <w:tcBorders>
              <w:top w:val="single" w:sz="4" w:space="0" w:color="999999"/>
              <w:bottom w:val="single" w:sz="4" w:space="0" w:color="999999"/>
            </w:tcBorders>
          </w:tcPr>
          <w:p w:rsidR="00060C94" w:rsidRPr="0088751A" w:rsidRDefault="00060C94" w:rsidP="0088751A">
            <w:pPr>
              <w:rPr>
                <w:lang w:val="cs-CZ"/>
              </w:rPr>
            </w:pPr>
            <w:r w:rsidRPr="0088751A">
              <w:rPr>
                <w:lang w:val="cs-CZ"/>
              </w:rPr>
              <w:t>Kóta TK</w:t>
            </w:r>
          </w:p>
        </w:tc>
        <w:tc>
          <w:tcPr>
            <w:tcW w:w="1475" w:type="pct"/>
            <w:tcBorders>
              <w:top w:val="single" w:sz="4" w:space="0" w:color="999999"/>
              <w:bottom w:val="single" w:sz="4" w:space="0" w:color="999999"/>
            </w:tcBorders>
          </w:tcPr>
          <w:p w:rsidR="00060C94" w:rsidRPr="0088751A" w:rsidRDefault="00060C94" w:rsidP="0088751A">
            <w:pPr>
              <w:tabs>
                <w:tab w:val="num" w:pos="2880"/>
              </w:tabs>
              <w:spacing w:line="240" w:lineRule="auto"/>
              <w:rPr>
                <w:lang w:val="cs-CZ"/>
              </w:rPr>
            </w:pPr>
            <w:r w:rsidRPr="0088751A">
              <w:rPr>
                <w:lang w:val="cs-CZ"/>
              </w:rPr>
              <w:t>Kóta temena kolejnice. Popis pro zobrazení řezů v měřítku 1:1000</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1" type="#_x0000_t75" style="width:150pt;height:45pt">
                  <v:imagedata r:id="rId65"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55"/>
        </w:trPr>
        <w:tc>
          <w:tcPr>
            <w:tcW w:w="1763" w:type="pct"/>
            <w:tcBorders>
              <w:top w:val="single" w:sz="4" w:space="0" w:color="999999"/>
              <w:bottom w:val="single" w:sz="4" w:space="0" w:color="999999"/>
            </w:tcBorders>
          </w:tcPr>
          <w:p w:rsidR="00060C94" w:rsidRPr="0088751A" w:rsidRDefault="00060C94" w:rsidP="0088751A">
            <w:pPr>
              <w:rPr>
                <w:lang w:val="cs-CZ"/>
              </w:rPr>
            </w:pPr>
            <w:r w:rsidRPr="0088751A">
              <w:rPr>
                <w:lang w:val="cs-CZ"/>
              </w:rPr>
              <w:t>Tisk Hrana stávající vozovky</w:t>
            </w:r>
          </w:p>
        </w:tc>
        <w:tc>
          <w:tcPr>
            <w:tcW w:w="1475" w:type="pct"/>
            <w:tcBorders>
              <w:top w:val="single" w:sz="4" w:space="0" w:color="999999"/>
              <w:bottom w:val="single" w:sz="4" w:space="0" w:color="999999"/>
            </w:tcBorders>
          </w:tcPr>
          <w:p w:rsidR="00060C94" w:rsidRPr="0088751A" w:rsidRDefault="00060C94" w:rsidP="0088751A">
            <w:pPr>
              <w:tabs>
                <w:tab w:val="num" w:pos="2880"/>
              </w:tabs>
              <w:spacing w:line="240" w:lineRule="auto"/>
              <w:rPr>
                <w:lang w:val="cs-CZ"/>
              </w:rPr>
            </w:pPr>
            <w:r w:rsidRPr="0088751A">
              <w:rPr>
                <w:lang w:val="cs-CZ"/>
              </w:rPr>
              <w:t>Hrana stávající vozovky pro výkresový prostor</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2" type="#_x0000_t75" style="width:150pt;height:75pt">
                  <v:imagedata r:id="rId62"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35"/>
        </w:trPr>
        <w:tc>
          <w:tcPr>
            <w:tcW w:w="1763" w:type="pct"/>
            <w:tcBorders>
              <w:top w:val="single" w:sz="4" w:space="0" w:color="999999"/>
              <w:bottom w:val="single" w:sz="4" w:space="0" w:color="999999"/>
            </w:tcBorders>
          </w:tcPr>
          <w:p w:rsidR="00060C94" w:rsidRPr="0088751A" w:rsidRDefault="00060C94" w:rsidP="0088751A">
            <w:pPr>
              <w:spacing w:line="240" w:lineRule="auto"/>
              <w:rPr>
                <w:rFonts w:cs="Times New Roman"/>
                <w:lang w:val="cs-CZ"/>
              </w:rPr>
            </w:pPr>
          </w:p>
          <w:p w:rsidR="00060C94" w:rsidRDefault="00060C94" w:rsidP="0088751A">
            <w:pPr>
              <w:rPr>
                <w:rFonts w:cs="Times New Roman"/>
                <w:lang w:val="cs-CZ"/>
              </w:rPr>
            </w:pPr>
            <w:r w:rsidRPr="0088751A">
              <w:rPr>
                <w:lang w:val="cs-CZ"/>
              </w:rPr>
              <w:t>Tisk Hranice silničního pozemku</w:t>
            </w:r>
          </w:p>
        </w:tc>
        <w:tc>
          <w:tcPr>
            <w:tcW w:w="1475" w:type="pct"/>
            <w:tcBorders>
              <w:top w:val="single" w:sz="4" w:space="0" w:color="999999"/>
              <w:bottom w:val="single" w:sz="4" w:space="0" w:color="999999"/>
            </w:tcBorders>
          </w:tcPr>
          <w:p w:rsidR="00060C94" w:rsidRPr="0088751A" w:rsidRDefault="00060C94" w:rsidP="0088751A">
            <w:pPr>
              <w:tabs>
                <w:tab w:val="num" w:pos="2880"/>
              </w:tabs>
              <w:rPr>
                <w:lang w:val="cs-CZ"/>
              </w:rPr>
            </w:pPr>
            <w:r w:rsidRPr="0088751A">
              <w:rPr>
                <w:lang w:val="cs-CZ"/>
              </w:rPr>
              <w:t>Popis hranice silničního pozemku pro výkresový prostor</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3" type="#_x0000_t75" style="width:150pt;height:75pt">
                  <v:imagedata r:id="rId63"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63" w:type="pct"/>
            <w:tcBorders>
              <w:top w:val="single" w:sz="4" w:space="0" w:color="999999"/>
              <w:bottom w:val="single" w:sz="4" w:space="0" w:color="999999"/>
            </w:tcBorders>
          </w:tcPr>
          <w:p w:rsidR="00060C94" w:rsidRPr="0088751A" w:rsidRDefault="00060C94" w:rsidP="0088751A">
            <w:pPr>
              <w:rPr>
                <w:lang w:val="cs-CZ"/>
              </w:rPr>
            </w:pPr>
            <w:r w:rsidRPr="0088751A">
              <w:rPr>
                <w:lang w:val="cs-CZ"/>
              </w:rPr>
              <w:t>Tisk Výška nivelety</w:t>
            </w:r>
          </w:p>
        </w:tc>
        <w:tc>
          <w:tcPr>
            <w:tcW w:w="1475" w:type="pct"/>
            <w:tcBorders>
              <w:top w:val="single" w:sz="4" w:space="0" w:color="999999"/>
              <w:bottom w:val="single" w:sz="4" w:space="0" w:color="999999"/>
            </w:tcBorders>
          </w:tcPr>
          <w:p w:rsidR="00060C94" w:rsidRPr="0088751A" w:rsidRDefault="00060C94" w:rsidP="0088751A">
            <w:pPr>
              <w:tabs>
                <w:tab w:val="num" w:pos="2880"/>
              </w:tabs>
              <w:rPr>
                <w:lang w:val="cs-CZ"/>
              </w:rPr>
            </w:pPr>
            <w:r w:rsidRPr="0088751A">
              <w:rPr>
                <w:lang w:val="cs-CZ"/>
              </w:rPr>
              <w:t>Výška nivelety pro výkresový prostor</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4" type="#_x0000_t75" style="width:150pt;height:45pt">
                  <v:imagedata r:id="rId66"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30"/>
        </w:trPr>
        <w:tc>
          <w:tcPr>
            <w:tcW w:w="1763" w:type="pct"/>
            <w:tcBorders>
              <w:top w:val="single" w:sz="4" w:space="0" w:color="999999"/>
              <w:bottom w:val="single" w:sz="4" w:space="0" w:color="999999"/>
            </w:tcBorders>
          </w:tcPr>
          <w:p w:rsidR="00060C94" w:rsidRDefault="00060C94" w:rsidP="0088751A">
            <w:pPr>
              <w:spacing w:line="240" w:lineRule="auto"/>
              <w:rPr>
                <w:rFonts w:cs="Times New Roman"/>
                <w:lang w:val="cs-CZ"/>
              </w:rPr>
            </w:pPr>
          </w:p>
          <w:p w:rsidR="00060C94" w:rsidRPr="0088751A" w:rsidRDefault="00060C94" w:rsidP="0088751A">
            <w:pPr>
              <w:rPr>
                <w:lang w:val="cs-CZ"/>
              </w:rPr>
            </w:pPr>
            <w:r w:rsidRPr="0088751A">
              <w:rPr>
                <w:lang w:val="cs-CZ"/>
              </w:rPr>
              <w:t>Tisk Výška redukovaná</w:t>
            </w:r>
          </w:p>
        </w:tc>
        <w:tc>
          <w:tcPr>
            <w:tcW w:w="1475" w:type="pct"/>
            <w:tcBorders>
              <w:top w:val="single" w:sz="4" w:space="0" w:color="999999"/>
              <w:bottom w:val="single" w:sz="4" w:space="0" w:color="999999"/>
            </w:tcBorders>
          </w:tcPr>
          <w:p w:rsidR="00060C94" w:rsidRPr="00034C10" w:rsidRDefault="00060C94" w:rsidP="0088751A">
            <w:pPr>
              <w:tabs>
                <w:tab w:val="num" w:pos="2880"/>
              </w:tabs>
              <w:rPr>
                <w:rFonts w:cs="Times New Roman"/>
                <w:lang w:val="cs-CZ"/>
              </w:rPr>
            </w:pPr>
            <w:r w:rsidRPr="00034C10">
              <w:rPr>
                <w:lang w:val="cs-CZ"/>
              </w:rPr>
              <w:t>Redukovaná výška v bodě (svislá kota v m) ve formátu M.CM pro výkresový prostor</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5" type="#_x0000_t75" style="width:150pt;height:45pt">
                  <v:imagedata r:id="rId67"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60"/>
        </w:trPr>
        <w:tc>
          <w:tcPr>
            <w:tcW w:w="1763" w:type="pct"/>
            <w:tcBorders>
              <w:top w:val="single" w:sz="4" w:space="0" w:color="999999"/>
              <w:bottom w:val="single" w:sz="4" w:space="0" w:color="999999"/>
            </w:tcBorders>
          </w:tcPr>
          <w:p w:rsidR="00060C94" w:rsidRDefault="00060C94" w:rsidP="0088751A">
            <w:pPr>
              <w:spacing w:line="240" w:lineRule="auto"/>
              <w:rPr>
                <w:rFonts w:cs="Times New Roman"/>
                <w:lang w:val="cs-CZ"/>
              </w:rPr>
            </w:pPr>
            <w:r w:rsidRPr="0088751A">
              <w:rPr>
                <w:lang w:val="cs-CZ"/>
              </w:rPr>
              <w:t>Výška nivelety</w:t>
            </w:r>
          </w:p>
          <w:p w:rsidR="00060C94" w:rsidRPr="0088751A" w:rsidRDefault="00060C94" w:rsidP="0088751A">
            <w:pPr>
              <w:rPr>
                <w:rFonts w:cs="Times New Roman"/>
                <w:lang w:val="cs-CZ"/>
              </w:rPr>
            </w:pPr>
          </w:p>
        </w:tc>
        <w:tc>
          <w:tcPr>
            <w:tcW w:w="1475" w:type="pct"/>
            <w:tcBorders>
              <w:top w:val="single" w:sz="4" w:space="0" w:color="999999"/>
              <w:bottom w:val="single" w:sz="4" w:space="0" w:color="999999"/>
            </w:tcBorders>
          </w:tcPr>
          <w:p w:rsidR="00060C94" w:rsidRPr="00034C10" w:rsidRDefault="00060C94" w:rsidP="0088751A">
            <w:pPr>
              <w:tabs>
                <w:tab w:val="num" w:pos="2880"/>
              </w:tabs>
              <w:rPr>
                <w:rFonts w:cs="Times New Roman"/>
                <w:lang w:val="cs-CZ"/>
              </w:rPr>
            </w:pPr>
            <w:r w:rsidRPr="00034C10">
              <w:rPr>
                <w:lang w:val="cs-CZ"/>
              </w:rPr>
              <w:t>Výška nivelety. Popis pro zobrazení řezů v měřítku 1:1000</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6" type="#_x0000_t75" style="width:150pt;height:45pt">
                  <v:imagedata r:id="rId66"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60"/>
        </w:trPr>
        <w:tc>
          <w:tcPr>
            <w:tcW w:w="1763" w:type="pct"/>
            <w:tcBorders>
              <w:top w:val="single" w:sz="4" w:space="0" w:color="999999"/>
              <w:bottom w:val="single" w:sz="4" w:space="0" w:color="999999"/>
            </w:tcBorders>
          </w:tcPr>
          <w:p w:rsidR="00060C94" w:rsidRPr="0088751A" w:rsidRDefault="00060C94" w:rsidP="0088751A">
            <w:pPr>
              <w:rPr>
                <w:lang w:val="cs-CZ"/>
              </w:rPr>
            </w:pPr>
            <w:r w:rsidRPr="0088751A">
              <w:rPr>
                <w:lang w:val="cs-CZ"/>
              </w:rPr>
              <w:t>Výška redukovaná</w:t>
            </w:r>
          </w:p>
        </w:tc>
        <w:tc>
          <w:tcPr>
            <w:tcW w:w="1475" w:type="pct"/>
            <w:tcBorders>
              <w:top w:val="single" w:sz="4" w:space="0" w:color="999999"/>
              <w:bottom w:val="single" w:sz="4" w:space="0" w:color="999999"/>
            </w:tcBorders>
          </w:tcPr>
          <w:p w:rsidR="00060C94" w:rsidRDefault="00060C94" w:rsidP="0088751A">
            <w:pPr>
              <w:tabs>
                <w:tab w:val="num" w:pos="2880"/>
              </w:tabs>
              <w:rPr>
                <w:rFonts w:cs="Times New Roman"/>
                <w:lang w:val="cs-CZ"/>
              </w:rPr>
            </w:pPr>
            <w:r w:rsidRPr="0088751A">
              <w:rPr>
                <w:lang w:val="cs-CZ"/>
              </w:rPr>
              <w:t>Redukovaná výška v bodě (svislá kota v m) ve formátu M.CM. Popis pro zobrazení řezů v měřítku 1:1000</w:t>
            </w:r>
          </w:p>
          <w:p w:rsidR="00060C94" w:rsidRPr="0088751A" w:rsidRDefault="00060C94" w:rsidP="0088751A">
            <w:pPr>
              <w:tabs>
                <w:tab w:val="num" w:pos="2880"/>
              </w:tabs>
              <w:rPr>
                <w:rFonts w:cs="Times New Roman"/>
                <w:lang w:val="cs-CZ"/>
              </w:rPr>
            </w:pP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7" type="#_x0000_t75" style="width:150pt;height:45pt">
                  <v:imagedata r:id="rId67"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335"/>
        </w:trPr>
        <w:tc>
          <w:tcPr>
            <w:tcW w:w="1763" w:type="pct"/>
            <w:tcBorders>
              <w:top w:val="single" w:sz="4" w:space="0" w:color="999999"/>
              <w:bottom w:val="single" w:sz="4" w:space="0" w:color="999999"/>
            </w:tcBorders>
          </w:tcPr>
          <w:p w:rsidR="00060C94" w:rsidRPr="0088751A" w:rsidRDefault="00060C94" w:rsidP="0088751A">
            <w:pPr>
              <w:rPr>
                <w:lang w:val="cs-CZ"/>
              </w:rPr>
            </w:pPr>
            <w:r w:rsidRPr="0088751A">
              <w:rPr>
                <w:lang w:val="cs-CZ"/>
              </w:rPr>
              <w:t>Výška redukovaná Odsazená</w:t>
            </w:r>
          </w:p>
        </w:tc>
        <w:tc>
          <w:tcPr>
            <w:tcW w:w="1475" w:type="pct"/>
            <w:tcBorders>
              <w:top w:val="single" w:sz="4" w:space="0" w:color="999999"/>
              <w:bottom w:val="single" w:sz="4" w:space="0" w:color="999999"/>
            </w:tcBorders>
          </w:tcPr>
          <w:p w:rsidR="00060C94" w:rsidRPr="0088751A" w:rsidRDefault="00060C94" w:rsidP="0088751A">
            <w:pPr>
              <w:tabs>
                <w:tab w:val="num" w:pos="2880"/>
              </w:tabs>
              <w:spacing w:line="240" w:lineRule="auto"/>
              <w:rPr>
                <w:lang w:val="cs-CZ"/>
              </w:rPr>
            </w:pPr>
            <w:r w:rsidRPr="0088751A">
              <w:rPr>
                <w:lang w:val="cs-CZ"/>
              </w:rPr>
              <w:t>Redukovaná výška v bodě (svislá kota v m) ve formátu M.CM. Popis pro zobrazení řezů v měřítku 1:1000</w:t>
            </w:r>
          </w:p>
          <w:p w:rsidR="00060C94" w:rsidRPr="0088751A" w:rsidRDefault="00060C94" w:rsidP="00034C10">
            <w:pPr>
              <w:tabs>
                <w:tab w:val="num" w:pos="2880"/>
              </w:tabs>
              <w:spacing w:line="240" w:lineRule="auto"/>
              <w:rPr>
                <w:lang w:val="cs-CZ"/>
              </w:rPr>
            </w:pPr>
            <w:r w:rsidRPr="0088751A">
              <w:rPr>
                <w:lang w:val="cs-CZ"/>
              </w:rPr>
              <w:t>Pro horní hranu obrubníku - je odsazená 3mm od osy.</w:t>
            </w:r>
          </w:p>
        </w:tc>
        <w:tc>
          <w:tcPr>
            <w:tcW w:w="1269"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188" type="#_x0000_t75" style="width:150pt;height:45pt">
                  <v:imagedata r:id="rId67" o:title=""/>
                </v:shape>
              </w:pict>
            </w:r>
          </w:p>
        </w:tc>
        <w:tc>
          <w:tcPr>
            <w:tcW w:w="493"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Spojnice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Kóta nivelety na pražci</w:t>
            </w:r>
          </w:p>
        </w:tc>
        <w:tc>
          <w:tcPr>
            <w:tcW w:w="1475" w:type="pct"/>
            <w:vAlign w:val="bottom"/>
          </w:tcPr>
          <w:p w:rsidR="00060C94" w:rsidRPr="00AD0CA8" w:rsidRDefault="00060C94">
            <w:r w:rsidRPr="00AD0CA8">
              <w:t>Kóta nivelety na pražci s kacenou.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89" type="#_x0000_t75" style="width:75pt;height:30pt">
                  <v:imagedata r:id="rId68"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Sklon pláně v %</w:t>
            </w:r>
          </w:p>
        </w:tc>
        <w:tc>
          <w:tcPr>
            <w:tcW w:w="1475" w:type="pct"/>
            <w:vAlign w:val="bottom"/>
          </w:tcPr>
          <w:p w:rsidR="00060C94" w:rsidRPr="00AD0CA8" w:rsidRDefault="00060C94">
            <w:r w:rsidRPr="00AD0CA8">
              <w:t>Sklon pláně v %.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0" type="#_x0000_t75" style="width:75pt;height:30pt">
                  <v:imagedata r:id="rId69"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Sklon svahů 1:X.x</w:t>
            </w:r>
          </w:p>
        </w:tc>
        <w:tc>
          <w:tcPr>
            <w:tcW w:w="1475" w:type="pct"/>
            <w:vAlign w:val="bottom"/>
          </w:tcPr>
          <w:p w:rsidR="00060C94" w:rsidRPr="00AD0CA8" w:rsidRDefault="00060C94">
            <w:r w:rsidRPr="00AD0CA8">
              <w:t>Sklon svahů 1:X.x.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1" type="#_x0000_t75" style="width:75pt;height:30pt">
                  <v:imagedata r:id="rId70"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Sklon svahů 1:X.xx</w:t>
            </w:r>
          </w:p>
        </w:tc>
        <w:tc>
          <w:tcPr>
            <w:tcW w:w="1475" w:type="pct"/>
            <w:vAlign w:val="bottom"/>
          </w:tcPr>
          <w:p w:rsidR="00060C94" w:rsidRPr="00AD0CA8" w:rsidRDefault="00060C94">
            <w:r w:rsidRPr="00AD0CA8">
              <w:t>Sklon svahů 1:X.xx.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2" type="#_x0000_t75" style="width:75pt;height:30pt">
                  <v:imagedata r:id="rId71"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Sklon vozovky a krajnic v %</w:t>
            </w:r>
          </w:p>
        </w:tc>
        <w:tc>
          <w:tcPr>
            <w:tcW w:w="1475" w:type="pct"/>
            <w:vAlign w:val="bottom"/>
          </w:tcPr>
          <w:p w:rsidR="00060C94" w:rsidRPr="00AD0CA8" w:rsidRDefault="00060C94">
            <w:r w:rsidRPr="00AD0CA8">
              <w:t>Sklon vozovky a krajnic v %.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3" type="#_x0000_t75" style="width:75pt;height:30pt">
                  <v:imagedata r:id="rId72"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Šířka &amp; Sklon vozovky a krajnic v %</w:t>
            </w:r>
          </w:p>
        </w:tc>
        <w:tc>
          <w:tcPr>
            <w:tcW w:w="1475" w:type="pct"/>
            <w:vAlign w:val="bottom"/>
          </w:tcPr>
          <w:p w:rsidR="00060C94" w:rsidRPr="00AD0CA8" w:rsidRDefault="00060C94">
            <w:r w:rsidRPr="00AD0CA8">
              <w:t>Šířka &amp; Sklon vozovky a krajnic v %.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4" type="#_x0000_t75" style="width:75pt;height:30pt">
                  <v:imagedata r:id="rId73"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Šířkové kóty s kot. čárami a sklonem v %</w:t>
            </w:r>
          </w:p>
        </w:tc>
        <w:tc>
          <w:tcPr>
            <w:tcW w:w="1475" w:type="pct"/>
            <w:vAlign w:val="bottom"/>
          </w:tcPr>
          <w:p w:rsidR="00060C94" w:rsidRPr="00AD0CA8" w:rsidRDefault="00060C94">
            <w:r w:rsidRPr="00AD0CA8">
              <w:t>Šířkové kóty s vynášecí a vodorovnou kótovací čarou. Popis pro zobrazení řezů v měřítku 1:1000</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5" type="#_x0000_t75" style="width:150pt;height:75pt">
                  <v:imagedata r:id="rId74"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Šířkové kóty s kot. čárami a sklonem v % pro šablonu</w:t>
            </w:r>
          </w:p>
        </w:tc>
        <w:tc>
          <w:tcPr>
            <w:tcW w:w="1475" w:type="pct"/>
            <w:vAlign w:val="bottom"/>
          </w:tcPr>
          <w:p w:rsidR="00060C94" w:rsidRPr="00AD0CA8" w:rsidRDefault="00060C94">
            <w:pPr>
              <w:rPr>
                <w:rFonts w:cs="Times New Roman"/>
              </w:rPr>
            </w:pPr>
            <w:r>
              <w:t xml:space="preserve">Šířkové kóty s vynášecí a šikmou </w:t>
            </w:r>
            <w:r w:rsidRPr="00AD0CA8">
              <w:t>kótovací čarou. Popis pro zobrazení řezů v měřítku 1:1000</w:t>
            </w:r>
            <w:r>
              <w:t>. Styl je určen pouze pro Sestavy vzorových příčných řezů</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6" type="#_x0000_t75" style="width:150pt;height:75pt">
                  <v:imagedata r:id="rId75"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Tisk Sklon pláně v %</w:t>
            </w:r>
          </w:p>
        </w:tc>
        <w:tc>
          <w:tcPr>
            <w:tcW w:w="1475" w:type="pct"/>
            <w:vAlign w:val="bottom"/>
          </w:tcPr>
          <w:p w:rsidR="00060C94" w:rsidRPr="00AD0CA8" w:rsidRDefault="00060C94">
            <w:r w:rsidRPr="00AD0CA8">
              <w:t>Sklon pláně v % pro výkresový prostor</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7" type="#_x0000_t75" style="width:75pt;height:30pt">
                  <v:imagedata r:id="rId69"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Tisk Sklon svahů 1:X.x</w:t>
            </w:r>
          </w:p>
        </w:tc>
        <w:tc>
          <w:tcPr>
            <w:tcW w:w="1475" w:type="pct"/>
            <w:vAlign w:val="bottom"/>
          </w:tcPr>
          <w:p w:rsidR="00060C94" w:rsidRPr="00AD0CA8" w:rsidRDefault="00060C94">
            <w:r w:rsidRPr="00AD0CA8">
              <w:t>Sklon svahů 1:X pro výkresový prostor</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8" type="#_x0000_t75" style="width:75pt;height:30pt">
                  <v:imagedata r:id="rId70"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Tisk Sklon vozovky a krajnic v %</w:t>
            </w:r>
          </w:p>
        </w:tc>
        <w:tc>
          <w:tcPr>
            <w:tcW w:w="1475" w:type="pct"/>
            <w:vAlign w:val="bottom"/>
          </w:tcPr>
          <w:p w:rsidR="00060C94" w:rsidRPr="00AD0CA8" w:rsidRDefault="00060C94">
            <w:r w:rsidRPr="00AD0CA8">
              <w:t>Sklon vozovky a krajnic v % pro výkresový prostor</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199" type="#_x0000_t75" style="width:75pt;height:30pt">
                  <v:imagedata r:id="rId72"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Tisk Šířka &amp; Sklon vozovky a krajnic v %</w:t>
            </w:r>
          </w:p>
        </w:tc>
        <w:tc>
          <w:tcPr>
            <w:tcW w:w="1475" w:type="pct"/>
            <w:vAlign w:val="bottom"/>
          </w:tcPr>
          <w:p w:rsidR="00060C94" w:rsidRPr="00AD0CA8" w:rsidRDefault="00060C94">
            <w:r w:rsidRPr="00AD0CA8">
              <w:t>Šířka &amp; Sklon vozovky a krajnic v % pro výkresový prostor</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200" type="#_x0000_t75" style="width:75pt;height:30pt">
                  <v:imagedata r:id="rId73"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AD0CA8" w:rsidRDefault="00060C94">
            <w:r w:rsidRPr="00AD0CA8">
              <w:t>Tisk Šířkové kóty s kot. čárami a sklonem v %</w:t>
            </w:r>
          </w:p>
        </w:tc>
        <w:tc>
          <w:tcPr>
            <w:tcW w:w="1475" w:type="pct"/>
            <w:vAlign w:val="bottom"/>
          </w:tcPr>
          <w:p w:rsidR="00060C94" w:rsidRPr="00AD0CA8" w:rsidRDefault="00060C94">
            <w:r w:rsidRPr="00AD0CA8">
              <w:t>Šířkové kóty s vynášecí a vodorovnou kótovací čarou. Pro výkresový prostor.</w:t>
            </w:r>
          </w:p>
        </w:tc>
        <w:tc>
          <w:tcPr>
            <w:tcW w:w="1269" w:type="pct"/>
          </w:tcPr>
          <w:p w:rsidR="00060C94" w:rsidRPr="00AD0CA8" w:rsidRDefault="00060C94" w:rsidP="002A11EC">
            <w:pPr>
              <w:tabs>
                <w:tab w:val="num" w:pos="2880"/>
              </w:tabs>
              <w:spacing w:line="240" w:lineRule="auto"/>
              <w:rPr>
                <w:rFonts w:cs="Times New Roman"/>
                <w:lang w:val="cs-CZ"/>
              </w:rPr>
            </w:pPr>
            <w:r w:rsidRPr="00384C1E">
              <w:rPr>
                <w:rFonts w:cs="Times New Roman"/>
                <w:lang w:val="cs-CZ"/>
              </w:rPr>
              <w:pict>
                <v:shape id="_x0000_i1201" type="#_x0000_t75" style="width:150pt;height:75pt">
                  <v:imagedata r:id="rId74" o:title=""/>
                </v:shape>
              </w:pict>
            </w:r>
          </w:p>
        </w:tc>
        <w:tc>
          <w:tcPr>
            <w:tcW w:w="493"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shd w:val="clear" w:color="auto" w:fill="EEECE1"/>
          </w:tcPr>
          <w:p w:rsidR="00060C94" w:rsidRPr="00776173" w:rsidRDefault="00060C94" w:rsidP="002A11EC">
            <w:pPr>
              <w:spacing w:line="240" w:lineRule="auto"/>
              <w:rPr>
                <w:rFonts w:cs="Times New Roman"/>
                <w:lang w:val="cs-CZ"/>
              </w:rPr>
            </w:pPr>
            <w:r>
              <w:rPr>
                <w:lang w:val="cs-CZ"/>
              </w:rPr>
              <w:t>Tvar</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9"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3"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3" w:type="pct"/>
            <w:vAlign w:val="bottom"/>
          </w:tcPr>
          <w:p w:rsidR="00060C94" w:rsidRPr="00812325" w:rsidRDefault="00060C94" w:rsidP="00A03B0C">
            <w:r w:rsidRPr="00812325">
              <w:t>Plocha konstrukční vrstvy</w:t>
            </w:r>
          </w:p>
        </w:tc>
        <w:tc>
          <w:tcPr>
            <w:tcW w:w="1475" w:type="pct"/>
            <w:vAlign w:val="bottom"/>
          </w:tcPr>
          <w:p w:rsidR="00060C94" w:rsidRPr="00812325" w:rsidRDefault="00060C94" w:rsidP="00A03B0C">
            <w:r w:rsidRPr="00812325">
              <w:t>Plocha konstrukční vrstvy</w:t>
            </w:r>
          </w:p>
        </w:tc>
        <w:tc>
          <w:tcPr>
            <w:tcW w:w="1269" w:type="pct"/>
          </w:tcPr>
          <w:p w:rsidR="00060C94" w:rsidRPr="00AD0CA8" w:rsidRDefault="00060C94" w:rsidP="00A03B0C">
            <w:pPr>
              <w:tabs>
                <w:tab w:val="num" w:pos="2880"/>
              </w:tabs>
              <w:spacing w:line="240" w:lineRule="auto"/>
              <w:rPr>
                <w:rFonts w:cs="Times New Roman"/>
                <w:lang w:val="cs-CZ"/>
              </w:rPr>
            </w:pPr>
            <w:r w:rsidRPr="00384C1E">
              <w:rPr>
                <w:rFonts w:cs="Times New Roman"/>
                <w:lang w:val="cs-CZ"/>
              </w:rPr>
              <w:pict>
                <v:shape id="_x0000_i1202" type="#_x0000_t75" style="width:150pt;height:75pt">
                  <v:imagedata r:id="rId76" o:title=""/>
                </v:shape>
              </w:pict>
            </w:r>
          </w:p>
        </w:tc>
        <w:tc>
          <w:tcPr>
            <w:tcW w:w="493"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3" w:type="pct"/>
            <w:vAlign w:val="bottom"/>
          </w:tcPr>
          <w:p w:rsidR="00060C94" w:rsidRPr="00812325" w:rsidRDefault="00060C94" w:rsidP="00A03B0C">
            <w:r>
              <w:t>Tisk p</w:t>
            </w:r>
            <w:r w:rsidRPr="00812325">
              <w:t>locha konstrukční vrstvy</w:t>
            </w:r>
          </w:p>
        </w:tc>
        <w:tc>
          <w:tcPr>
            <w:tcW w:w="1475" w:type="pct"/>
            <w:vAlign w:val="bottom"/>
          </w:tcPr>
          <w:p w:rsidR="00060C94" w:rsidRPr="00812325" w:rsidRDefault="00060C94" w:rsidP="00A03B0C">
            <w:r w:rsidRPr="00812325">
              <w:t>Plocha konstrukční vrstvy pro výkresový prostor</w:t>
            </w:r>
          </w:p>
        </w:tc>
        <w:tc>
          <w:tcPr>
            <w:tcW w:w="1269" w:type="pct"/>
          </w:tcPr>
          <w:p w:rsidR="00060C94" w:rsidRPr="00AD0CA8" w:rsidRDefault="00060C94" w:rsidP="00A03B0C">
            <w:pPr>
              <w:tabs>
                <w:tab w:val="num" w:pos="2880"/>
              </w:tabs>
              <w:spacing w:line="240" w:lineRule="auto"/>
              <w:rPr>
                <w:rFonts w:cs="Times New Roman"/>
                <w:lang w:val="cs-CZ"/>
              </w:rPr>
            </w:pPr>
            <w:r w:rsidRPr="00384C1E">
              <w:rPr>
                <w:rFonts w:cs="Times New Roman"/>
                <w:lang w:val="cs-CZ"/>
              </w:rPr>
              <w:pict>
                <v:shape id="_x0000_i1203" type="#_x0000_t75" style="width:150pt;height:75pt">
                  <v:imagedata r:id="rId76" o:title=""/>
                </v:shape>
              </w:pict>
            </w:r>
          </w:p>
        </w:tc>
        <w:tc>
          <w:tcPr>
            <w:tcW w:w="493"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3" w:type="pct"/>
            <w:vAlign w:val="bottom"/>
          </w:tcPr>
          <w:p w:rsidR="00060C94" w:rsidRPr="00812325" w:rsidRDefault="00060C94" w:rsidP="00A03B0C">
            <w:r w:rsidRPr="00812325">
              <w:t>Bez popisku tvaru</w:t>
            </w:r>
          </w:p>
        </w:tc>
        <w:tc>
          <w:tcPr>
            <w:tcW w:w="1475" w:type="pct"/>
            <w:vAlign w:val="bottom"/>
          </w:tcPr>
          <w:p w:rsidR="00060C94" w:rsidRPr="00AD0CA8" w:rsidRDefault="00060C94" w:rsidP="00A03B0C">
            <w:pPr>
              <w:rPr>
                <w:rFonts w:cs="Times New Roman"/>
              </w:rPr>
            </w:pPr>
            <w:r w:rsidRPr="00812325">
              <w:t>Bez popisku tvaru</w:t>
            </w:r>
          </w:p>
        </w:tc>
        <w:tc>
          <w:tcPr>
            <w:tcW w:w="1269" w:type="pct"/>
          </w:tcPr>
          <w:p w:rsidR="00060C94" w:rsidRPr="00AD0CA8" w:rsidRDefault="00060C94" w:rsidP="00A03B0C">
            <w:pPr>
              <w:tabs>
                <w:tab w:val="num" w:pos="2880"/>
              </w:tabs>
              <w:spacing w:line="240" w:lineRule="auto"/>
              <w:rPr>
                <w:rFonts w:cs="Times New Roman"/>
                <w:lang w:val="cs-CZ"/>
              </w:rPr>
            </w:pPr>
          </w:p>
        </w:tc>
        <w:tc>
          <w:tcPr>
            <w:tcW w:w="493" w:type="pct"/>
          </w:tcPr>
          <w:p w:rsidR="00060C94" w:rsidRPr="00776173" w:rsidRDefault="00060C94" w:rsidP="00A03B0C">
            <w:pPr>
              <w:tabs>
                <w:tab w:val="num" w:pos="2880"/>
              </w:tabs>
              <w:spacing w:line="240" w:lineRule="auto"/>
              <w:rPr>
                <w:rFonts w:cs="Times New Roman"/>
                <w:lang w:val="cs-CZ"/>
              </w:rPr>
            </w:pPr>
          </w:p>
        </w:tc>
      </w:tr>
    </w:tbl>
    <w:p w:rsidR="00060C94" w:rsidRPr="00776173" w:rsidRDefault="00060C94" w:rsidP="00EC3B2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3" w:name="_Toc229293073"/>
      <w:r>
        <w:rPr>
          <w:lang w:val="cs-CZ"/>
        </w:rPr>
        <w:t>Bod</w:t>
      </w:r>
      <w:bookmarkEnd w:id="13"/>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Uživatelem definované klasifikace vlastnosti</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Pr>
                <w:lang w:val="cs-CZ"/>
              </w:rPr>
              <w:t>není</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není</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E3906">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bodů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Bod</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Bod je zobrazen jako malá tečka.</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36" o:spid="_x0000_i1204" type="#_x0000_t75" style="width:22.5pt;height:18.75pt;visibility:visible">
                  <v:imagedata r:id="rId7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Bod horizontální křivky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pro bod horizontální křivky.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39" o:spid="_x0000_i1205" type="#_x0000_t75" style="width:24pt;height:21.75pt;visibility:visible">
                  <v:imagedata r:id="rId7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Bod signal. kovovou trubkou</w:t>
            </w:r>
          </w:p>
        </w:tc>
        <w:tc>
          <w:tcPr>
            <w:tcW w:w="1475" w:type="pct"/>
          </w:tcPr>
          <w:p w:rsidR="00060C94" w:rsidRPr="00776173" w:rsidRDefault="00060C94" w:rsidP="002A11EC">
            <w:pPr>
              <w:tabs>
                <w:tab w:val="num" w:pos="2880"/>
              </w:tabs>
              <w:spacing w:line="240" w:lineRule="auto"/>
              <w:rPr>
                <w:lang w:val="cs-CZ"/>
              </w:rPr>
            </w:pPr>
            <w:r w:rsidRPr="00776173">
              <w:rPr>
                <w:lang w:val="cs-CZ"/>
              </w:rPr>
              <w:t>Zaměřený bod, který je signalizován kovovou trubkou.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42" o:spid="_x0000_i1206" type="#_x0000_t75" style="width:25.5pt;height:36pt;visibility:visible">
                  <v:imagedata r:id="rId7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Bod vertikální křivky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pro vertikální křivku.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45" o:spid="_x0000_i1207" type="#_x0000_t75" style="width:23.25pt;height:18.75pt;visibility:visible">
                  <v:imagedata r:id="rId8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Dopravní značka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dopravní značku.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51" o:spid="_x0000_i1208" type="#_x0000_t75" style="width:19.5pt;height:26.25pt;visibility:visible">
                  <v:imagedata r:id="rId8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Dopravní značka-cedule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dopravní značku obdélníkového tvaru.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54" o:spid="_x0000_i1209" type="#_x0000_t75" style="width:28.5pt;height:22.5pt;visibility:visible">
                  <v:imagedata r:id="rId8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Geologická sonda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geologickou sondu.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57" o:spid="_x0000_i1210" type="#_x0000_t75" style="width:23.25pt;height:21pt;visibility:visible">
                  <v:imagedata r:id="rId8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Horská vpust</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horskou vpust.</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60" o:spid="_x0000_i1211" type="#_x0000_t75" style="width:23.25pt;height:17.25pt;visibility:visible">
                  <v:imagedata r:id="rId8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Hraniční znak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Bod signalizující hraniční znak (mezník).</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63" o:spid="_x0000_i1212" type="#_x0000_t75" style="width:23.25pt;height:21pt;visibility:visible">
                  <v:imagedata r:id="rId8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Hydrant</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hydrant.</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66" o:spid="_x0000_i1213" type="#_x0000_t75" style="width:23.25pt;height:22.5pt;visibility:visible">
                  <v:imagedata r:id="rId8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Keř</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keř.</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69" o:spid="_x0000_i1214" type="#_x0000_t75" style="width:22.5pt;height:21pt;visibility:visible">
                  <v:imagedata r:id="rId8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Keře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keře.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72" o:spid="_x0000_i1215" type="#_x0000_t75" style="width:22.5pt;height:15.75pt;visibility:visible">
                  <v:imagedata r:id="rId8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Lampa veřejného osvětlení 1</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75" o:spid="_x0000_i1216" type="#_x0000_t75" style="width:15pt;height:24pt;visibility:visible">
                  <v:imagedata r:id="rId8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Lampa veřejného osvětlení 2</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78" o:spid="_x0000_i1217" type="#_x0000_t75" style="width:24pt;height:23.25pt;visibility:visible">
                  <v:imagedata r:id="rId9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Lomový bod  hranice</w:t>
            </w:r>
          </w:p>
        </w:tc>
        <w:tc>
          <w:tcPr>
            <w:tcW w:w="1475" w:type="pct"/>
          </w:tcPr>
          <w:p w:rsidR="00060C94" w:rsidRPr="00776173" w:rsidRDefault="00060C94" w:rsidP="002A11EC">
            <w:pPr>
              <w:tabs>
                <w:tab w:val="num" w:pos="2880"/>
              </w:tabs>
              <w:spacing w:line="240" w:lineRule="auto"/>
              <w:rPr>
                <w:lang w:val="cs-CZ"/>
              </w:rPr>
            </w:pPr>
            <w:r w:rsidRPr="00776173">
              <w:rPr>
                <w:lang w:val="cs-CZ"/>
              </w:rPr>
              <w:t>Lomový bod  hranice.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81" o:spid="_x0000_i1218" type="#_x0000_t75" style="width:26.25pt;height:17.25pt;visibility:visible">
                  <v:imagedata r:id="rId9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Pomník socha mohyla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pomník, sochu nebo mohylu.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84" o:spid="_x0000_i1219" type="#_x0000_t75" style="width:18.75pt;height:20.25pt;visibility:visible">
                  <v:imagedata r:id="rId9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Semafor</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SSZ (semafor).</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87" o:spid="_x0000_i1220" type="#_x0000_t75" style="width:15pt;height:24pt;visibility:visible">
                  <v:imagedata r:id="rId9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90" o:spid="_x0000_i1221" type="#_x0000_t75" style="width:27pt;height:21pt;visibility:visible">
                  <v:imagedata r:id="rId9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 CZ</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93" o:spid="_x0000_i1222" type="#_x0000_t75" style="width:14.25pt;height:11.25pt;visibility:visible">
                  <v:imagedata r:id="rId95"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Stožár</w:t>
            </w:r>
          </w:p>
        </w:tc>
        <w:tc>
          <w:tcPr>
            <w:tcW w:w="1475" w:type="pct"/>
          </w:tcPr>
          <w:p w:rsidR="00060C94" w:rsidRPr="00776173" w:rsidRDefault="00060C94" w:rsidP="002A11EC">
            <w:pPr>
              <w:tabs>
                <w:tab w:val="num" w:pos="2880"/>
              </w:tabs>
              <w:spacing w:line="240" w:lineRule="auto"/>
              <w:rPr>
                <w:lang w:val="cs-CZ"/>
              </w:rPr>
            </w:pPr>
            <w:r w:rsidRPr="00776173">
              <w:rPr>
                <w:lang w:val="cs-CZ"/>
              </w:rPr>
              <w:t>Styl bodu, který označuje kovový, betonový nebo dřevěný stožár.</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96" o:spid="_x0000_i1223" type="#_x0000_t75" style="width:21pt;height:18pt;visibility:visible">
                  <v:imagedata r:id="rId9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Stožár příhradový</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příhradový stožár.</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99" o:spid="_x0000_i1224" type="#_x0000_t75" style="width:17.25pt;height:18pt;visibility:visible">
                  <v:imagedata r:id="rId9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Stožár vysílací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vysílací stožár.</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02" o:spid="_x0000_i1225" type="#_x0000_t75" style="width:12.75pt;height:25.5pt;visibility:visible">
                  <v:imagedata r:id="rId9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Strom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strom v půdoryse.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05" o:spid="_x0000_i1226" type="#_x0000_t75" style="width:31.5pt;height:26.25pt;visibility:visible">
                  <v:imagedata r:id="rId9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Strom jehličnatý</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jehličnatý strom.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08" o:spid="_x0000_i1227" type="#_x0000_t75" style="width:18pt;height:27pt;visibility:visible">
                  <v:imagedata r:id="rId10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Strom listnatý</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listnatý strom.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11" o:spid="_x0000_i1228" type="#_x0000_t75" style="width:21pt;height:28.5pt;visibility:visible">
                  <v:imagedata r:id="rId10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Šachta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kanalizačni šachtu.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14" o:spid="_x0000_i1229" type="#_x0000_t75" style="width:25.5pt;height:23.25pt;visibility:visible">
                  <v:imagedata r:id="rId10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Šoupě</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šoupě.</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17" o:spid="_x0000_i1230" type="#_x0000_t75" style="width:15.75pt;height:19.5pt;visibility:visible">
                  <v:imagedata r:id="rId10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Uliční vpust</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uliční vpust.</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23" o:spid="_x0000_i1231" type="#_x0000_t75" style="width:23.25pt;height:20.25pt;visibility:visible">
                  <v:imagedata r:id="rId10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Zeleň</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bodu, který označuje zelenou plochu.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26" o:spid="_x0000_i1232" type="#_x0000_t75" style="width:35.25pt;height:22.5pt;visibility:visible">
                  <v:imagedata r:id="rId10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Default="00060C94">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5000" w:type="pct"/>
            <w:gridSpan w:val="4"/>
          </w:tcPr>
          <w:p w:rsidR="00060C94" w:rsidRPr="00776173" w:rsidRDefault="00060C94" w:rsidP="002A11EC">
            <w:pPr>
              <w:tabs>
                <w:tab w:val="num" w:pos="2880"/>
              </w:tabs>
              <w:spacing w:line="240" w:lineRule="auto"/>
              <w:rPr>
                <w:rFonts w:cs="Times New Roman"/>
                <w:lang w:val="cs-CZ"/>
              </w:rPr>
            </w:pPr>
            <w:r w:rsidRPr="00776173">
              <w:rPr>
                <w:lang w:val="cs-CZ"/>
              </w:rPr>
              <w:t>_AutoCAD Civil 3D CSN 013411_Geodezie</w:t>
            </w:r>
            <w:r>
              <w:rPr>
                <w:lang w:val="cs-CZ"/>
              </w:rPr>
              <w:t>.dwt</w:t>
            </w:r>
          </w:p>
        </w:tc>
      </w:tr>
      <w:tr w:rsidR="00060C94" w:rsidRPr="00776173">
        <w:tc>
          <w:tcPr>
            <w:tcW w:w="1764" w:type="pct"/>
            <w:shd w:val="clear" w:color="auto" w:fill="000000"/>
          </w:tcPr>
          <w:p w:rsidR="00060C94" w:rsidRPr="00776173" w:rsidRDefault="00060C94" w:rsidP="009C6891">
            <w:pPr>
              <w:spacing w:line="240" w:lineRule="auto"/>
              <w:rPr>
                <w:rFonts w:cs="Times New Roman"/>
                <w:lang w:val="cs-CZ"/>
              </w:rPr>
            </w:pPr>
            <w:r>
              <w:rPr>
                <w:lang w:val="cs-CZ"/>
              </w:rPr>
              <w:t>Styly bodů</w:t>
            </w:r>
          </w:p>
        </w:tc>
        <w:tc>
          <w:tcPr>
            <w:tcW w:w="1475" w:type="pct"/>
            <w:shd w:val="clear" w:color="auto" w:fill="000000"/>
          </w:tcPr>
          <w:p w:rsidR="00060C94" w:rsidRPr="00776173" w:rsidRDefault="00060C94" w:rsidP="00A03B0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9C6891" w:rsidRDefault="00060C94" w:rsidP="00A03B0C">
            <w:pPr>
              <w:tabs>
                <w:tab w:val="num" w:pos="2880"/>
              </w:tabs>
              <w:spacing w:line="240" w:lineRule="auto"/>
              <w:rPr>
                <w:rFonts w:cs="Times New Roman"/>
                <w:noProof/>
                <w:lang w:val="cs-CZ" w:eastAsia="cs-CZ"/>
              </w:rPr>
            </w:pPr>
            <w:r>
              <w:rPr>
                <w:noProof/>
                <w:lang w:val="cs-CZ" w:eastAsia="cs-CZ"/>
              </w:rPr>
              <w:t>Náhled / DWF / DWG</w:t>
            </w:r>
          </w:p>
        </w:tc>
        <w:tc>
          <w:tcPr>
            <w:tcW w:w="494" w:type="pct"/>
            <w:shd w:val="clear" w:color="auto" w:fill="000000"/>
          </w:tcPr>
          <w:p w:rsidR="00060C94" w:rsidRPr="009C6891" w:rsidRDefault="00060C94" w:rsidP="00A03B0C">
            <w:pPr>
              <w:tabs>
                <w:tab w:val="num" w:pos="2880"/>
              </w:tabs>
              <w:spacing w:line="240" w:lineRule="auto"/>
              <w:rPr>
                <w:rFonts w:cs="Times New Roman"/>
                <w:lang w:val="cs-CZ"/>
              </w:rPr>
            </w:pPr>
            <w:r>
              <w:rPr>
                <w:lang w:val="cs-CZ"/>
              </w:rPr>
              <w:t>Výchozí</w:t>
            </w:r>
          </w:p>
        </w:tc>
      </w:tr>
      <w:tr w:rsidR="00060C94" w:rsidRPr="00776173">
        <w:tc>
          <w:tcPr>
            <w:tcW w:w="1764" w:type="pct"/>
            <w:vAlign w:val="bottom"/>
          </w:tcPr>
          <w:p w:rsidR="00060C94" w:rsidRPr="00EE510E" w:rsidRDefault="00060C94">
            <w:r w:rsidRPr="00EE510E">
              <w:t>2D Bod</w:t>
            </w:r>
          </w:p>
        </w:tc>
        <w:tc>
          <w:tcPr>
            <w:tcW w:w="1475" w:type="pct"/>
            <w:vAlign w:val="bottom"/>
          </w:tcPr>
          <w:p w:rsidR="00060C94" w:rsidRPr="00EE510E" w:rsidRDefault="00060C94">
            <w:r w:rsidRPr="00EE510E">
              <w:t>Základní 2D zobrazení bodů pro účely konstrukce mapy - netiskne se.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3" type="#_x0000_t75" style="width:75pt;height:15pt">
                  <v:imagedata r:id="rId106" o:title=""/>
                </v:shape>
              </w:pict>
            </w:r>
          </w:p>
        </w:tc>
        <w:tc>
          <w:tcPr>
            <w:tcW w:w="494" w:type="pct"/>
          </w:tcPr>
          <w:p w:rsidR="00060C94" w:rsidRPr="00776173" w:rsidRDefault="00060C94" w:rsidP="00A03B0C">
            <w:pPr>
              <w:tabs>
                <w:tab w:val="num" w:pos="2880"/>
              </w:tabs>
              <w:spacing w:line="240" w:lineRule="auto"/>
              <w:rPr>
                <w:rFonts w:cs="Times New Roman"/>
                <w:lang w:val="cs-CZ"/>
              </w:rPr>
            </w:pPr>
            <w:r>
              <w:rPr>
                <w:lang w:val="cs-CZ"/>
              </w:rPr>
              <w:t>ano</w:t>
            </w:r>
          </w:p>
        </w:tc>
      </w:tr>
      <w:tr w:rsidR="00060C94" w:rsidRPr="00776173">
        <w:tc>
          <w:tcPr>
            <w:tcW w:w="1764" w:type="pct"/>
            <w:vAlign w:val="bottom"/>
          </w:tcPr>
          <w:p w:rsidR="00060C94" w:rsidRPr="00EE510E" w:rsidRDefault="00060C94">
            <w:r w:rsidRPr="00EE510E">
              <w:t>2D Bod zvýrazněný</w:t>
            </w:r>
          </w:p>
        </w:tc>
        <w:tc>
          <w:tcPr>
            <w:tcW w:w="1475" w:type="pct"/>
            <w:vAlign w:val="bottom"/>
          </w:tcPr>
          <w:p w:rsidR="00060C94" w:rsidRPr="00EE510E" w:rsidRDefault="00060C94">
            <w:r w:rsidRPr="00EE510E">
              <w:t>Základní 2D zobrazení bodů pro účely konstrukce mapy - netiskne se.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4" type="#_x0000_t75" style="width:75pt;height:75pt">
                  <v:imagedata r:id="rId10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Body_Lomový</w:t>
            </w:r>
          </w:p>
        </w:tc>
        <w:tc>
          <w:tcPr>
            <w:tcW w:w="1475" w:type="pct"/>
            <w:vAlign w:val="bottom"/>
          </w:tcPr>
          <w:p w:rsidR="00060C94" w:rsidRPr="00EE510E" w:rsidRDefault="00060C94">
            <w:r w:rsidRPr="00EE510E">
              <w:t>1.09 - Lomový bod vlastnické nebo užívací hranice jednoznačně identifikovatelný (trvalý nebo osazený kolíkem)</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5" type="#_x0000_t75" style="width:75pt;height:22.5pt">
                  <v:imagedata r:id="rId10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Body_Mezník</w:t>
            </w:r>
          </w:p>
        </w:tc>
        <w:tc>
          <w:tcPr>
            <w:tcW w:w="1475" w:type="pct"/>
            <w:vAlign w:val="bottom"/>
          </w:tcPr>
          <w:p w:rsidR="00060C94" w:rsidRPr="00EE510E" w:rsidRDefault="00060C94">
            <w:r w:rsidRPr="00EE510E">
              <w:t>1.05 - Mezník na vlastnické hranici, hranici užívací, na hranici územního celku a na katastrální hranici. Hraniční znak (článek18,28)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6" type="#_x0000_t75" style="width:75pt;height:22.5pt">
                  <v:imagedata r:id="rId10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Body_Mezník v náčrtu</w:t>
            </w:r>
          </w:p>
        </w:tc>
        <w:tc>
          <w:tcPr>
            <w:tcW w:w="1475" w:type="pct"/>
            <w:vAlign w:val="bottom"/>
          </w:tcPr>
          <w:p w:rsidR="00060C94" w:rsidRPr="00EE510E" w:rsidRDefault="00060C94">
            <w:r w:rsidRPr="00EE510E">
              <w:t>1.05 - Mezník na vlastnické hranici, hranici užívací, na hranici územního celku a na katastrální hranici. Hraniční znak (v náčrtu) (článek 18.28)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7" type="#_x0000_t75" style="width:75pt;height:22.5pt">
                  <v:imagedata r:id="rId11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Body_Nivelační ČS JNS</w:t>
            </w:r>
          </w:p>
        </w:tc>
        <w:tc>
          <w:tcPr>
            <w:tcW w:w="1475" w:type="pct"/>
            <w:vAlign w:val="bottom"/>
          </w:tcPr>
          <w:p w:rsidR="00060C94" w:rsidRPr="00EE510E" w:rsidRDefault="00060C94">
            <w:r w:rsidRPr="00EE510E">
              <w:t>1.03 - Bod čs. jednotné nivelační sítě (článek 24, 25)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8" type="#_x0000_t75" style="width:75pt;height:22.5pt">
                  <v:imagedata r:id="rId11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Body_Nivelační TN</w:t>
            </w:r>
          </w:p>
        </w:tc>
        <w:tc>
          <w:tcPr>
            <w:tcW w:w="1475" w:type="pct"/>
            <w:vAlign w:val="bottom"/>
          </w:tcPr>
          <w:p w:rsidR="00060C94" w:rsidRPr="00EE510E" w:rsidRDefault="00060C94">
            <w:r w:rsidRPr="00EE510E">
              <w:t>1.04 - Nivelační bod technické nivelace (článek 24, 25)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39" type="#_x0000_t75" style="width:75pt;height:22.5pt">
                  <v:imagedata r:id="rId11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Body_Pomocný</w:t>
            </w:r>
          </w:p>
        </w:tc>
        <w:tc>
          <w:tcPr>
            <w:tcW w:w="1475" w:type="pct"/>
            <w:vAlign w:val="bottom"/>
          </w:tcPr>
          <w:p w:rsidR="00060C94" w:rsidRPr="00EE510E" w:rsidRDefault="00060C94">
            <w:r w:rsidRPr="00EE510E">
              <w:t>1.07 - Pomocný měřický bod (článek 27)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0" type="#_x0000_t75" style="width:75pt;height:22.5pt">
                  <v:imagedata r:id="rId11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Body_Pomocný v náčrtu</w:t>
            </w:r>
          </w:p>
        </w:tc>
        <w:tc>
          <w:tcPr>
            <w:tcW w:w="1475" w:type="pct"/>
            <w:vAlign w:val="bottom"/>
          </w:tcPr>
          <w:p w:rsidR="00060C94" w:rsidRPr="00EE510E" w:rsidRDefault="00060C94">
            <w:r w:rsidRPr="00EE510E">
              <w:t>1.07 - Pomocný měřický bod (v náčrtu červeně) (článek 27)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1" type="#_x0000_t75" style="width:75pt;height:22.5pt">
                  <v:imagedata r:id="rId11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Body_Trigonometrický</w:t>
            </w:r>
          </w:p>
        </w:tc>
        <w:tc>
          <w:tcPr>
            <w:tcW w:w="1475" w:type="pct"/>
            <w:vAlign w:val="bottom"/>
          </w:tcPr>
          <w:p w:rsidR="00060C94" w:rsidRPr="00EE510E" w:rsidRDefault="00060C94">
            <w:r w:rsidRPr="00EE510E">
              <w:t>1.01 - Pod čs. trigonometrické sítě, bod podrobného polohového pole, přidružený bod k bodu čs. trigonometrické sítě nebo k bodu podrobného polohového pole 1. tř. přesnosti, tíhový bod (v náčrtu pr. 2 mm červeně) (článek 18-23)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2" type="#_x0000_t75" style="width:75pt;height:22.5pt">
                  <v:imagedata r:id="rId11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Body_Trigonometrický podzemní</w:t>
            </w:r>
          </w:p>
        </w:tc>
        <w:tc>
          <w:tcPr>
            <w:tcW w:w="1475" w:type="pct"/>
            <w:vAlign w:val="bottom"/>
          </w:tcPr>
          <w:p w:rsidR="00060C94" w:rsidRPr="00EE510E" w:rsidRDefault="00060C94">
            <w:r w:rsidRPr="00EE510E">
              <w:t>1.02 - Bod jako 1.01, ale osazený jen podzemní značkou nebo pod vodou  (článek 18 - 23)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3" type="#_x0000_t75" style="width:75pt;height:22.5pt">
                  <v:imagedata r:id="rId11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Body_Trigonometrický podzemní v náčrtu</w:t>
            </w:r>
          </w:p>
        </w:tc>
        <w:tc>
          <w:tcPr>
            <w:tcW w:w="1475" w:type="pct"/>
            <w:vAlign w:val="bottom"/>
          </w:tcPr>
          <w:p w:rsidR="00060C94" w:rsidRPr="00EE510E" w:rsidRDefault="00060C94">
            <w:r w:rsidRPr="00EE510E">
              <w:t>1.02 - Bod jako 1.01, ale osazený jen podzemní značkou nebo pod vodou (v náčrtu pr. 2 mm červeně) (článek 18 -23)</w:t>
            </w:r>
          </w:p>
        </w:tc>
        <w:tc>
          <w:tcPr>
            <w:tcW w:w="1267" w:type="pct"/>
          </w:tcPr>
          <w:p w:rsidR="00060C94" w:rsidRPr="003223E3" w:rsidRDefault="00060C94" w:rsidP="00A03B0C">
            <w:pPr>
              <w:tabs>
                <w:tab w:val="num" w:pos="2880"/>
              </w:tabs>
              <w:spacing w:line="240" w:lineRule="auto"/>
              <w:rPr>
                <w:rFonts w:cs="Times New Roman"/>
              </w:rPr>
            </w:pPr>
            <w:r w:rsidRPr="00384C1E">
              <w:rPr>
                <w:rFonts w:cs="Times New Roman"/>
                <w:noProof/>
                <w:lang w:val="cs-CZ" w:eastAsia="cs-CZ"/>
              </w:rPr>
              <w:pict>
                <v:shape id="_x0000_i1244" type="#_x0000_t75" style="width:75pt;height:22.5pt">
                  <v:imagedata r:id="rId11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Body_Trigonometrický v náčrtu</w:t>
            </w:r>
          </w:p>
        </w:tc>
        <w:tc>
          <w:tcPr>
            <w:tcW w:w="1475" w:type="pct"/>
            <w:vAlign w:val="bottom"/>
          </w:tcPr>
          <w:p w:rsidR="00060C94" w:rsidRPr="00EE510E" w:rsidRDefault="00060C94">
            <w:r w:rsidRPr="00EE510E">
              <w:t>1.01 - Pod čs. trigonometrické sítě, bod podrobného polohového pole, přidružený bod k bodu čs. trigonometrické sítě nebo k bodu podrobného polohového pole 1. tř. přesnosti, tíhový bod (v náčrtu pr. 2 mm červeně) - (článek 18 - 23)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5" type="#_x0000_t75" style="width:75pt;height:22.5pt">
                  <v:imagedata r:id="rId11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Body_Trubka</w:t>
            </w:r>
          </w:p>
        </w:tc>
        <w:tc>
          <w:tcPr>
            <w:tcW w:w="1475" w:type="pct"/>
            <w:vAlign w:val="bottom"/>
          </w:tcPr>
          <w:p w:rsidR="00060C94" w:rsidRPr="00EE510E" w:rsidRDefault="00060C94">
            <w:r w:rsidRPr="00EE510E">
              <w:t>1.08 - Bod osazený kovovou trubkou (článek 27)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6" type="#_x0000_t75" style="width:75pt;height:45pt">
                  <v:imagedata r:id="rId11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Body_Vytyčovací značka</w:t>
            </w:r>
          </w:p>
        </w:tc>
        <w:tc>
          <w:tcPr>
            <w:tcW w:w="1475" w:type="pct"/>
            <w:vAlign w:val="bottom"/>
          </w:tcPr>
          <w:p w:rsidR="00060C94" w:rsidRPr="00EE510E" w:rsidRDefault="00060C94">
            <w:r w:rsidRPr="00EE510E">
              <w:t>1.06 - Profilový bod, vytyčovací značka (článek 26)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7" type="#_x0000_t75" style="width:75pt;height:45pt">
                  <v:imagedata r:id="rId12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Doprava_Pozemní_Dopravní značka</w:t>
            </w:r>
          </w:p>
        </w:tc>
        <w:tc>
          <w:tcPr>
            <w:tcW w:w="1475" w:type="pct"/>
            <w:vAlign w:val="bottom"/>
          </w:tcPr>
          <w:p w:rsidR="00060C94" w:rsidRPr="00EE510E" w:rsidRDefault="00060C94">
            <w:r w:rsidRPr="00EE510E">
              <w:t>5.27 - Dopravní značka (bez ohledu na její skutečný tvar) (článek 90)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8" type="#_x0000_t75" style="width:75pt;height:45pt">
                  <v:imagedata r:id="rId12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Doprava_Pozemní_Místní tabule</w:t>
            </w:r>
          </w:p>
        </w:tc>
        <w:tc>
          <w:tcPr>
            <w:tcW w:w="1475" w:type="pct"/>
            <w:vAlign w:val="bottom"/>
          </w:tcPr>
          <w:p w:rsidR="00060C94" w:rsidRPr="00EE510E" w:rsidRDefault="00060C94">
            <w:r w:rsidRPr="00EE510E">
              <w:t>5.26 - Místní tabule (článek 90)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49" type="#_x0000_t75" style="width:75pt;height:45pt">
                  <v:imagedata r:id="rId12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Doprava_Pozemní_Semafor</w:t>
            </w:r>
          </w:p>
        </w:tc>
        <w:tc>
          <w:tcPr>
            <w:tcW w:w="1475" w:type="pct"/>
            <w:vAlign w:val="bottom"/>
          </w:tcPr>
          <w:p w:rsidR="00060C94" w:rsidRPr="00EE510E" w:rsidRDefault="00060C94">
            <w:r w:rsidRPr="00EE510E">
              <w:t>5.25 - Světelné signalizační zařízení (článek 90)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0" type="#_x0000_t75" style="width:75pt;height:45pt">
                  <v:imagedata r:id="rId12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Doprava_Pozemní_Zastávka</w:t>
            </w:r>
          </w:p>
        </w:tc>
        <w:tc>
          <w:tcPr>
            <w:tcW w:w="1475" w:type="pct"/>
            <w:vAlign w:val="bottom"/>
          </w:tcPr>
          <w:p w:rsidR="00060C94" w:rsidRPr="00EE510E" w:rsidRDefault="00060C94">
            <w:r w:rsidRPr="00EE510E">
              <w:t>5.24 - Zastávka veřejné dopravy (článek 90)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1" type="#_x0000_t75" style="width:75pt;height:45pt">
                  <v:imagedata r:id="rId12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Doprava_Železniční_Bod odbočení výhybky</w:t>
            </w:r>
          </w:p>
        </w:tc>
        <w:tc>
          <w:tcPr>
            <w:tcW w:w="1475" w:type="pct"/>
            <w:vAlign w:val="bottom"/>
          </w:tcPr>
          <w:p w:rsidR="00060C94" w:rsidRPr="00EE510E" w:rsidRDefault="00060C94">
            <w:r w:rsidRPr="00EE510E">
              <w:t>5.11 - Bod odbočení výhybky (článek 86)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2" type="#_x0000_t75" style="width:75pt;height:22.5pt">
                  <v:imagedata r:id="rId12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Doprava_Železniční_Konec výhybky</w:t>
            </w:r>
          </w:p>
        </w:tc>
        <w:tc>
          <w:tcPr>
            <w:tcW w:w="1475" w:type="pct"/>
            <w:vAlign w:val="bottom"/>
          </w:tcPr>
          <w:p w:rsidR="00060C94" w:rsidRPr="00EE510E" w:rsidRDefault="00060C94">
            <w:r w:rsidRPr="00EE510E">
              <w:t>5.12 - Bod odbočení výhybky (článek 86)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3" type="#_x0000_t75" style="width:75pt;height:22.5pt">
                  <v:imagedata r:id="rId12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Doprava_Železniční_Křizovatková výhybka</w:t>
            </w:r>
          </w:p>
        </w:tc>
        <w:tc>
          <w:tcPr>
            <w:tcW w:w="1475" w:type="pct"/>
            <w:vAlign w:val="bottom"/>
          </w:tcPr>
          <w:p w:rsidR="00060C94" w:rsidRPr="00EE510E" w:rsidRDefault="00060C94">
            <w:r w:rsidRPr="00EE510E">
              <w:t>5.10 - Celá křižovatková výhybka (článek 86)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4" type="#_x0000_t75" style="width:75pt;height:30pt">
                  <v:imagedata r:id="rId12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Doprava_Železniční_Mechanické návěstidlo</w:t>
            </w:r>
          </w:p>
        </w:tc>
        <w:tc>
          <w:tcPr>
            <w:tcW w:w="1475" w:type="pct"/>
            <w:vAlign w:val="bottom"/>
          </w:tcPr>
          <w:p w:rsidR="00060C94" w:rsidRPr="00EE510E" w:rsidRDefault="00060C94">
            <w:r w:rsidRPr="00EE510E">
              <w:t>5.15 - Mechanické návěstidlo nebo předvěst (článek 85)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5" type="#_x0000_t75" style="width:75pt;height:75pt">
                  <v:imagedata r:id="rId12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Doprava_Železniční_Mechanické závory</w:t>
            </w:r>
          </w:p>
        </w:tc>
        <w:tc>
          <w:tcPr>
            <w:tcW w:w="1475" w:type="pct"/>
            <w:vAlign w:val="bottom"/>
          </w:tcPr>
          <w:p w:rsidR="00060C94" w:rsidRPr="00EE510E" w:rsidRDefault="00060C94">
            <w:r w:rsidRPr="00EE510E">
              <w:t>5.17 - Mechanické závory (článek 85)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6" type="#_x0000_t75" style="width:75pt;height:15pt">
                  <v:imagedata r:id="rId12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Doprava_Železniční_Společný výměnový styk</w:t>
            </w:r>
          </w:p>
        </w:tc>
        <w:tc>
          <w:tcPr>
            <w:tcW w:w="1475" w:type="pct"/>
            <w:vAlign w:val="bottom"/>
          </w:tcPr>
          <w:p w:rsidR="00060C94" w:rsidRPr="00EE510E" w:rsidRDefault="00060C94">
            <w:r w:rsidRPr="00EE510E">
              <w:t>5.09 - Společný výměnový styk výhybek (článek 86)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7" type="#_x0000_t75" style="width:75pt;height:26.25pt">
                  <v:imagedata r:id="rId13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Doprava_Železniční_Staničník</w:t>
            </w:r>
          </w:p>
        </w:tc>
        <w:tc>
          <w:tcPr>
            <w:tcW w:w="1475" w:type="pct"/>
            <w:vAlign w:val="bottom"/>
          </w:tcPr>
          <w:p w:rsidR="00060C94" w:rsidRPr="00EE510E" w:rsidRDefault="00060C94">
            <w:r w:rsidRPr="00EE510E">
              <w:t>5.20 - Staničník (článek 93)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8" type="#_x0000_t75" style="width:75pt;height:15pt">
                  <v:imagedata r:id="rId13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Doprava_Železniční_Světelné návěstidlo</w:t>
            </w:r>
          </w:p>
        </w:tc>
        <w:tc>
          <w:tcPr>
            <w:tcW w:w="1475" w:type="pct"/>
            <w:vAlign w:val="bottom"/>
          </w:tcPr>
          <w:p w:rsidR="00060C94" w:rsidRPr="00EE510E" w:rsidRDefault="00060C94">
            <w:r w:rsidRPr="00EE510E">
              <w:t>5.16 - Světelné návěstidlo nebo předvěst (článek 85)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59" type="#_x0000_t75" style="width:75pt;height:41.25pt">
                  <v:imagedata r:id="rId13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Doprava_Železniční_Výměník výhybky</w:t>
            </w:r>
          </w:p>
        </w:tc>
        <w:tc>
          <w:tcPr>
            <w:tcW w:w="1475" w:type="pct"/>
            <w:vAlign w:val="bottom"/>
          </w:tcPr>
          <w:p w:rsidR="00060C94" w:rsidRPr="00EE510E" w:rsidRDefault="00060C94">
            <w:r w:rsidRPr="00EE510E">
              <w:t>5.08 - Výměník výhybky (začátek výhybky) (článek 86)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0" type="#_x0000_t75" style="width:75pt;height:41.25pt">
                  <v:imagedata r:id="rId13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Doprava_Železniční_Výstražný kříž</w:t>
            </w:r>
          </w:p>
        </w:tc>
        <w:tc>
          <w:tcPr>
            <w:tcW w:w="1475" w:type="pct"/>
            <w:vAlign w:val="bottom"/>
          </w:tcPr>
          <w:p w:rsidR="00060C94" w:rsidRPr="00EE510E" w:rsidRDefault="00060C94">
            <w:r w:rsidRPr="00EE510E">
              <w:t>5.18 - Výstražné světelné zařízení, výstražný kříž (železniční) (článek 85)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1" type="#_x0000_t75" style="width:75pt;height:56.25pt">
                  <v:imagedata r:id="rId13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Doprava_Železniční_Zarážedlo</w:t>
            </w:r>
          </w:p>
        </w:tc>
        <w:tc>
          <w:tcPr>
            <w:tcW w:w="1475" w:type="pct"/>
            <w:vAlign w:val="bottom"/>
          </w:tcPr>
          <w:p w:rsidR="00060C94" w:rsidRPr="00EE510E" w:rsidRDefault="00060C94">
            <w:r w:rsidRPr="00EE510E">
              <w:t>5.13 - Zarážedlo (článek 84)</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2" type="#_x0000_t75" style="width:75pt;height:26.25pt">
                  <v:imagedata r:id="rId13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Hornictví_Jáma</w:t>
            </w:r>
          </w:p>
        </w:tc>
        <w:tc>
          <w:tcPr>
            <w:tcW w:w="1475" w:type="pct"/>
            <w:vAlign w:val="bottom"/>
          </w:tcPr>
          <w:p w:rsidR="00060C94" w:rsidRPr="00EE510E" w:rsidRDefault="00060C94">
            <w:r w:rsidRPr="00EE510E">
              <w:t>7.05 - Jáma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3" type="#_x0000_t75" style="width:75pt;height:26.25pt">
                  <v:imagedata r:id="rId13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Hornictví_Šachtice</w:t>
            </w:r>
          </w:p>
        </w:tc>
        <w:tc>
          <w:tcPr>
            <w:tcW w:w="1475" w:type="pct"/>
            <w:vAlign w:val="bottom"/>
          </w:tcPr>
          <w:p w:rsidR="00060C94" w:rsidRPr="00EE510E" w:rsidRDefault="00060C94">
            <w:r w:rsidRPr="00EE510E">
              <w:t>7.07 - Průzkumná šachtice (článek 119, 120)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4" type="#_x0000_t75" style="width:75pt;height:26.25pt">
                  <v:imagedata r:id="rId13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Hornictví_Štola</w:t>
            </w:r>
          </w:p>
        </w:tc>
        <w:tc>
          <w:tcPr>
            <w:tcW w:w="1475" w:type="pct"/>
            <w:vAlign w:val="bottom"/>
          </w:tcPr>
          <w:p w:rsidR="00060C94" w:rsidRPr="00EE510E" w:rsidRDefault="00060C94">
            <w:r w:rsidRPr="00EE510E">
              <w:t>7.06 - Ústí štoly nebo úklonné jámy (článek 119, 120)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5" type="#_x0000_t75" style="width:75pt;height:26.25pt">
                  <v:imagedata r:id="rId13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Polohopis 2D_Doprava</w:t>
            </w:r>
          </w:p>
        </w:tc>
        <w:tc>
          <w:tcPr>
            <w:tcW w:w="1475" w:type="pct"/>
            <w:vAlign w:val="bottom"/>
          </w:tcPr>
          <w:p w:rsidR="00060C94" w:rsidRPr="00EE510E" w:rsidRDefault="00060C94">
            <w:r w:rsidRPr="00EE510E">
              <w:t>Základní 2D zobrazení bodů pro účely konstrukce mapy - netiskne se.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6" type="#_x0000_t75" style="width:75pt;height:15pt">
                  <v:imagedata r:id="rId13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Polohopis 2D_Hranice pozemků</w:t>
            </w:r>
          </w:p>
        </w:tc>
        <w:tc>
          <w:tcPr>
            <w:tcW w:w="1475" w:type="pct"/>
            <w:vAlign w:val="bottom"/>
          </w:tcPr>
          <w:p w:rsidR="00060C94" w:rsidRPr="00EE510E" w:rsidRDefault="00060C94"/>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7" type="#_x0000_t75" style="width:75pt;height:15pt">
                  <v:imagedata r:id="rId14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Polohopis 2D_Stavební objekty</w:t>
            </w:r>
          </w:p>
        </w:tc>
        <w:tc>
          <w:tcPr>
            <w:tcW w:w="1475" w:type="pct"/>
            <w:vAlign w:val="bottom"/>
          </w:tcPr>
          <w:p w:rsidR="00060C94" w:rsidRPr="00EE510E" w:rsidRDefault="00060C94"/>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8" type="#_x0000_t75" style="width:75pt;height:15pt">
                  <v:imagedata r:id="rId14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Pozemky_Hřbitov</w:t>
            </w:r>
          </w:p>
        </w:tc>
        <w:tc>
          <w:tcPr>
            <w:tcW w:w="1475" w:type="pct"/>
            <w:vAlign w:val="bottom"/>
          </w:tcPr>
          <w:p w:rsidR="00060C94" w:rsidRPr="00EE510E" w:rsidRDefault="00060C94">
            <w:r w:rsidRPr="00EE510E">
              <w:t>3.15 - Hřbitov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69" type="#_x0000_t75" style="width:75pt;height:22.5pt">
                  <v:imagedata r:id="rId14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Pozemky_Chmelnice</w:t>
            </w:r>
          </w:p>
        </w:tc>
        <w:tc>
          <w:tcPr>
            <w:tcW w:w="1475" w:type="pct"/>
            <w:vAlign w:val="bottom"/>
          </w:tcPr>
          <w:p w:rsidR="00060C94" w:rsidRPr="00EE510E" w:rsidRDefault="00060C94">
            <w:r w:rsidRPr="00EE510E">
              <w:t>3.02 Chmelnice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0" type="#_x0000_t75" style="width:75pt;height:33.75pt">
                  <v:imagedata r:id="rId14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Pozemky_Kosodřevina</w:t>
            </w:r>
          </w:p>
        </w:tc>
        <w:tc>
          <w:tcPr>
            <w:tcW w:w="1475" w:type="pct"/>
            <w:vAlign w:val="bottom"/>
          </w:tcPr>
          <w:p w:rsidR="00060C94" w:rsidRPr="00EE510E" w:rsidRDefault="00060C94">
            <w:r w:rsidRPr="00EE510E">
              <w:t>3.12 - Lesní půda s kosodřevinou - značka dle normy neoznačuje bodový prvek, ale druh pozemku. (článek 48)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1" type="#_x0000_t75" style="width:75pt;height:33.75pt">
                  <v:imagedata r:id="rId14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Pozemky_Křovinatý porost</w:t>
            </w:r>
          </w:p>
        </w:tc>
        <w:tc>
          <w:tcPr>
            <w:tcW w:w="1475" w:type="pct"/>
            <w:vAlign w:val="bottom"/>
          </w:tcPr>
          <w:p w:rsidR="00060C94" w:rsidRPr="00EE510E" w:rsidRDefault="00060C94">
            <w:r w:rsidRPr="00EE510E">
              <w:t>3.11 - Lesní půda s křovinatým porostem - značka dle normy neoznačuje bodový prvek, ale druh pozemku. (článek 48)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2" type="#_x0000_t75" style="width:75pt;height:33.75pt">
                  <v:imagedata r:id="rId14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Pozemky_Kulturní památka</w:t>
            </w:r>
          </w:p>
        </w:tc>
        <w:tc>
          <w:tcPr>
            <w:tcW w:w="1475" w:type="pct"/>
            <w:vAlign w:val="bottom"/>
          </w:tcPr>
          <w:p w:rsidR="00060C94" w:rsidRPr="00EE510E" w:rsidRDefault="00060C94">
            <w:r w:rsidRPr="00EE510E">
              <w:t>3.18 - Nemovitá kulturní památka (článek 52)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3" type="#_x0000_t75" style="width:75pt;height:33.75pt">
                  <v:imagedata r:id="rId14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Pozemky_Les bez rozlišení</w:t>
            </w:r>
          </w:p>
        </w:tc>
        <w:tc>
          <w:tcPr>
            <w:tcW w:w="1475" w:type="pct"/>
            <w:vAlign w:val="bottom"/>
          </w:tcPr>
          <w:p w:rsidR="00060C94" w:rsidRPr="00EE510E" w:rsidRDefault="00060C94">
            <w:r w:rsidRPr="00EE510E">
              <w:t>3.08 - Lesní půda bez rozlišení druhu porostu - značka dle normy neoznačuje bodový prvek, ale druh pozemku. (článek 48)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4" type="#_x0000_t75" style="width:75pt;height:45pt">
                  <v:imagedata r:id="rId14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Pozemky_Les jehličnatý</w:t>
            </w:r>
          </w:p>
        </w:tc>
        <w:tc>
          <w:tcPr>
            <w:tcW w:w="1475" w:type="pct"/>
            <w:vAlign w:val="bottom"/>
          </w:tcPr>
          <w:p w:rsidR="00060C94" w:rsidRPr="00EE510E" w:rsidRDefault="00060C94">
            <w:r w:rsidRPr="00EE510E">
              <w:t>3.09 - Lesní půda s jehličnatým porostem - značka dle normy neoznačuje bodový prvek, ale druh pozemku. (článek 48)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5" type="#_x0000_t75" style="width:75pt;height:45pt">
                  <v:imagedata r:id="rId14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Pozemky_Les listnatý</w:t>
            </w:r>
          </w:p>
        </w:tc>
        <w:tc>
          <w:tcPr>
            <w:tcW w:w="1475" w:type="pct"/>
            <w:vAlign w:val="bottom"/>
          </w:tcPr>
          <w:p w:rsidR="00060C94" w:rsidRPr="00EE510E" w:rsidRDefault="00060C94">
            <w:r w:rsidRPr="00EE510E">
              <w:t>3.10 - Lesní půda s listnatým porostem - značka dle normy neoznačuje bodový prvek, ale druh pozemku. (článek 48)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6" type="#_x0000_t75" style="width:75pt;height:45pt">
                  <v:imagedata r:id="rId14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Pozemky_Louka</w:t>
            </w:r>
          </w:p>
        </w:tc>
        <w:tc>
          <w:tcPr>
            <w:tcW w:w="1475" w:type="pct"/>
            <w:vAlign w:val="bottom"/>
          </w:tcPr>
          <w:p w:rsidR="00060C94" w:rsidRPr="00EE510E" w:rsidRDefault="00060C94">
            <w:r w:rsidRPr="00EE510E">
              <w:t>3.06 - Louka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7" type="#_x0000_t75" style="width:75pt;height:45pt">
                  <v:imagedata r:id="rId15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Pozemky_Neplodná půda</w:t>
            </w:r>
          </w:p>
        </w:tc>
        <w:tc>
          <w:tcPr>
            <w:tcW w:w="1475" w:type="pct"/>
            <w:vAlign w:val="bottom"/>
          </w:tcPr>
          <w:p w:rsidR="00060C94" w:rsidRPr="00EE510E" w:rsidRDefault="00060C94">
            <w:r w:rsidRPr="00EE510E">
              <w:t>3.16 - Neplodná půda (článek 51)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8" type="#_x0000_t75" style="width:75pt;height:30pt">
                  <v:imagedata r:id="rId15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Pozemky_Ovocný sad</w:t>
            </w:r>
          </w:p>
        </w:tc>
        <w:tc>
          <w:tcPr>
            <w:tcW w:w="1475" w:type="pct"/>
            <w:vAlign w:val="bottom"/>
          </w:tcPr>
          <w:p w:rsidR="00060C94" w:rsidRPr="00EE510E" w:rsidRDefault="00060C94">
            <w:r w:rsidRPr="00EE510E">
              <w:t>3.05 - Ovocný sad - značka dle normy neoznačuje bodový prvek, ale druh pozemku. (článek 46)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79" type="#_x0000_t75" style="width:75pt;height:30pt">
                  <v:imagedata r:id="rId15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Pozemky_Park</w:t>
            </w:r>
          </w:p>
        </w:tc>
        <w:tc>
          <w:tcPr>
            <w:tcW w:w="1475" w:type="pct"/>
            <w:vAlign w:val="bottom"/>
          </w:tcPr>
          <w:p w:rsidR="00060C94" w:rsidRPr="00EE510E" w:rsidRDefault="00060C94">
            <w:r w:rsidRPr="00EE510E">
              <w:t>3.14 - Park, okrasná zahrada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0" type="#_x0000_t75" style="width:75pt;height:30pt">
                  <v:imagedata r:id="rId15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Pozemky_Pastvina</w:t>
            </w:r>
          </w:p>
        </w:tc>
        <w:tc>
          <w:tcPr>
            <w:tcW w:w="1475" w:type="pct"/>
            <w:vAlign w:val="bottom"/>
          </w:tcPr>
          <w:p w:rsidR="00060C94" w:rsidRPr="00EE510E" w:rsidRDefault="00060C94">
            <w:r w:rsidRPr="00EE510E">
              <w:t>3.07 - Pastvina - značka dle normy neoznačuje bodový prvek, ale druh pozemku. (článek 47)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1" type="#_x0000_t75" style="width:75pt;height:30pt">
                  <v:imagedata r:id="rId15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Pozemky_Rákosí</w:t>
            </w:r>
          </w:p>
        </w:tc>
        <w:tc>
          <w:tcPr>
            <w:tcW w:w="1475" w:type="pct"/>
            <w:vAlign w:val="bottom"/>
          </w:tcPr>
          <w:p w:rsidR="00060C94" w:rsidRPr="00EE510E" w:rsidRDefault="00060C94">
            <w:r w:rsidRPr="00EE510E">
              <w:t>3.17 - Rákosí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2" type="#_x0000_t75" style="width:75pt;height:30pt">
                  <v:imagedata r:id="rId15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Pozemky_Strom jehličnatý</w:t>
            </w:r>
          </w:p>
        </w:tc>
        <w:tc>
          <w:tcPr>
            <w:tcW w:w="1475" w:type="pct"/>
            <w:vAlign w:val="bottom"/>
          </w:tcPr>
          <w:p w:rsidR="00060C94" w:rsidRPr="00EE510E" w:rsidRDefault="00060C94">
            <w:r w:rsidRPr="00EE510E">
              <w:t>3.13 - Jednotlivě zaměřený strom jehličnatý (norma druh stromu nerozlišuje)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3" type="#_x0000_t75" style="width:75pt;height:30pt">
                  <v:imagedata r:id="rId15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Pozemky_Strom listnatý</w:t>
            </w:r>
          </w:p>
        </w:tc>
        <w:tc>
          <w:tcPr>
            <w:tcW w:w="1475" w:type="pct"/>
            <w:vAlign w:val="bottom"/>
          </w:tcPr>
          <w:p w:rsidR="00060C94" w:rsidRPr="00EE510E" w:rsidRDefault="00060C94">
            <w:r w:rsidRPr="00EE510E">
              <w:t>3.13 - Jednotlivě zaměřený strom listnatý (norma druh stromu nerozlišuje)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4" type="#_x0000_t75" style="width:75pt;height:30pt">
                  <v:imagedata r:id="rId15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Pozemky_Vinice</w:t>
            </w:r>
          </w:p>
        </w:tc>
        <w:tc>
          <w:tcPr>
            <w:tcW w:w="1475" w:type="pct"/>
            <w:vAlign w:val="bottom"/>
          </w:tcPr>
          <w:p w:rsidR="00060C94" w:rsidRPr="00EE510E" w:rsidRDefault="00060C94">
            <w:r w:rsidRPr="00EE510E">
              <w:t>3.03 - Vinice - značka dle normy neoznačuje bodový prvek, ale druh pozemku.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5" type="#_x0000_t75" style="width:75pt;height:30pt">
                  <v:imagedata r:id="rId15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Pozemky_Zahrada</w:t>
            </w:r>
          </w:p>
        </w:tc>
        <w:tc>
          <w:tcPr>
            <w:tcW w:w="1475" w:type="pct"/>
            <w:vAlign w:val="bottom"/>
          </w:tcPr>
          <w:p w:rsidR="00060C94" w:rsidRPr="00EE510E" w:rsidRDefault="00060C94">
            <w:r w:rsidRPr="00EE510E">
              <w:t>3.04 - Zahrada - značka dle normy neoznačuje bodový prvek, ale druh pozemku. (článek 45, 46)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6" type="#_x0000_t75" style="width:75pt;height:30pt">
                  <v:imagedata r:id="rId15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Sítě_Bez rozlišení_Šachta neoveřeného půdorysu</w:t>
            </w:r>
          </w:p>
        </w:tc>
        <w:tc>
          <w:tcPr>
            <w:tcW w:w="1475" w:type="pct"/>
            <w:vAlign w:val="bottom"/>
          </w:tcPr>
          <w:p w:rsidR="00060C94" w:rsidRPr="00EE510E" w:rsidRDefault="00060C94">
            <w:r w:rsidRPr="00EE510E">
              <w:t>6.09 - Vstupní šachta do podzemního objektu neověřeného půdorysu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7" type="#_x0000_t75" style="width:75pt;height:30pt">
                  <v:imagedata r:id="rId16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Sítě_Bez rozlišení_Vstupní šachta</w:t>
            </w:r>
          </w:p>
        </w:tc>
        <w:tc>
          <w:tcPr>
            <w:tcW w:w="1475" w:type="pct"/>
            <w:vAlign w:val="bottom"/>
          </w:tcPr>
          <w:p w:rsidR="00060C94" w:rsidRPr="00EE510E" w:rsidRDefault="00060C94">
            <w:r w:rsidRPr="00EE510E">
              <w:t>6.08 - Vstupní šachta podzemního vedení bez rozlišení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8" type="#_x0000_t75" style="width:75pt;height:30pt">
                  <v:imagedata r:id="rId16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Sítě_Elektro_Kabelová spojka</w:t>
            </w:r>
          </w:p>
        </w:tc>
        <w:tc>
          <w:tcPr>
            <w:tcW w:w="1475" w:type="pct"/>
            <w:vAlign w:val="bottom"/>
          </w:tcPr>
          <w:p w:rsidR="00060C94" w:rsidRPr="00EE510E" w:rsidRDefault="00060C94">
            <w:r w:rsidRPr="00EE510E">
              <w:t>6.64 - Kabelová spojka (článek 104, 108, 109, 110)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89" type="#_x0000_t75" style="width:90pt;height:30pt">
                  <v:imagedata r:id="rId16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Sítě_Elektro_Nástěnná konzola</w:t>
            </w:r>
          </w:p>
        </w:tc>
        <w:tc>
          <w:tcPr>
            <w:tcW w:w="1475" w:type="pct"/>
            <w:vAlign w:val="bottom"/>
          </w:tcPr>
          <w:p w:rsidR="00060C94" w:rsidRPr="00EE510E" w:rsidRDefault="00060C94">
            <w:r w:rsidRPr="00EE510E">
              <w:t>6.03 - Nástěnná konzola (článek 82, 96, 97)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0" type="#_x0000_t75" style="width:75pt;height:15pt">
                  <v:imagedata r:id="rId16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Sítě_Elektro_Orientační sloupek</w:t>
            </w:r>
          </w:p>
        </w:tc>
        <w:tc>
          <w:tcPr>
            <w:tcW w:w="1475" w:type="pct"/>
            <w:vAlign w:val="bottom"/>
          </w:tcPr>
          <w:p w:rsidR="00060C94" w:rsidRPr="00EE510E" w:rsidRDefault="00060C94">
            <w:r w:rsidRPr="00EE510E">
              <w:t>Orientační sloupek podzemního elektrického vedení</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1" type="#_x0000_t75" style="width:75pt;height:24.75pt">
                  <v:imagedata r:id="rId16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Sítě_Elektro_Požární hlásič</w:t>
            </w:r>
          </w:p>
        </w:tc>
        <w:tc>
          <w:tcPr>
            <w:tcW w:w="1475" w:type="pct"/>
            <w:vAlign w:val="bottom"/>
          </w:tcPr>
          <w:p w:rsidR="00060C94" w:rsidRPr="00EE510E" w:rsidRDefault="00060C94">
            <w:r w:rsidRPr="00EE510E">
              <w:t>6.76 - Hlásič požární ochrany volně stojící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2" type="#_x0000_t75" style="width:75pt;height:24.75pt">
                  <v:imagedata r:id="rId16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Sítě_Elektro_Rozváděcí skříň</w:t>
            </w:r>
          </w:p>
        </w:tc>
        <w:tc>
          <w:tcPr>
            <w:tcW w:w="1475" w:type="pct"/>
            <w:vAlign w:val="bottom"/>
          </w:tcPr>
          <w:p w:rsidR="00060C94" w:rsidRPr="00EE510E" w:rsidRDefault="00060C94">
            <w:r w:rsidRPr="00EE510E">
              <w:t>6.66 - Rozváděcí skříň venkovního silového vedení (článek 106)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3" type="#_x0000_t75" style="width:75pt;height:24.75pt">
                  <v:imagedata r:id="rId16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Sítě_Elektro_Sloup</w:t>
            </w:r>
          </w:p>
        </w:tc>
        <w:tc>
          <w:tcPr>
            <w:tcW w:w="1475" w:type="pct"/>
            <w:vAlign w:val="bottom"/>
          </w:tcPr>
          <w:p w:rsidR="00060C94" w:rsidRPr="00EE510E" w:rsidRDefault="00060C94">
            <w:r w:rsidRPr="00EE510E">
              <w:t>6.01 - Kovový, betonový, dřevěný stožár, střešník (článek 82, 96, 97)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4" type="#_x0000_t75" style="width:75pt;height:24.75pt">
                  <v:imagedata r:id="rId16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Sítě_Elektro_Stožár</w:t>
            </w:r>
          </w:p>
        </w:tc>
        <w:tc>
          <w:tcPr>
            <w:tcW w:w="1475" w:type="pct"/>
            <w:vAlign w:val="bottom"/>
          </w:tcPr>
          <w:p w:rsidR="00060C94" w:rsidRPr="00EE510E" w:rsidRDefault="00060C94">
            <w:r w:rsidRPr="00EE510E">
              <w:t>6.02 - Příhradový stožár (článek 82, 96, 97)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5" type="#_x0000_t75" style="width:75pt;height:24.75pt">
                  <v:imagedata r:id="rId16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Sítě_Elektro_Svítidlo na objektu</w:t>
            </w:r>
          </w:p>
        </w:tc>
        <w:tc>
          <w:tcPr>
            <w:tcW w:w="1475" w:type="pct"/>
            <w:vAlign w:val="bottom"/>
          </w:tcPr>
          <w:p w:rsidR="00060C94" w:rsidRPr="00EE510E" w:rsidRDefault="00060C94">
            <w:r w:rsidRPr="00EE510E">
              <w:t>6.56 - Venkovní svítidlo na objektu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6" type="#_x0000_t75" style="width:75pt;height:24.75pt">
                  <v:imagedata r:id="rId16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Sítě_Elektro_Svítidlo na stožáru</w:t>
            </w:r>
          </w:p>
        </w:tc>
        <w:tc>
          <w:tcPr>
            <w:tcW w:w="1475" w:type="pct"/>
            <w:vAlign w:val="bottom"/>
          </w:tcPr>
          <w:p w:rsidR="00060C94" w:rsidRPr="00EE510E" w:rsidRDefault="00060C94">
            <w:r w:rsidRPr="00EE510E">
              <w:t>6.56 - Venkovní svítidlo na stožáru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7" type="#_x0000_t75" style="width:75pt;height:24.75pt">
                  <v:imagedata r:id="rId17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Sítě_Elektro_Svítidlo slavnostní na objektu</w:t>
            </w:r>
          </w:p>
        </w:tc>
        <w:tc>
          <w:tcPr>
            <w:tcW w:w="1475" w:type="pct"/>
            <w:vAlign w:val="bottom"/>
          </w:tcPr>
          <w:p w:rsidR="00060C94" w:rsidRPr="00EE510E" w:rsidRDefault="00060C94">
            <w:r w:rsidRPr="00EE510E">
              <w:t>6.57 - Svítidlo slavnostního osvětlení na objektu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8" type="#_x0000_t75" style="width:75pt;height:24.75pt">
                  <v:imagedata r:id="rId17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Sítě_Elektro_Svítidlo slavnostní na soklu</w:t>
            </w:r>
          </w:p>
        </w:tc>
        <w:tc>
          <w:tcPr>
            <w:tcW w:w="1475" w:type="pct"/>
            <w:vAlign w:val="bottom"/>
          </w:tcPr>
          <w:p w:rsidR="00060C94" w:rsidRPr="00EE510E" w:rsidRDefault="00060C94">
            <w:r w:rsidRPr="00EE510E">
              <w:t>6.58 - Svítidlo slavnostního osvětlení na na soklu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299" type="#_x0000_t75" style="width:75pt;height:24.75pt">
                  <v:imagedata r:id="rId17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Sítě_Elektro_Svítidlo slavnostní na stožáru</w:t>
            </w:r>
          </w:p>
        </w:tc>
        <w:tc>
          <w:tcPr>
            <w:tcW w:w="1475" w:type="pct"/>
            <w:vAlign w:val="bottom"/>
          </w:tcPr>
          <w:p w:rsidR="00060C94" w:rsidRPr="00EE510E" w:rsidRDefault="00060C94">
            <w:r w:rsidRPr="00EE510E">
              <w:t>6.57 - Svítidlo slavnostního osvětlení na stožáru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0" type="#_x0000_t75" style="width:75pt;height:24.75pt">
                  <v:imagedata r:id="rId17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Sítě_Elektro_Transformační stanice</w:t>
            </w:r>
          </w:p>
        </w:tc>
        <w:tc>
          <w:tcPr>
            <w:tcW w:w="1475" w:type="pct"/>
            <w:vAlign w:val="bottom"/>
          </w:tcPr>
          <w:p w:rsidR="00060C94" w:rsidRPr="00EE510E" w:rsidRDefault="00060C94">
            <w:r w:rsidRPr="00EE510E">
              <w:t>6.67 - Transformační stanice (článek 106)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1" type="#_x0000_t75" style="width:75pt;height:24.75pt">
                  <v:imagedata r:id="rId17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Sítě_Elektro_Účastnický telefonní rozvaděč</w:t>
            </w:r>
          </w:p>
        </w:tc>
        <w:tc>
          <w:tcPr>
            <w:tcW w:w="1475" w:type="pct"/>
            <w:vAlign w:val="bottom"/>
          </w:tcPr>
          <w:p w:rsidR="00060C94" w:rsidRPr="00EE510E" w:rsidRDefault="00060C94">
            <w:r w:rsidRPr="00EE510E">
              <w:t>Účastnický telefonní rozvaděč</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2" type="#_x0000_t75" style="width:75pt;height:24.75pt">
                  <v:imagedata r:id="rId17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Sítě_Elektro_Vysílač</w:t>
            </w:r>
          </w:p>
        </w:tc>
        <w:tc>
          <w:tcPr>
            <w:tcW w:w="1475" w:type="pct"/>
            <w:vAlign w:val="bottom"/>
          </w:tcPr>
          <w:p w:rsidR="00060C94" w:rsidRPr="00EE510E" w:rsidRDefault="00060C94">
            <w:r w:rsidRPr="00EE510E">
              <w:t>6.04 - Stožár vysílací nebo retranslační stanice (článek 98)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3" type="#_x0000_t75" style="width:75pt;height:24.75pt">
                  <v:imagedata r:id="rId17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Sítě_Elektro_Zařízení bez rozlišení</w:t>
            </w:r>
          </w:p>
        </w:tc>
        <w:tc>
          <w:tcPr>
            <w:tcW w:w="1475" w:type="pct"/>
            <w:vAlign w:val="bottom"/>
          </w:tcPr>
          <w:p w:rsidR="00060C94" w:rsidRPr="00EE510E" w:rsidRDefault="00060C94">
            <w:r w:rsidRPr="00EE510E">
              <w:t>6.65 - Elektrárna, spínací stanice nebo měnírna, transformovna apod. bez rozlišení (článek 106)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4" type="#_x0000_t75" style="width:75pt;height:37.5pt">
                  <v:imagedata r:id="rId17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Sítě_Kanalizace_Oddělovač deště</w:t>
            </w:r>
          </w:p>
        </w:tc>
        <w:tc>
          <w:tcPr>
            <w:tcW w:w="1475" w:type="pct"/>
            <w:vAlign w:val="bottom"/>
          </w:tcPr>
          <w:p w:rsidR="00060C94" w:rsidRPr="00EE510E" w:rsidRDefault="00060C94">
            <w:r w:rsidRPr="00EE510E">
              <w:t>6.22 - Oddělovač deště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5" type="#_x0000_t75" style="width:75pt;height:22.5pt">
                  <v:imagedata r:id="rId17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Sítě_Kanalizace_Spadliště</w:t>
            </w:r>
          </w:p>
        </w:tc>
        <w:tc>
          <w:tcPr>
            <w:tcW w:w="1475" w:type="pct"/>
            <w:vAlign w:val="bottom"/>
          </w:tcPr>
          <w:p w:rsidR="00060C94" w:rsidRPr="00EE510E" w:rsidRDefault="00060C94">
            <w:r w:rsidRPr="00EE510E">
              <w:t>6.31 - Spadliště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6" type="#_x0000_t75" style="width:75pt;height:22.5pt">
                  <v:imagedata r:id="rId17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Sítě_Kanalizace_Šachta</w:t>
            </w:r>
          </w:p>
        </w:tc>
        <w:tc>
          <w:tcPr>
            <w:tcW w:w="1475" w:type="pct"/>
            <w:vAlign w:val="bottom"/>
          </w:tcPr>
          <w:p w:rsidR="00060C94" w:rsidRPr="00EE510E" w:rsidRDefault="00060C94">
            <w:r w:rsidRPr="00EE510E">
              <w:t>6.20 - Kanalizační šachta</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7" type="#_x0000_t75" style="width:75pt;height:22.5pt">
                  <v:imagedata r:id="rId18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Sítě_Kanalizace_Šachta čtvercová</w:t>
            </w:r>
          </w:p>
        </w:tc>
        <w:tc>
          <w:tcPr>
            <w:tcW w:w="1475" w:type="pct"/>
            <w:vAlign w:val="bottom"/>
          </w:tcPr>
          <w:p w:rsidR="00060C94" w:rsidRPr="00EE510E" w:rsidRDefault="00060C94">
            <w:r w:rsidRPr="00EE510E">
              <w:t>6.20 - Kanalizační šachta s vyznačením tvaru poklopu - norma tvar poklopu nerozlišuje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8" type="#_x0000_t75" style="width:75pt;height:22.5pt">
                  <v:imagedata r:id="rId18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Sítě_Kanalizace_Šachta větrací</w:t>
            </w:r>
          </w:p>
        </w:tc>
        <w:tc>
          <w:tcPr>
            <w:tcW w:w="1475" w:type="pct"/>
            <w:vAlign w:val="bottom"/>
          </w:tcPr>
          <w:p w:rsidR="00060C94" w:rsidRPr="00EE510E" w:rsidRDefault="00060C94">
            <w:r w:rsidRPr="00EE510E">
              <w:t>6.21 - Větrací šachta na kanalizaci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09" type="#_x0000_t75" style="width:75pt;height:22.5pt">
                  <v:imagedata r:id="rId18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Sítě_Kanalizace_Vpusť</w:t>
            </w:r>
          </w:p>
        </w:tc>
        <w:tc>
          <w:tcPr>
            <w:tcW w:w="1475" w:type="pct"/>
            <w:vAlign w:val="bottom"/>
          </w:tcPr>
          <w:p w:rsidR="00060C94" w:rsidRPr="00EE510E" w:rsidRDefault="00060C94">
            <w:r w:rsidRPr="00EE510E">
              <w:t>6.30 - Vpusť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0" type="#_x0000_t75" style="width:75pt;height:22.5pt">
                  <v:imagedata r:id="rId18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Sítě_Plyn_Armaturní šachta</w:t>
            </w:r>
          </w:p>
        </w:tc>
        <w:tc>
          <w:tcPr>
            <w:tcW w:w="1475" w:type="pct"/>
            <w:vAlign w:val="bottom"/>
          </w:tcPr>
          <w:p w:rsidR="00060C94" w:rsidRPr="00EE510E" w:rsidRDefault="00060C94">
            <w:r w:rsidRPr="00EE510E">
              <w:t>6.47 - Armaturní šachta na plynovodním potrubí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1" type="#_x0000_t75" style="width:75pt;height:22.5pt">
                  <v:imagedata r:id="rId18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Sítě_Plyn_Čichačka</w:t>
            </w:r>
          </w:p>
        </w:tc>
        <w:tc>
          <w:tcPr>
            <w:tcW w:w="1475" w:type="pct"/>
            <w:vAlign w:val="bottom"/>
          </w:tcPr>
          <w:p w:rsidR="00060C94" w:rsidRPr="00EE510E" w:rsidRDefault="00060C94">
            <w:r w:rsidRPr="00EE510E">
              <w:t>6.38 - Čichačka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2" type="#_x0000_t75" style="width:75pt;height:22.5pt">
                  <v:imagedata r:id="rId18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Sítě_Plyn_Distribuční regulátor</w:t>
            </w:r>
          </w:p>
        </w:tc>
        <w:tc>
          <w:tcPr>
            <w:tcW w:w="1475" w:type="pct"/>
            <w:vAlign w:val="bottom"/>
          </w:tcPr>
          <w:p w:rsidR="00060C94" w:rsidRPr="00EE510E" w:rsidRDefault="00060C94">
            <w:r w:rsidRPr="00EE510E">
              <w:t>6.42 - Distribuční regulátor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3" type="#_x0000_t75" style="width:75pt;height:30pt">
                  <v:imagedata r:id="rId18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Sítě_Plyn_HUP trubka</w:t>
            </w:r>
          </w:p>
        </w:tc>
        <w:tc>
          <w:tcPr>
            <w:tcW w:w="1475" w:type="pct"/>
            <w:vAlign w:val="bottom"/>
          </w:tcPr>
          <w:p w:rsidR="00060C94" w:rsidRPr="00EE510E" w:rsidRDefault="00060C94">
            <w:r w:rsidRPr="00EE510E">
              <w:t>Hlavní uzávěr plynu - zaměřena přímo trubka (stupačka plynovodní přípojky)</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4" type="#_x0000_t75" style="width:75pt;height:22.5pt">
                  <v:imagedata r:id="rId18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Sítě_Plyn_HUP ve skříni</w:t>
            </w:r>
          </w:p>
        </w:tc>
        <w:tc>
          <w:tcPr>
            <w:tcW w:w="1475" w:type="pct"/>
            <w:vAlign w:val="bottom"/>
          </w:tcPr>
          <w:p w:rsidR="00060C94" w:rsidRPr="00EE510E" w:rsidRDefault="00060C94">
            <w:r w:rsidRPr="00EE510E">
              <w:t>Hlavní uzávěr plynu ve skříni</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5" type="#_x0000_t75" style="width:75pt;height:22.5pt">
                  <v:imagedata r:id="rId18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Sítě_Plyn_HUP ve zdi</w:t>
            </w:r>
          </w:p>
        </w:tc>
        <w:tc>
          <w:tcPr>
            <w:tcW w:w="1475" w:type="pct"/>
            <w:vAlign w:val="bottom"/>
          </w:tcPr>
          <w:p w:rsidR="00060C94" w:rsidRPr="00EE510E" w:rsidRDefault="00060C94">
            <w:r w:rsidRPr="00EE510E">
              <w:t>Hlavní uzávěr plynu ve zdi (v nice)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6" type="#_x0000_t75" style="width:75pt;height:22.5pt">
                  <v:imagedata r:id="rId18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Sítě_Plyn_Izolační spoj</w:t>
            </w:r>
          </w:p>
        </w:tc>
        <w:tc>
          <w:tcPr>
            <w:tcW w:w="1475" w:type="pct"/>
            <w:vAlign w:val="bottom"/>
          </w:tcPr>
          <w:p w:rsidR="00060C94" w:rsidRPr="00EE510E" w:rsidRDefault="00060C94">
            <w:r w:rsidRPr="00EE510E">
              <w:t>6.40 - Izolační spoj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7" type="#_x0000_t75" style="width:75pt;height:22.5pt">
                  <v:imagedata r:id="rId18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Sítě_Plyn_Kompenzátor</w:t>
            </w:r>
          </w:p>
        </w:tc>
        <w:tc>
          <w:tcPr>
            <w:tcW w:w="1475" w:type="pct"/>
            <w:vAlign w:val="bottom"/>
          </w:tcPr>
          <w:p w:rsidR="00060C94" w:rsidRPr="00EE510E" w:rsidRDefault="00060C94">
            <w:r w:rsidRPr="00EE510E">
              <w:t>6.44 - Kompenzátor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8" type="#_x0000_t75" style="width:75pt;height:22.5pt">
                  <v:imagedata r:id="rId19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Sítě_Plyn_Napěťový vývod</w:t>
            </w:r>
          </w:p>
        </w:tc>
        <w:tc>
          <w:tcPr>
            <w:tcW w:w="1475" w:type="pct"/>
            <w:vAlign w:val="bottom"/>
          </w:tcPr>
          <w:p w:rsidR="00060C94" w:rsidRPr="00EE510E" w:rsidRDefault="00060C94">
            <w:r w:rsidRPr="00EE510E">
              <w:t>6.39 - Kontrolní měřící vývod napěťový zemní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19" type="#_x0000_t75" style="width:75pt;height:26.25pt">
                  <v:imagedata r:id="rId19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Sítě_Plyn_Odfukovací trubka</w:t>
            </w:r>
          </w:p>
        </w:tc>
        <w:tc>
          <w:tcPr>
            <w:tcW w:w="1475" w:type="pct"/>
            <w:vAlign w:val="bottom"/>
          </w:tcPr>
          <w:p w:rsidR="00060C94" w:rsidRPr="00EE510E" w:rsidRDefault="00060C94">
            <w:r w:rsidRPr="00EE510E">
              <w:t>6.45 - Odfukovací trubka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0" type="#_x0000_t75" style="width:75pt;height:22.5pt">
                  <v:imagedata r:id="rId19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Sítě_Plyn_Odvodňovač</w:t>
            </w:r>
          </w:p>
        </w:tc>
        <w:tc>
          <w:tcPr>
            <w:tcW w:w="1475" w:type="pct"/>
            <w:vAlign w:val="bottom"/>
          </w:tcPr>
          <w:p w:rsidR="00060C94" w:rsidRPr="00EE510E" w:rsidRDefault="00060C94">
            <w:r w:rsidRPr="00EE510E">
              <w:t>6.41 - Odvodňovač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1" type="#_x0000_t75" style="width:75pt;height:22.5pt">
                  <v:imagedata r:id="rId19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Sítě_Plyn_Ochoz jednostranný</w:t>
            </w:r>
          </w:p>
        </w:tc>
        <w:tc>
          <w:tcPr>
            <w:tcW w:w="1475" w:type="pct"/>
            <w:vAlign w:val="bottom"/>
          </w:tcPr>
          <w:p w:rsidR="00060C94" w:rsidRPr="00EE510E" w:rsidRDefault="00060C94">
            <w:r w:rsidRPr="00EE510E">
              <w:t>6.49 - Ochoz na plynovodu jednostranný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2" type="#_x0000_t75" style="width:75pt;height:22.5pt">
                  <v:imagedata r:id="rId19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Sítě_Plyn_Ochoz oboustranný</w:t>
            </w:r>
          </w:p>
        </w:tc>
        <w:tc>
          <w:tcPr>
            <w:tcW w:w="1475" w:type="pct"/>
            <w:vAlign w:val="bottom"/>
          </w:tcPr>
          <w:p w:rsidR="00060C94" w:rsidRPr="00EE510E" w:rsidRDefault="00060C94">
            <w:r w:rsidRPr="00EE510E">
              <w:t>6.50 - Ochoz na plynovodu oboustranný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3" type="#_x0000_t75" style="width:75pt;height:22.5pt">
                  <v:imagedata r:id="rId19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Sítě_Plyn_Orientační sloupek</w:t>
            </w:r>
          </w:p>
        </w:tc>
        <w:tc>
          <w:tcPr>
            <w:tcW w:w="1475" w:type="pct"/>
            <w:vAlign w:val="bottom"/>
          </w:tcPr>
          <w:p w:rsidR="00060C94" w:rsidRPr="00EE510E" w:rsidRDefault="00060C94">
            <w:r w:rsidRPr="00EE510E">
              <w:t>Orientační sloupek plynovodní</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4" type="#_x0000_t75" style="width:75pt;height:22.5pt">
                  <v:imagedata r:id="rId19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Sítě_Plyn_Redukce</w:t>
            </w:r>
          </w:p>
        </w:tc>
        <w:tc>
          <w:tcPr>
            <w:tcW w:w="1475" w:type="pct"/>
            <w:vAlign w:val="bottom"/>
          </w:tcPr>
          <w:p w:rsidR="00060C94" w:rsidRPr="00EE510E" w:rsidRDefault="00060C94">
            <w:r w:rsidRPr="00EE510E">
              <w:t>6.46 - Redukce na plynovodním potrubí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5" type="#_x0000_t75" style="width:75pt;height:22.5pt">
                  <v:imagedata r:id="rId19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Sítě_Plyn_Síťový regulátor</w:t>
            </w:r>
          </w:p>
        </w:tc>
        <w:tc>
          <w:tcPr>
            <w:tcW w:w="1475" w:type="pct"/>
            <w:vAlign w:val="bottom"/>
          </w:tcPr>
          <w:p w:rsidR="00060C94" w:rsidRPr="00EE510E" w:rsidRDefault="00060C94">
            <w:r w:rsidRPr="00EE510E">
              <w:t>6.43 - Síťový regulátor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6" type="#_x0000_t75" style="width:75pt;height:30pt">
                  <v:imagedata r:id="rId19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Sítě_Plyn_Šachta s uzávěrem</w:t>
            </w:r>
          </w:p>
        </w:tc>
        <w:tc>
          <w:tcPr>
            <w:tcW w:w="1475" w:type="pct"/>
            <w:vAlign w:val="bottom"/>
          </w:tcPr>
          <w:p w:rsidR="00060C94" w:rsidRPr="00EE510E" w:rsidRDefault="00060C94">
            <w:r w:rsidRPr="00EE510E">
              <w:t>6.48 - Šachta s šoupátkovým uzávěrem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7" type="#_x0000_t75" style="width:75pt;height:22.5pt">
                  <v:imagedata r:id="rId19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Sítě_Plyn_Šoupátko</w:t>
            </w:r>
          </w:p>
        </w:tc>
        <w:tc>
          <w:tcPr>
            <w:tcW w:w="1475" w:type="pct"/>
            <w:vAlign w:val="bottom"/>
          </w:tcPr>
          <w:p w:rsidR="00060C94" w:rsidRPr="00EE510E" w:rsidRDefault="00060C94">
            <w:r w:rsidRPr="00EE510E">
              <w:t>6.14 - Šoupátko plynovodní (článek 100) - bez rozlišení funkce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8" type="#_x0000_t75" style="width:75pt;height:22.5pt">
                  <v:imagedata r:id="rId20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Sítě_Sdělovací_Hlásič PO</w:t>
            </w:r>
          </w:p>
        </w:tc>
        <w:tc>
          <w:tcPr>
            <w:tcW w:w="1475" w:type="pct"/>
            <w:vAlign w:val="bottom"/>
          </w:tcPr>
          <w:p w:rsidR="00060C94" w:rsidRPr="00EE510E" w:rsidRDefault="00060C94">
            <w:r w:rsidRPr="00EE510E">
              <w:t>6.76 - Hlásič požární ochrany volně stojící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29" type="#_x0000_t75" style="width:75pt;height:22.5pt">
                  <v:imagedata r:id="rId20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Sítě_Sdělovací_Hodiny na objektu</w:t>
            </w:r>
          </w:p>
        </w:tc>
        <w:tc>
          <w:tcPr>
            <w:tcW w:w="1475" w:type="pct"/>
            <w:vAlign w:val="bottom"/>
          </w:tcPr>
          <w:p w:rsidR="00060C94" w:rsidRPr="00EE510E" w:rsidRDefault="00060C94">
            <w:r w:rsidRPr="00EE510E">
              <w:t>6.78 - Venkovní hodiny na objektu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0" type="#_x0000_t75" style="width:75pt;height:22.5pt">
                  <v:imagedata r:id="rId20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Sítě_Sdělovací_Hodiny na stožáru</w:t>
            </w:r>
          </w:p>
        </w:tc>
        <w:tc>
          <w:tcPr>
            <w:tcW w:w="1475" w:type="pct"/>
            <w:vAlign w:val="bottom"/>
          </w:tcPr>
          <w:p w:rsidR="00060C94" w:rsidRPr="00EE510E" w:rsidRDefault="00060C94">
            <w:r w:rsidRPr="00EE510E">
              <w:t>6.78 - Venkovní hodiny na stožáru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1" type="#_x0000_t75" style="width:75pt;height:22.5pt">
                  <v:imagedata r:id="rId20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Sítě_Sdělovací_Reproduktor na objektu</w:t>
            </w:r>
          </w:p>
        </w:tc>
        <w:tc>
          <w:tcPr>
            <w:tcW w:w="1475" w:type="pct"/>
            <w:vAlign w:val="bottom"/>
          </w:tcPr>
          <w:p w:rsidR="00060C94" w:rsidRPr="00EE510E" w:rsidRDefault="00060C94">
            <w:r w:rsidRPr="00EE510E">
              <w:t>6.79 - Rozhlasový reproduktor na objektu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2" type="#_x0000_t75" style="width:75pt;height:22.5pt">
                  <v:imagedata r:id="rId20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Sítě_Sdělovací_Reproduktor na stožáru</w:t>
            </w:r>
          </w:p>
        </w:tc>
        <w:tc>
          <w:tcPr>
            <w:tcW w:w="1475" w:type="pct"/>
            <w:vAlign w:val="bottom"/>
          </w:tcPr>
          <w:p w:rsidR="00060C94" w:rsidRPr="00EE510E" w:rsidRDefault="00060C94">
            <w:r w:rsidRPr="00EE510E">
              <w:t>6.79 - Rozhlasový reproduktor na stožáru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3" type="#_x0000_t75" style="width:75pt;height:28.5pt">
                  <v:imagedata r:id="rId20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Sítě_Sdělovací_Telefon na objektu</w:t>
            </w:r>
          </w:p>
        </w:tc>
        <w:tc>
          <w:tcPr>
            <w:tcW w:w="1475" w:type="pct"/>
            <w:vAlign w:val="bottom"/>
          </w:tcPr>
          <w:p w:rsidR="00060C94" w:rsidRPr="00EE510E" w:rsidRDefault="00060C94">
            <w:r w:rsidRPr="00EE510E">
              <w:t>6.75 - Veřejný telefonní automat na objetu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4" type="#_x0000_t75" style="width:75pt;height:28.5pt">
                  <v:imagedata r:id="rId20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Sítě_Sdělovací_Telefonní budka</w:t>
            </w:r>
          </w:p>
        </w:tc>
        <w:tc>
          <w:tcPr>
            <w:tcW w:w="1475" w:type="pct"/>
            <w:vAlign w:val="bottom"/>
          </w:tcPr>
          <w:p w:rsidR="00060C94" w:rsidRPr="00EE510E" w:rsidRDefault="00060C94">
            <w:r w:rsidRPr="00EE510E">
              <w:t>6.75 - Veřejná hovorna, telefonní budka, veřejný telefonní automat volně stojící (článek 105)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5" type="#_x0000_t75" style="width:75pt;height:28.5pt">
                  <v:imagedata r:id="rId20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Sítě_Voda_Hydrant nadzemní</w:t>
            </w:r>
          </w:p>
        </w:tc>
        <w:tc>
          <w:tcPr>
            <w:tcW w:w="1475" w:type="pct"/>
            <w:vAlign w:val="bottom"/>
          </w:tcPr>
          <w:p w:rsidR="00060C94" w:rsidRPr="00EE510E" w:rsidRDefault="00060C94">
            <w:r w:rsidRPr="00EE510E">
              <w:t>6.12 - Hydrant nadzemní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6" type="#_x0000_t75" style="width:75pt;height:28.5pt">
                  <v:imagedata r:id="rId20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Sítě_Voda_Hydrant podzemní</w:t>
            </w:r>
          </w:p>
        </w:tc>
        <w:tc>
          <w:tcPr>
            <w:tcW w:w="1475" w:type="pct"/>
            <w:vAlign w:val="bottom"/>
          </w:tcPr>
          <w:p w:rsidR="00060C94" w:rsidRPr="00EE510E" w:rsidRDefault="00060C94">
            <w:r w:rsidRPr="00EE510E">
              <w:t>6.14 - Hydrant podzemní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7" type="#_x0000_t75" style="width:75pt;height:28.5pt">
                  <v:imagedata r:id="rId20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Sítě_Voda_Lom vodovodu</w:t>
            </w:r>
          </w:p>
        </w:tc>
        <w:tc>
          <w:tcPr>
            <w:tcW w:w="1475" w:type="pct"/>
            <w:vAlign w:val="bottom"/>
          </w:tcPr>
          <w:p w:rsidR="00060C94" w:rsidRPr="00EE510E" w:rsidRDefault="00060C94">
            <w:r w:rsidRPr="00EE510E">
              <w:t>6.19 - Hlavní lomový bod vodovodního řadu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8" type="#_x0000_t75" style="width:75pt;height:15pt">
                  <v:imagedata r:id="rId21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Sítě_Voda_Orientační sloupek</w:t>
            </w:r>
          </w:p>
        </w:tc>
        <w:tc>
          <w:tcPr>
            <w:tcW w:w="1475" w:type="pct"/>
            <w:vAlign w:val="bottom"/>
          </w:tcPr>
          <w:p w:rsidR="00060C94" w:rsidRPr="00EE510E" w:rsidRDefault="00060C94">
            <w:r w:rsidRPr="00EE510E">
              <w:t>Orientační sloupek vodovodní</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39" type="#_x0000_t75" style="width:75pt;height:18.75pt">
                  <v:imagedata r:id="rId21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Sítě_Voda_Redukční šachta</w:t>
            </w:r>
          </w:p>
        </w:tc>
        <w:tc>
          <w:tcPr>
            <w:tcW w:w="1475" w:type="pct"/>
            <w:vAlign w:val="bottom"/>
          </w:tcPr>
          <w:p w:rsidR="00060C94" w:rsidRPr="00EE510E" w:rsidRDefault="00060C94">
            <w:r w:rsidRPr="00EE510E">
              <w:t>6.83 - Redukční šachta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0" type="#_x0000_t75" style="width:75pt;height:18.75pt">
                  <v:imagedata r:id="rId21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Sítě_Voda_Šoupátko</w:t>
            </w:r>
          </w:p>
        </w:tc>
        <w:tc>
          <w:tcPr>
            <w:tcW w:w="1475" w:type="pct"/>
            <w:vAlign w:val="bottom"/>
          </w:tcPr>
          <w:p w:rsidR="00060C94" w:rsidRPr="00EE510E" w:rsidRDefault="00060C94">
            <w:r w:rsidRPr="00EE510E">
              <w:t>6.14 - Šoupátko vodovodní (článek 100) - bez rozlišení funkce</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1" type="#_x0000_t75" style="width:75pt;height:18.75pt">
                  <v:imagedata r:id="rId21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Sítě_Voda_Šoupátko hydrantové</w:t>
            </w:r>
          </w:p>
        </w:tc>
        <w:tc>
          <w:tcPr>
            <w:tcW w:w="1475" w:type="pct"/>
            <w:vAlign w:val="bottom"/>
          </w:tcPr>
          <w:p w:rsidR="00060C94" w:rsidRPr="00EE510E" w:rsidRDefault="00060C94">
            <w:r w:rsidRPr="00EE510E">
              <w:t>6.14 - Šoupátko vodovodní (článek 100) - hydrantový uzávěr</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2" type="#_x0000_t75" style="width:75pt;height:18.75pt">
                  <v:imagedata r:id="rId21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Sítě_Voda_Šoupátko sekční</w:t>
            </w:r>
          </w:p>
        </w:tc>
        <w:tc>
          <w:tcPr>
            <w:tcW w:w="1475" w:type="pct"/>
            <w:vAlign w:val="bottom"/>
          </w:tcPr>
          <w:p w:rsidR="00060C94" w:rsidRPr="00EE510E" w:rsidRDefault="00060C94">
            <w:r w:rsidRPr="00EE510E">
              <w:t>6.14 - Šoupátko vodovodní (článek 100) - sekční uzávěr</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3" type="#_x0000_t75" style="width:75pt;height:18.75pt">
                  <v:imagedata r:id="rId21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Sítě_Voda_Vodoměrná šachta</w:t>
            </w:r>
          </w:p>
        </w:tc>
        <w:tc>
          <w:tcPr>
            <w:tcW w:w="1475" w:type="pct"/>
            <w:vAlign w:val="bottom"/>
          </w:tcPr>
          <w:p w:rsidR="00060C94" w:rsidRPr="00EE510E" w:rsidRDefault="00060C94">
            <w:r w:rsidRPr="00EE510E">
              <w:t>6.11 - Vodoměrná šachta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4" type="#_x0000_t75" style="width:75pt;height:22.5pt">
                  <v:imagedata r:id="rId21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Sítě_Voda_Vodovodní výpusť</w:t>
            </w:r>
          </w:p>
        </w:tc>
        <w:tc>
          <w:tcPr>
            <w:tcW w:w="1475" w:type="pct"/>
            <w:vAlign w:val="bottom"/>
          </w:tcPr>
          <w:p w:rsidR="00060C94" w:rsidRPr="00EE510E" w:rsidRDefault="00060C94">
            <w:r w:rsidRPr="00EE510E">
              <w:t>6.18 - Vodovodní výpusť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5" type="#_x0000_t75" style="width:75pt;height:22.5pt">
                  <v:imagedata r:id="rId21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Sítě_Voda_Vzdušníková šachta</w:t>
            </w:r>
          </w:p>
        </w:tc>
        <w:tc>
          <w:tcPr>
            <w:tcW w:w="1475" w:type="pct"/>
            <w:vAlign w:val="bottom"/>
          </w:tcPr>
          <w:p w:rsidR="00060C94" w:rsidRPr="00EE510E" w:rsidRDefault="00060C94">
            <w:r w:rsidRPr="00EE510E">
              <w:t>6.10 - Vzdušníková šachta, vzdušník (článek 100)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6" type="#_x0000_t75" style="width:75pt;height:22.5pt">
                  <v:imagedata r:id="rId21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Sondáž_Sonda kopaná</w:t>
            </w:r>
          </w:p>
        </w:tc>
        <w:tc>
          <w:tcPr>
            <w:tcW w:w="1475" w:type="pct"/>
            <w:vAlign w:val="bottom"/>
          </w:tcPr>
          <w:p w:rsidR="00060C94" w:rsidRPr="00EE510E" w:rsidRDefault="00060C94">
            <w:r w:rsidRPr="00EE510E">
              <w:t>7.10 - Sonda kopaná (článek 121)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7" type="#_x0000_t75" style="width:75pt;height:24.75pt">
                  <v:imagedata r:id="rId21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Sondáž_Sonda vrtaná</w:t>
            </w:r>
          </w:p>
        </w:tc>
        <w:tc>
          <w:tcPr>
            <w:tcW w:w="1475" w:type="pct"/>
            <w:vAlign w:val="bottom"/>
          </w:tcPr>
          <w:p w:rsidR="00060C94" w:rsidRPr="00EE510E" w:rsidRDefault="00060C94">
            <w:r w:rsidRPr="00EE510E">
              <w:t>7.09 - Sonda vrtaná (článek 121)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8" type="#_x0000_t75" style="width:75pt;height:24.75pt">
                  <v:imagedata r:id="rId21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Sondáž_Trvale vystrojený vrt</w:t>
            </w:r>
          </w:p>
        </w:tc>
        <w:tc>
          <w:tcPr>
            <w:tcW w:w="1475" w:type="pct"/>
            <w:vAlign w:val="bottom"/>
          </w:tcPr>
          <w:p w:rsidR="00060C94" w:rsidRPr="00EE510E" w:rsidRDefault="00060C94">
            <w:r w:rsidRPr="00EE510E">
              <w:t>7.08 - Trvale vystrojený vrt (článek 121)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49" type="#_x0000_t75" style="width:75pt;height:24.75pt">
                  <v:imagedata r:id="rId21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Stavby_Budova dřevěná</w:t>
            </w:r>
          </w:p>
        </w:tc>
        <w:tc>
          <w:tcPr>
            <w:tcW w:w="1475" w:type="pct"/>
            <w:vAlign w:val="bottom"/>
          </w:tcPr>
          <w:p w:rsidR="00060C94" w:rsidRPr="00EE510E" w:rsidRDefault="00060C94">
            <w:r w:rsidRPr="00EE510E">
              <w:t>4.03 - Budova dřevěná (článek 54 až 58)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0" type="#_x0000_t75" style="width:75pt;height:15pt">
                  <v:imagedata r:id="rId22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Stavby_Budova podchodná</w:t>
            </w:r>
          </w:p>
        </w:tc>
        <w:tc>
          <w:tcPr>
            <w:tcW w:w="1475" w:type="pct"/>
            <w:vAlign w:val="bottom"/>
          </w:tcPr>
          <w:p w:rsidR="00060C94" w:rsidRPr="00EE510E" w:rsidRDefault="00060C94">
            <w:r w:rsidRPr="00EE510E">
              <w:t>4.04 - Budova podchodná nebo její podchodná část (článek 59)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1" type="#_x0000_t75" style="width:75pt;height:22.5pt">
                  <v:imagedata r:id="rId22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Stavby_Budova zděná</w:t>
            </w:r>
          </w:p>
        </w:tc>
        <w:tc>
          <w:tcPr>
            <w:tcW w:w="1475" w:type="pct"/>
            <w:vAlign w:val="bottom"/>
          </w:tcPr>
          <w:p w:rsidR="00060C94" w:rsidRPr="00EE510E" w:rsidRDefault="00060C94">
            <w:r w:rsidRPr="00EE510E">
              <w:t>4.02 - Budova zděná, betonová, kovová (článek 54 až 58)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2" type="#_x0000_t75" style="width:75pt;height:22.5pt">
                  <v:imagedata r:id="rId22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Stavby_Kostel</w:t>
            </w:r>
          </w:p>
        </w:tc>
        <w:tc>
          <w:tcPr>
            <w:tcW w:w="1475" w:type="pct"/>
            <w:vAlign w:val="bottom"/>
          </w:tcPr>
          <w:p w:rsidR="00060C94" w:rsidRPr="00EE510E" w:rsidRDefault="00060C94">
            <w:r w:rsidRPr="00EE510E">
              <w:t>4.09 - Kostel, kaple nebo modlitebna křesťanského vyznání, kříž, boží muka (článek 67,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3" type="#_x0000_t75" style="width:75pt;height:37.5pt">
                  <v:imagedata r:id="rId22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Stavby_Kříž</w:t>
            </w:r>
          </w:p>
        </w:tc>
        <w:tc>
          <w:tcPr>
            <w:tcW w:w="1475" w:type="pct"/>
            <w:vAlign w:val="bottom"/>
          </w:tcPr>
          <w:p w:rsidR="00060C94" w:rsidRPr="00EE510E" w:rsidRDefault="00060C94">
            <w:r w:rsidRPr="00EE510E">
              <w:t>4.09 - Kříž, boží muka s vyznačením středu předmětu malého rozsahu (článek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4" type="#_x0000_t75" style="width:75pt;height:37.5pt">
                  <v:imagedata r:id="rId22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Stavby_Mostní váha</w:t>
            </w:r>
          </w:p>
        </w:tc>
        <w:tc>
          <w:tcPr>
            <w:tcW w:w="1475" w:type="pct"/>
            <w:vAlign w:val="bottom"/>
          </w:tcPr>
          <w:p w:rsidR="00060C94" w:rsidRPr="00EE510E" w:rsidRDefault="00060C94">
            <w:r w:rsidRPr="00EE510E">
              <w:t>4.15 - Mostní váha (článek 68, 69)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5" type="#_x0000_t75" style="width:75pt;height:37.5pt">
                  <v:imagedata r:id="rId22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Stavby_Mostní váha středem</w:t>
            </w:r>
          </w:p>
        </w:tc>
        <w:tc>
          <w:tcPr>
            <w:tcW w:w="1475" w:type="pct"/>
            <w:vAlign w:val="bottom"/>
          </w:tcPr>
          <w:p w:rsidR="00060C94" w:rsidRPr="00EE510E" w:rsidRDefault="00060C94">
            <w:r w:rsidRPr="00EE510E">
              <w:t>4.15 - Mostní váha s vyznačením středu předmětu malého rozsahu (článek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6" type="#_x0000_t75" style="width:75pt;height:37.5pt">
                  <v:imagedata r:id="rId22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Stavby_Pomník</w:t>
            </w:r>
          </w:p>
        </w:tc>
        <w:tc>
          <w:tcPr>
            <w:tcW w:w="1475" w:type="pct"/>
            <w:vAlign w:val="bottom"/>
          </w:tcPr>
          <w:p w:rsidR="00060C94" w:rsidRPr="00EE510E" w:rsidRDefault="00060C94">
            <w:r w:rsidRPr="00EE510E">
              <w:t>4.14 - Pomník, socha, mohyla, památník (článek 68, 69)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7" type="#_x0000_t75" style="width:75pt;height:37.5pt">
                  <v:imagedata r:id="rId22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Stavby_Pomník středem</w:t>
            </w:r>
          </w:p>
        </w:tc>
        <w:tc>
          <w:tcPr>
            <w:tcW w:w="1475" w:type="pct"/>
            <w:vAlign w:val="bottom"/>
          </w:tcPr>
          <w:p w:rsidR="00060C94" w:rsidRPr="00EE510E" w:rsidRDefault="00060C94">
            <w:r w:rsidRPr="00EE510E">
              <w:t>4.14 - Pomník, socha, mohyla, památník s vyznačením středu předmětu malého rozsahu (článek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8" type="#_x0000_t75" style="width:75pt;height:41.25pt">
                  <v:imagedata r:id="rId22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Stavby_Předmět bez rozlišení</w:t>
            </w:r>
          </w:p>
        </w:tc>
        <w:tc>
          <w:tcPr>
            <w:tcW w:w="1475" w:type="pct"/>
            <w:vAlign w:val="bottom"/>
          </w:tcPr>
          <w:p w:rsidR="00060C94" w:rsidRPr="00EE510E" w:rsidRDefault="00060C94">
            <w:r w:rsidRPr="00EE510E">
              <w:t>4.12 - Předměty malého rozsahu (zvonice, pomník, socha, mohyla, památník, kříž, boží muka) bez rozlišení (článek 52)</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59" type="#_x0000_t75" style="width:75pt;height:41.25pt">
                  <v:imagedata r:id="rId22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Stavby_Předmět bez rozlišení středem</w:t>
            </w:r>
          </w:p>
        </w:tc>
        <w:tc>
          <w:tcPr>
            <w:tcW w:w="1475" w:type="pct"/>
            <w:vAlign w:val="bottom"/>
          </w:tcPr>
          <w:p w:rsidR="00060C94" w:rsidRPr="00EE510E" w:rsidRDefault="00060C94">
            <w:r w:rsidRPr="00EE510E">
              <w:t>4.12 - Předměty malého rozsahu (zvonice, pomník, socha, mohyla, památník, kříž, boží muka) bez rozlišení s vyznačením středu (článek 52)</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0" type="#_x0000_t75" style="width:75pt;height:41.25pt">
                  <v:imagedata r:id="rId23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Stavby_Střed předmětu</w:t>
            </w:r>
          </w:p>
        </w:tc>
        <w:tc>
          <w:tcPr>
            <w:tcW w:w="1475" w:type="pct"/>
            <w:vAlign w:val="bottom"/>
          </w:tcPr>
          <w:p w:rsidR="00060C94" w:rsidRPr="00EE510E" w:rsidRDefault="00060C94">
            <w:r w:rsidRPr="00EE510E">
              <w:t>4.11 - Střed předmětu malého rozsahu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1" type="#_x0000_t75" style="width:75pt;height:22.5pt">
                  <v:imagedata r:id="rId23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Stavby_Synagóga</w:t>
            </w:r>
          </w:p>
        </w:tc>
        <w:tc>
          <w:tcPr>
            <w:tcW w:w="1475" w:type="pct"/>
            <w:vAlign w:val="bottom"/>
          </w:tcPr>
          <w:p w:rsidR="00060C94" w:rsidRPr="00EE510E" w:rsidRDefault="00060C94">
            <w:r w:rsidRPr="00EE510E">
              <w:t>4.10 - Synagóga (článek 67,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2" type="#_x0000_t75" style="width:75pt;height:37.5pt">
                  <v:imagedata r:id="rId23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Stavby_Větrný motor</w:t>
            </w:r>
          </w:p>
        </w:tc>
        <w:tc>
          <w:tcPr>
            <w:tcW w:w="1475" w:type="pct"/>
            <w:vAlign w:val="bottom"/>
          </w:tcPr>
          <w:p w:rsidR="00060C94" w:rsidRPr="00EE510E" w:rsidRDefault="00060C94">
            <w:r w:rsidRPr="00EE510E">
              <w:t>4.18 - Větrný motor (na stožáru)</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3" type="#_x0000_t75" style="width:75pt;height:45pt">
                  <v:imagedata r:id="rId23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Stavby_Výdejní stojan PHM</w:t>
            </w:r>
          </w:p>
        </w:tc>
        <w:tc>
          <w:tcPr>
            <w:tcW w:w="1475" w:type="pct"/>
            <w:vAlign w:val="bottom"/>
          </w:tcPr>
          <w:p w:rsidR="00060C94" w:rsidRPr="00EE510E" w:rsidRDefault="00060C94">
            <w:r w:rsidRPr="00EE510E">
              <w:t>4.16 - Výdejní stojan pohonných hmot (článek 70, 71)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4" type="#_x0000_t75" style="width:75pt;height:45pt">
                  <v:imagedata r:id="rId23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Stavby_Výkladní skříň</w:t>
            </w:r>
          </w:p>
        </w:tc>
        <w:tc>
          <w:tcPr>
            <w:tcW w:w="1475" w:type="pct"/>
            <w:vAlign w:val="bottom"/>
          </w:tcPr>
          <w:p w:rsidR="00060C94" w:rsidRPr="00EE510E" w:rsidRDefault="00060C94">
            <w:r w:rsidRPr="00EE510E">
              <w:t>4.19 - Samostatně stojící výkladní skříň, trvalý propagační objekt</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5" type="#_x0000_t75" style="width:75pt;height:45pt">
                  <v:imagedata r:id="rId23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Stavby_Vysoký komín</w:t>
            </w:r>
          </w:p>
        </w:tc>
        <w:tc>
          <w:tcPr>
            <w:tcW w:w="1475" w:type="pct"/>
            <w:vAlign w:val="bottom"/>
          </w:tcPr>
          <w:p w:rsidR="00060C94" w:rsidRPr="00EE510E" w:rsidRDefault="00060C94">
            <w:r w:rsidRPr="00EE510E">
              <w:t>4.17 - Vysoký komín (článek 68, 69)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6" type="#_x0000_t75" style="width:75pt;height:45pt">
                  <v:imagedata r:id="rId23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Stavby_Zvonice</w:t>
            </w:r>
          </w:p>
        </w:tc>
        <w:tc>
          <w:tcPr>
            <w:tcW w:w="1475" w:type="pct"/>
            <w:vAlign w:val="bottom"/>
          </w:tcPr>
          <w:p w:rsidR="00060C94" w:rsidRPr="00EE510E" w:rsidRDefault="00060C94">
            <w:r w:rsidRPr="00EE510E">
              <w:t>4.13 - Zvonice (článek 68, 69)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7" type="#_x0000_t75" style="width:75pt;height:45pt">
                  <v:imagedata r:id="rId23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Stavby_Zvonice středem</w:t>
            </w:r>
          </w:p>
        </w:tc>
        <w:tc>
          <w:tcPr>
            <w:tcW w:w="1475" w:type="pct"/>
            <w:vAlign w:val="bottom"/>
          </w:tcPr>
          <w:p w:rsidR="00060C94" w:rsidRPr="00EE510E" w:rsidRDefault="00060C94">
            <w:r w:rsidRPr="00EE510E">
              <w:t>4.13 - Zvonice s vyznačením středu předmětu malého rozsahu (článek 68)</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8" type="#_x0000_t75" style="width:75pt;height:45pt">
                  <v:imagedata r:id="rId23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 Vodotrysk</w:t>
            </w:r>
          </w:p>
        </w:tc>
        <w:tc>
          <w:tcPr>
            <w:tcW w:w="1475" w:type="pct"/>
            <w:vAlign w:val="bottom"/>
          </w:tcPr>
          <w:p w:rsidR="00060C94" w:rsidRPr="00EE510E" w:rsidRDefault="00060C94">
            <w:r w:rsidRPr="00EE510E">
              <w:t>8.17 - Vodotrysk, fontána, prameník (článek 137)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69" type="#_x0000_t75" style="width:75pt;height:45pt">
                  <v:imagedata r:id="rId23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Vodstvo_Limnigraf</w:t>
            </w:r>
          </w:p>
        </w:tc>
        <w:tc>
          <w:tcPr>
            <w:tcW w:w="1475" w:type="pct"/>
            <w:vAlign w:val="bottom"/>
          </w:tcPr>
          <w:p w:rsidR="00060C94" w:rsidRPr="00EE510E" w:rsidRDefault="00060C94">
            <w:r w:rsidRPr="00EE510E">
              <w:t>8.10 - Limnigraf (článek 135)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0" type="#_x0000_t75" style="width:75pt;height:45pt">
                  <v:imagedata r:id="rId24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Vodstvo_Plavební signalizace</w:t>
            </w:r>
          </w:p>
        </w:tc>
        <w:tc>
          <w:tcPr>
            <w:tcW w:w="1475" w:type="pct"/>
            <w:vAlign w:val="bottom"/>
          </w:tcPr>
          <w:p w:rsidR="00060C94" w:rsidRPr="00EE510E" w:rsidRDefault="00060C94">
            <w:r w:rsidRPr="00EE510E">
              <w:t>8.14 - Sloup plavební signalizace (článek 136)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1" type="#_x0000_t75" style="width:75pt;height:45pt">
                  <v:imagedata r:id="rId24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Vodstvo_Pobřežní světlo</w:t>
            </w:r>
          </w:p>
        </w:tc>
        <w:tc>
          <w:tcPr>
            <w:tcW w:w="1475" w:type="pct"/>
            <w:vAlign w:val="bottom"/>
          </w:tcPr>
          <w:p w:rsidR="00060C94" w:rsidRPr="00EE510E" w:rsidRDefault="00060C94">
            <w:r w:rsidRPr="00EE510E">
              <w:t>8.15 - Pobřežní signální světlo (článek 136)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2" type="#_x0000_t75" style="width:75pt;height:45pt">
                  <v:imagedata r:id="rId24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Vodstvo_Pramen</w:t>
            </w:r>
          </w:p>
        </w:tc>
        <w:tc>
          <w:tcPr>
            <w:tcW w:w="1475" w:type="pct"/>
            <w:vAlign w:val="bottom"/>
          </w:tcPr>
          <w:p w:rsidR="00060C94" w:rsidRPr="00EE510E" w:rsidRDefault="00060C94">
            <w:r w:rsidRPr="00EE510E">
              <w:t>8.01 - Zřídlo, pramen, přírodní léčivý zdroj (článek 123)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3" type="#_x0000_t75" style="width:75pt;height:45pt">
                  <v:imagedata r:id="rId24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Vodstvo_Přístaviště</w:t>
            </w:r>
          </w:p>
        </w:tc>
        <w:tc>
          <w:tcPr>
            <w:tcW w:w="1475" w:type="pct"/>
            <w:vAlign w:val="bottom"/>
          </w:tcPr>
          <w:p w:rsidR="00060C94" w:rsidRPr="00EE510E" w:rsidRDefault="00060C94">
            <w:r w:rsidRPr="00EE510E">
              <w:t>8.16 - Přístaviště (článek 136)</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4" type="#_x0000_t75" style="width:75pt;height:52.5pt">
                  <v:imagedata r:id="rId244"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Vodstvo_Sběrná studna</w:t>
            </w:r>
          </w:p>
        </w:tc>
        <w:tc>
          <w:tcPr>
            <w:tcW w:w="1475" w:type="pct"/>
            <w:vAlign w:val="bottom"/>
          </w:tcPr>
          <w:p w:rsidR="00060C94" w:rsidRPr="00EE510E" w:rsidRDefault="00060C94">
            <w:r w:rsidRPr="00EE510E">
              <w:t>8.12 - Sběrná studna (článek 137)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5" type="#_x0000_t75" style="width:75pt;height:41.25pt">
                  <v:imagedata r:id="rId245"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Vodstvo_Stavidlo</w:t>
            </w:r>
          </w:p>
        </w:tc>
        <w:tc>
          <w:tcPr>
            <w:tcW w:w="1475" w:type="pct"/>
            <w:vAlign w:val="bottom"/>
          </w:tcPr>
          <w:p w:rsidR="00060C94" w:rsidRPr="00EE510E" w:rsidRDefault="00060C94">
            <w:r w:rsidRPr="00EE510E">
              <w:t>8.08 - Stavidlo, hrazení nebo přepážka vodního toku užší než 2 m (článek 129)</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6" type="#_x0000_t75" style="width:75pt;height:41.25pt">
                  <v:imagedata r:id="rId246"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Vodstvo_Studna</w:t>
            </w:r>
          </w:p>
        </w:tc>
        <w:tc>
          <w:tcPr>
            <w:tcW w:w="1475" w:type="pct"/>
            <w:vAlign w:val="bottom"/>
          </w:tcPr>
          <w:p w:rsidR="00060C94" w:rsidRPr="00EE510E" w:rsidRDefault="00060C94">
            <w:r w:rsidRPr="00EE510E">
              <w:t>8.11 - Studna, studánka (článek 137)</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7" type="#_x0000_t75" style="width:75pt;height:41.25pt">
                  <v:imagedata r:id="rId247"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Vodstvo_Vodočet</w:t>
            </w:r>
          </w:p>
        </w:tc>
        <w:tc>
          <w:tcPr>
            <w:tcW w:w="1475" w:type="pct"/>
            <w:vAlign w:val="bottom"/>
          </w:tcPr>
          <w:p w:rsidR="00060C94" w:rsidRPr="00EE510E" w:rsidRDefault="00060C94">
            <w:r w:rsidRPr="00EE510E">
              <w:t>8.09 - Vodočet (článek 135)</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8" type="#_x0000_t75" style="width:75pt;height:41.25pt">
                  <v:imagedata r:id="rId248"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Výškopis_Otvor jeskyně</w:t>
            </w:r>
          </w:p>
        </w:tc>
        <w:tc>
          <w:tcPr>
            <w:tcW w:w="1475" w:type="pct"/>
            <w:vAlign w:val="bottom"/>
          </w:tcPr>
          <w:p w:rsidR="00060C94" w:rsidRPr="00EE510E" w:rsidRDefault="00060C94">
            <w:r w:rsidRPr="00EE510E">
              <w:t>9.18 - Otvor jeskyně, zstup do přírodní podzemní prostory (článek 163)</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79" type="#_x0000_t75" style="width:75pt;height:41.25pt">
                  <v:imagedata r:id="rId249"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Výškopis_Podrobný bod</w:t>
            </w:r>
          </w:p>
        </w:tc>
        <w:tc>
          <w:tcPr>
            <w:tcW w:w="1475" w:type="pct"/>
            <w:vAlign w:val="bottom"/>
          </w:tcPr>
          <w:p w:rsidR="00060C94" w:rsidRPr="00EE510E" w:rsidRDefault="00060C94">
            <w:r w:rsidRPr="00EE510E">
              <w:t>9.12 - Podrobný výškový bod (s umístěním popisu) určený a) polárně, fotogrammetricky nebo tachymetricky b) plošnou nivelací (článek 160)</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80" type="#_x0000_t75" style="width:75pt;height:15pt">
                  <v:imagedata r:id="rId250"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Výškopis_Skály</w:t>
            </w:r>
          </w:p>
        </w:tc>
        <w:tc>
          <w:tcPr>
            <w:tcW w:w="1475" w:type="pct"/>
            <w:vAlign w:val="bottom"/>
          </w:tcPr>
          <w:p w:rsidR="00060C94" w:rsidRPr="00EE510E" w:rsidRDefault="00060C94">
            <w:r w:rsidRPr="00EE510E">
              <w:t>9.19 - Skály (článek 164)</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81" type="#_x0000_t75" style="width:75pt;height:30pt">
                  <v:imagedata r:id="rId251"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Výškopis_Výška vodorovné hrany</w:t>
            </w:r>
          </w:p>
        </w:tc>
        <w:tc>
          <w:tcPr>
            <w:tcW w:w="1475" w:type="pct"/>
            <w:vAlign w:val="bottom"/>
          </w:tcPr>
          <w:p w:rsidR="00060C94" w:rsidRPr="00EE510E" w:rsidRDefault="00060C94">
            <w:r w:rsidRPr="00EE510E">
              <w:t>9.16 - Výška vodorovné hrany (článek 65, 77, 161)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82" type="#_x0000_t75" style="width:75pt;height:30pt">
                  <v:imagedata r:id="rId252"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r w:rsidR="00060C94" w:rsidRPr="00776173">
        <w:tc>
          <w:tcPr>
            <w:tcW w:w="1764" w:type="pct"/>
            <w:vAlign w:val="bottom"/>
          </w:tcPr>
          <w:p w:rsidR="00060C94" w:rsidRPr="00EE510E" w:rsidRDefault="00060C94">
            <w:r w:rsidRPr="00EE510E">
              <w:t>Výškopis_Výška vodorovné roviny</w:t>
            </w:r>
          </w:p>
        </w:tc>
        <w:tc>
          <w:tcPr>
            <w:tcW w:w="1475" w:type="pct"/>
            <w:vAlign w:val="bottom"/>
          </w:tcPr>
          <w:p w:rsidR="00060C94" w:rsidRPr="00EE510E" w:rsidRDefault="00060C94">
            <w:r w:rsidRPr="00EE510E">
              <w:t>9.15 - Výška 1. nadzemního podlaží nebo vodorovné roviny (článek 65, 77, 161)</w:t>
            </w:r>
          </w:p>
        </w:tc>
        <w:tc>
          <w:tcPr>
            <w:tcW w:w="1267" w:type="pct"/>
          </w:tcPr>
          <w:p w:rsidR="00060C94" w:rsidRPr="00776173" w:rsidRDefault="00060C94" w:rsidP="00A03B0C">
            <w:pPr>
              <w:tabs>
                <w:tab w:val="num" w:pos="2880"/>
              </w:tabs>
              <w:spacing w:line="240" w:lineRule="auto"/>
              <w:rPr>
                <w:rFonts w:cs="Times New Roman"/>
                <w:noProof/>
                <w:lang w:val="cs-CZ" w:eastAsia="cs-CZ"/>
              </w:rPr>
            </w:pPr>
            <w:r w:rsidRPr="00384C1E">
              <w:rPr>
                <w:rFonts w:cs="Times New Roman"/>
                <w:noProof/>
                <w:lang w:val="cs-CZ" w:eastAsia="cs-CZ"/>
              </w:rPr>
              <w:pict>
                <v:shape id="_x0000_i1383" type="#_x0000_t75" style="width:75pt;height:30pt">
                  <v:imagedata r:id="rId253" o:title=""/>
                </v:shape>
              </w:pict>
            </w:r>
          </w:p>
        </w:tc>
        <w:tc>
          <w:tcPr>
            <w:tcW w:w="494" w:type="pct"/>
          </w:tcPr>
          <w:p w:rsidR="00060C94" w:rsidRPr="00776173" w:rsidRDefault="00060C94" w:rsidP="00A03B0C">
            <w:pPr>
              <w:tabs>
                <w:tab w:val="num" w:pos="2880"/>
              </w:tabs>
              <w:spacing w:line="240" w:lineRule="auto"/>
              <w:rPr>
                <w:rFonts w:cs="Times New Roman"/>
                <w:lang w:val="cs-CZ"/>
              </w:rPr>
            </w:pPr>
          </w:p>
        </w:tc>
      </w:tr>
    </w:tbl>
    <w:p w:rsidR="00060C94" w:rsidRDefault="00060C94" w:rsidP="00EE3906">
      <w:pPr>
        <w:rPr>
          <w:rFonts w:cs="Times New Roman"/>
          <w:lang w:val="cs-CZ"/>
        </w:rPr>
      </w:pPr>
    </w:p>
    <w:p w:rsidR="00060C94" w:rsidRPr="00776173" w:rsidRDefault="00060C94" w:rsidP="00EE3906">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lang w:val="cs-CZ"/>
              </w:rPr>
            </w:pPr>
            <w:r w:rsidRPr="00776173">
              <w:rPr>
                <w:lang w:val="cs-CZ"/>
              </w:rPr>
              <w:t>Bez popisku</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bodu - 1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bodu, velikost textu 1 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29" o:spid="_x0000_i1384" type="#_x0000_t75" style="width:12pt;height:16.5pt;visibility:visible">
                  <v:imagedata r:id="rId25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bodu - 1.5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bodu, velikost textu 1.5 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32" o:spid="_x0000_i1385" type="#_x0000_t75" style="width:11.25pt;height:15.75pt;visibility:visible">
                  <v:imagedata r:id="rId25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bodu - 2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bodu, velikost textu 2 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35" o:spid="_x0000_i1386" type="#_x0000_t75" style="width:14.25pt;height:18.75pt;visibility:visible">
                  <v:imagedata r:id="rId25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bodu - 2.5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bodu, velikost textu 2.5 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38" o:spid="_x0000_i1387" type="#_x0000_t75" style="width:23.25pt;height:25.5pt;visibility:visible">
                  <v:imagedata r:id="rId25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výška popis - 1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výšky a popisu bodu, velikost textu 1mm.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41" o:spid="_x0000_i1388" type="#_x0000_t75" style="width:36pt;height:41.25pt;visibility:visible">
                  <v:imagedata r:id="rId25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výška popis - 1.5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Popisek čísla výšky a popisu bodu, velikost textu 1.5mm.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44" o:spid="_x0000_i1389" type="#_x0000_t75" style="width:36.75pt;height:36.75pt;visibility:visible">
                  <v:imagedata r:id="rId25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Číslo výška popis - 2 mm</w:t>
            </w:r>
          </w:p>
        </w:tc>
        <w:tc>
          <w:tcPr>
            <w:tcW w:w="1475" w:type="pct"/>
          </w:tcPr>
          <w:p w:rsidR="00060C94" w:rsidRPr="00776173" w:rsidRDefault="00060C94" w:rsidP="002A11EC">
            <w:pPr>
              <w:tabs>
                <w:tab w:val="num" w:pos="2880"/>
              </w:tabs>
              <w:spacing w:line="240" w:lineRule="auto"/>
              <w:rPr>
                <w:lang w:val="cs-CZ"/>
              </w:rPr>
            </w:pPr>
            <w:r w:rsidRPr="00776173">
              <w:rPr>
                <w:lang w:val="cs-CZ"/>
              </w:rPr>
              <w:t>Popisek čísla výšky a popisu bodu, velikost textu 2mm.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390" type="#_x0000_t75" style="width:55.5pt;height:48.75pt;visibility:visible">
                  <v:imagedata r:id="rId25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Číslo výška popis - 2.5 mm</w:t>
            </w:r>
          </w:p>
        </w:tc>
        <w:tc>
          <w:tcPr>
            <w:tcW w:w="1475" w:type="pct"/>
          </w:tcPr>
          <w:p w:rsidR="00060C94" w:rsidRPr="00776173" w:rsidRDefault="00060C94" w:rsidP="002A11EC">
            <w:pPr>
              <w:tabs>
                <w:tab w:val="num" w:pos="2880"/>
              </w:tabs>
              <w:spacing w:line="240" w:lineRule="auto"/>
              <w:rPr>
                <w:lang w:val="cs-CZ"/>
              </w:rPr>
            </w:pPr>
            <w:r w:rsidRPr="00776173">
              <w:rPr>
                <w:lang w:val="cs-CZ"/>
              </w:rPr>
              <w:t>Popisek čísla výšky a popisu bodu, velikost textu 2.5 mm.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391" type="#_x0000_t75" style="width:80.25pt;height:74.25pt;visibility:visible">
                  <v:imagedata r:id="rId25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Redukovaná výška - 1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53" o:spid="_x0000_i1392" type="#_x0000_t75" style="width:25.5pt;height:15pt;visibility:visible">
                  <v:imagedata r:id="rId26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Redukovaná výška - 2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50" o:spid="_x0000_i1393" type="#_x0000_t75" style="width:31.5pt;height:17.25pt;visibility:visible">
                  <v:imagedata r:id="rId26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Redukovaná výška - 2.5 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47" o:spid="_x0000_i1394" type="#_x0000_t75" style="width:41.25pt;height:24.75pt;visibility:visible">
                  <v:imagedata r:id="rId26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56" o:spid="_x0000_i1395" type="#_x0000_t75" style="width:93pt;height:78.75pt;visibility:visible">
                  <v:imagedata r:id="rId26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bodu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59" o:spid="_x0000_i1396" type="#_x0000_t75" style="width:49.5pt;height:18pt;visibility:visible">
                  <v:imagedata r:id="rId26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Default="00060C94" w:rsidP="00EE3906">
      <w:pPr>
        <w:rPr>
          <w:rFonts w:cs="Times New Roman"/>
          <w:lang w:val="cs-CZ"/>
        </w:rPr>
      </w:pPr>
    </w:p>
    <w:p w:rsidR="00060C94" w:rsidRDefault="00060C94" w:rsidP="00EE3906">
      <w:pPr>
        <w:rPr>
          <w:rFonts w:cs="Times New Roman"/>
          <w:lang w:val="cs-CZ"/>
        </w:rPr>
      </w:pPr>
      <w:r w:rsidRPr="00776173">
        <w:rPr>
          <w:lang w:val="cs-CZ"/>
        </w:rPr>
        <w:t>_AutoCAD Civil 3D CSN 013411_Geodezie</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Styly popisků</w:t>
            </w:r>
          </w:p>
        </w:tc>
        <w:tc>
          <w:tcPr>
            <w:tcW w:w="1475"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Výchozí</w:t>
            </w:r>
          </w:p>
        </w:tc>
      </w:tr>
      <w:tr w:rsidR="00060C94" w:rsidRPr="00D56DF9">
        <w:tc>
          <w:tcPr>
            <w:tcW w:w="1764" w:type="pct"/>
            <w:vAlign w:val="bottom"/>
          </w:tcPr>
          <w:p w:rsidR="00060C94" w:rsidRPr="00D56DF9" w:rsidRDefault="00060C94">
            <w:r w:rsidRPr="00D56DF9">
              <w:t>Model</w:t>
            </w:r>
          </w:p>
        </w:tc>
        <w:tc>
          <w:tcPr>
            <w:tcW w:w="1475" w:type="pct"/>
            <w:vAlign w:val="bottom"/>
          </w:tcPr>
          <w:p w:rsidR="00060C94" w:rsidRPr="00D56DF9" w:rsidRDefault="00060C94">
            <w:r w:rsidRPr="00D56DF9">
              <w:t>Pracovní popis bodů pro účely konstrukce mapy v modelovém prostoru - netiskne se.</w:t>
            </w:r>
          </w:p>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397" type="#_x0000_t75" style="width:75pt;height:30pt">
                  <v:imagedata r:id="rId263"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ČSN 013411</w:t>
            </w:r>
          </w:p>
        </w:tc>
        <w:tc>
          <w:tcPr>
            <w:tcW w:w="1475" w:type="pct"/>
            <w:vAlign w:val="bottom"/>
          </w:tcPr>
          <w:p w:rsidR="00060C94" w:rsidRPr="00D56DF9" w:rsidRDefault="00060C94">
            <w:r w:rsidRPr="00D56DF9">
              <w:t>Popisky bodů komponované pro tisk dle ČSN 013411 - výška rozdělena na celou a desetinnou část, značka bodu centricky mezi celočíselnou a desetinnou částí výškové kóty - tvořeno uživatelsky definovanými komponentami popisky.</w:t>
            </w:r>
          </w:p>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398" type="#_x0000_t75" style="width:75pt;height:33.75pt">
                  <v:imagedata r:id="rId264"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ČSN_Bez popisek</w:t>
            </w:r>
          </w:p>
        </w:tc>
        <w:tc>
          <w:tcPr>
            <w:tcW w:w="1475" w:type="pct"/>
            <w:vAlign w:val="bottom"/>
          </w:tcPr>
          <w:p w:rsidR="00060C94" w:rsidRPr="00D56DF9" w:rsidRDefault="00060C94">
            <w:r w:rsidRPr="00D56DF9">
              <w:t>Bod bez popisek</w:t>
            </w:r>
          </w:p>
        </w:tc>
        <w:tc>
          <w:tcPr>
            <w:tcW w:w="1267" w:type="pct"/>
          </w:tcPr>
          <w:p w:rsidR="00060C94" w:rsidRPr="00D56DF9" w:rsidRDefault="00060C94" w:rsidP="004F23B4">
            <w:pPr>
              <w:tabs>
                <w:tab w:val="num" w:pos="2880"/>
              </w:tabs>
              <w:spacing w:line="240" w:lineRule="auto"/>
              <w:rPr>
                <w:rFonts w:cs="Times New Roman"/>
                <w:lang w:val="cs-CZ"/>
              </w:rPr>
            </w:pPr>
          </w:p>
        </w:tc>
        <w:tc>
          <w:tcPr>
            <w:tcW w:w="494" w:type="pct"/>
          </w:tcPr>
          <w:p w:rsidR="00060C94" w:rsidRPr="00D56DF9" w:rsidRDefault="00060C94" w:rsidP="004F23B4">
            <w:pPr>
              <w:tabs>
                <w:tab w:val="num" w:pos="2880"/>
              </w:tabs>
              <w:spacing w:line="240" w:lineRule="auto"/>
              <w:rPr>
                <w:rFonts w:cs="Times New Roman"/>
                <w:lang w:val="cs-CZ"/>
              </w:rPr>
            </w:pPr>
            <w:r>
              <w:rPr>
                <w:lang w:val="cs-CZ"/>
              </w:rPr>
              <w:t>ano</w:t>
            </w:r>
          </w:p>
        </w:tc>
      </w:tr>
      <w:tr w:rsidR="00060C94" w:rsidRPr="00D56DF9">
        <w:tc>
          <w:tcPr>
            <w:tcW w:w="1764" w:type="pct"/>
            <w:vAlign w:val="bottom"/>
          </w:tcPr>
          <w:p w:rsidR="00060C94" w:rsidRPr="00D56DF9" w:rsidRDefault="00060C94">
            <w:r w:rsidRPr="00D56DF9">
              <w:t>ČSN_Číslo</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399" type="#_x0000_t75" style="width:75pt;height:33.75pt">
                  <v:imagedata r:id="rId265"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ČSN_Číslo+Popis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0" type="#_x0000_t75" style="width:75pt;height:33.75pt">
                  <v:imagedata r:id="rId266"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1" type="#_x0000_t75" style="width:75pt;height:33.75pt">
                  <v:imagedata r:id="rId267"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ČSN_Výška</w:t>
            </w:r>
          </w:p>
        </w:tc>
        <w:tc>
          <w:tcPr>
            <w:tcW w:w="1475" w:type="pct"/>
            <w:vAlign w:val="bottom"/>
          </w:tcPr>
          <w:p w:rsidR="00060C94" w:rsidRPr="00D56DF9" w:rsidRDefault="00060C94">
            <w:r w:rsidRPr="00D56DF9">
              <w:t>Jen výška bodu</w:t>
            </w:r>
          </w:p>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2" type="#_x0000_t75" style="width:75pt;height:33.75pt">
                  <v:imagedata r:id="rId268"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ČSN_Výška_Jen desetiny</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3" type="#_x0000_t75" style="width:75pt;height:33.75pt">
                  <v:imagedata r:id="rId269"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ČSN_Výška+Popis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4" type="#_x0000_t75" style="width:75pt;height:33.75pt">
                  <v:imagedata r:id="rId270"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2</w:t>
            </w:r>
          </w:p>
        </w:tc>
        <w:tc>
          <w:tcPr>
            <w:tcW w:w="1475" w:type="pct"/>
            <w:vAlign w:val="bottom"/>
          </w:tcPr>
          <w:p w:rsidR="00060C94" w:rsidRPr="00D56DF9" w:rsidRDefault="00060C94">
            <w:r w:rsidRPr="00D56DF9">
              <w:t>Výška bodu jeden text, desetinný oddělovač tečka, přesnost na dvě des. místa (text výšky není centrován na des. oddělovač).   Popisky je možno přetahovat.</w:t>
            </w:r>
          </w:p>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5" type="#_x0000_t75" style="width:75pt;height:36pt">
                  <v:imagedata r:id="rId271"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2_Číslo</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6" type="#_x0000_t75" style="width:75pt;height:36pt">
                  <v:imagedata r:id="rId272"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2_Číslo+Popis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7" type="#_x0000_t75" style="width:75pt;height:36pt">
                  <v:imagedata r:id="rId273"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2_Výška</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8" type="#_x0000_t75" style="width:75pt;height:36pt">
                  <v:imagedata r:id="rId274"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2_Výška+Popis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09" type="#_x0000_t75" style="width:75pt;height:36pt">
                  <v:imagedata r:id="rId275"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3</w:t>
            </w:r>
          </w:p>
        </w:tc>
        <w:tc>
          <w:tcPr>
            <w:tcW w:w="1475" w:type="pct"/>
            <w:vAlign w:val="bottom"/>
          </w:tcPr>
          <w:p w:rsidR="00060C94" w:rsidRPr="00D56DF9" w:rsidRDefault="00060C94">
            <w:r w:rsidRPr="00D56DF9">
              <w:t>Výška bodu jeden text, desetinný oddělovač tečka, tři desetiny kvůli centrování, spodní centr (centr na desetinnou tečku).  Popisky je možno přetahovat.</w:t>
            </w:r>
          </w:p>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10" type="#_x0000_t75" style="width:75pt;height:36pt">
                  <v:imagedata r:id="rId276"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3_Číslo</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11" type="#_x0000_t75" style="width:75pt;height:36pt">
                  <v:imagedata r:id="rId272"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3_Číslo+Popis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12" type="#_x0000_t75" style="width:75pt;height:36pt">
                  <v:imagedata r:id="rId273"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3_Výška</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13" type="#_x0000_t75" style="width:75pt;height:36pt">
                  <v:imagedata r:id="rId277"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r w:rsidR="00060C94" w:rsidRPr="00D56DF9">
        <w:tc>
          <w:tcPr>
            <w:tcW w:w="1764" w:type="pct"/>
            <w:vAlign w:val="bottom"/>
          </w:tcPr>
          <w:p w:rsidR="00060C94" w:rsidRPr="00D56DF9" w:rsidRDefault="00060C94">
            <w:r w:rsidRPr="00D56DF9">
              <w:t>Tisk standard 3_Výška+Popis</w:t>
            </w:r>
          </w:p>
        </w:tc>
        <w:tc>
          <w:tcPr>
            <w:tcW w:w="1475" w:type="pct"/>
            <w:vAlign w:val="bottom"/>
          </w:tcPr>
          <w:p w:rsidR="00060C94" w:rsidRPr="00D56DF9" w:rsidRDefault="00060C94"/>
        </w:tc>
        <w:tc>
          <w:tcPr>
            <w:tcW w:w="1267" w:type="pct"/>
          </w:tcPr>
          <w:p w:rsidR="00060C94" w:rsidRPr="00D56DF9" w:rsidRDefault="00060C94" w:rsidP="004F23B4">
            <w:pPr>
              <w:tabs>
                <w:tab w:val="num" w:pos="2880"/>
              </w:tabs>
              <w:spacing w:line="240" w:lineRule="auto"/>
              <w:rPr>
                <w:rFonts w:cs="Times New Roman"/>
                <w:lang w:val="cs-CZ"/>
              </w:rPr>
            </w:pPr>
            <w:r w:rsidRPr="00D56DF9">
              <w:rPr>
                <w:rFonts w:cs="Times New Roman"/>
                <w:lang w:val="cs-CZ"/>
              </w:rPr>
              <w:pict>
                <v:shape id="_x0000_i1414" type="#_x0000_t75" style="width:75pt;height:36pt">
                  <v:imagedata r:id="rId278" o:title=""/>
                </v:shape>
              </w:pict>
            </w:r>
          </w:p>
        </w:tc>
        <w:tc>
          <w:tcPr>
            <w:tcW w:w="494" w:type="pct"/>
          </w:tcPr>
          <w:p w:rsidR="00060C94" w:rsidRPr="00D56DF9" w:rsidRDefault="00060C94" w:rsidP="004F23B4">
            <w:pPr>
              <w:tabs>
                <w:tab w:val="num" w:pos="2880"/>
              </w:tabs>
              <w:spacing w:line="240" w:lineRule="auto"/>
              <w:rPr>
                <w:rFonts w:cs="Times New Roman"/>
                <w:lang w:val="cs-CZ"/>
              </w:rPr>
            </w:pPr>
          </w:p>
        </w:tc>
      </w:tr>
    </w:tbl>
    <w:p w:rsidR="00060C94" w:rsidRPr="00D56DF9" w:rsidRDefault="00060C94" w:rsidP="00EE3906">
      <w:pPr>
        <w:rPr>
          <w:rFonts w:cs="Times New Roman"/>
          <w:lang w:val="cs-CZ"/>
        </w:rPr>
      </w:pPr>
    </w:p>
    <w:p w:rsidR="00060C94" w:rsidRPr="00D56DF9" w:rsidRDefault="00060C94" w:rsidP="00EE3906">
      <w:pPr>
        <w:rPr>
          <w:rFonts w:cs="Times New Roman"/>
          <w:lang w:val="cs-CZ"/>
        </w:rPr>
      </w:pPr>
    </w:p>
    <w:p w:rsidR="00060C94" w:rsidRDefault="00060C94" w:rsidP="00EE3906">
      <w:pPr>
        <w:rPr>
          <w:rFonts w:cs="Times New Roman"/>
          <w:lang w:val="cs-CZ"/>
        </w:rPr>
      </w:pPr>
    </w:p>
    <w:p w:rsidR="00060C94" w:rsidRPr="00776173" w:rsidRDefault="00060C94" w:rsidP="00EE3906">
      <w:pPr>
        <w:rPr>
          <w:rFonts w:cs="Times New Roman"/>
          <w:lang w:val="cs-CZ"/>
        </w:rPr>
      </w:pPr>
      <w:r w:rsidRPr="00776173">
        <w:rPr>
          <w:lang w:val="cs-CZ"/>
        </w:rPr>
        <w:t>_AutoCAD Civil 3D CSN 013411_Geodezie</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90"/>
        <w:gridCol w:w="3131"/>
        <w:gridCol w:w="5314"/>
        <w:gridCol w:w="841"/>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Nastavení klíčů popisu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DB0233" w:rsidRDefault="00060C94" w:rsidP="002A11EC">
            <w:pPr>
              <w:spacing w:line="240" w:lineRule="auto"/>
              <w:rPr>
                <w:rFonts w:cs="Times New Roman"/>
                <w:lang w:val="cs-CZ"/>
              </w:rPr>
            </w:pPr>
            <w:r w:rsidRPr="00DB0233">
              <w:rPr>
                <w:lang w:val="cs-CZ"/>
              </w:rPr>
              <w:t>ČSN 013411</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Přiřazuje značky bodů podle kódování ČSN</w:t>
            </w:r>
          </w:p>
        </w:tc>
        <w:tc>
          <w:tcPr>
            <w:tcW w:w="1267" w:type="pct"/>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415" type="#_x0000_t75" style="width:254.25pt;height:469.5pt">
                  <v:imagedata r:id="rId27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E3906">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bodů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 Popis - X Y Z</w:t>
            </w:r>
          </w:p>
        </w:tc>
        <w:tc>
          <w:tcPr>
            <w:tcW w:w="1475" w:type="pct"/>
          </w:tcPr>
          <w:p w:rsidR="00060C94" w:rsidRPr="00776173" w:rsidRDefault="00060C94" w:rsidP="002A11EC">
            <w:pPr>
              <w:tabs>
                <w:tab w:val="num" w:pos="2880"/>
              </w:tabs>
              <w:spacing w:line="240" w:lineRule="auto"/>
              <w:rPr>
                <w:lang w:val="cs-CZ"/>
              </w:rPr>
            </w:pPr>
            <w:r w:rsidRPr="00776173">
              <w:rPr>
                <w:lang w:val="cs-CZ"/>
              </w:rPr>
              <w:t>Číslo - Popis - X Y Z.</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28" o:spid="_x0000_i1416" type="#_x0000_t75" style="width:141pt;height:35.25pt;visibility:visible">
                  <v:imagedata r:id="rId28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 Popis - Y X Z</w:t>
            </w:r>
          </w:p>
        </w:tc>
        <w:tc>
          <w:tcPr>
            <w:tcW w:w="1475" w:type="pct"/>
          </w:tcPr>
          <w:p w:rsidR="00060C94" w:rsidRPr="00776173" w:rsidRDefault="00060C94" w:rsidP="002A11EC">
            <w:pPr>
              <w:tabs>
                <w:tab w:val="num" w:pos="2880"/>
              </w:tabs>
              <w:spacing w:line="240" w:lineRule="auto"/>
              <w:rPr>
                <w:lang w:val="cs-CZ"/>
              </w:rPr>
            </w:pPr>
            <w:r w:rsidRPr="00776173">
              <w:rPr>
                <w:lang w:val="cs-CZ"/>
              </w:rPr>
              <w:t>Číslo - Popis - Y X Z.</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31" o:spid="_x0000_i1417" type="#_x0000_t75" style="width:143.25pt;height:33.75pt;visibility:visible">
                  <v:imagedata r:id="rId281"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334" o:spid="_x0000_i1418" type="#_x0000_t75" style="width:147pt;height:29.25pt;visibility:visible">
                  <v:imagedata r:id="rId28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Default="00060C94" w:rsidP="002605DB">
      <w:pPr>
        <w:spacing w:line="240" w:lineRule="auto"/>
        <w:rPr>
          <w:rFonts w:cs="Times New Roman"/>
          <w:lang w:val="cs-CZ"/>
        </w:rPr>
      </w:pPr>
    </w:p>
    <w:p w:rsidR="00060C94" w:rsidRDefault="00060C94" w:rsidP="002605DB">
      <w:pPr>
        <w:spacing w:line="240" w:lineRule="auto"/>
        <w:rPr>
          <w:rFonts w:cs="Times New Roman"/>
          <w:lang w:val="cs-CZ"/>
        </w:rPr>
      </w:pPr>
      <w:r w:rsidRPr="00776173">
        <w:rPr>
          <w:lang w:val="cs-CZ"/>
        </w:rPr>
        <w:t>_AutoCAD Civil 3D CSN 013411_Geodezie</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Styly tabulek bodů</w:t>
            </w:r>
          </w:p>
        </w:tc>
        <w:tc>
          <w:tcPr>
            <w:tcW w:w="1475"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4F23B4">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9E4249" w:rsidRDefault="00060C94" w:rsidP="004F23B4">
            <w:pPr>
              <w:spacing w:line="240" w:lineRule="auto"/>
              <w:rPr>
                <w:rFonts w:cs="Times New Roman"/>
                <w:lang w:val="cs-CZ"/>
              </w:rPr>
            </w:pPr>
            <w:r w:rsidRPr="009E4249">
              <w:rPr>
                <w:lang w:val="cs-CZ"/>
              </w:rPr>
              <w:t>Seznam souřadnic</w:t>
            </w:r>
          </w:p>
        </w:tc>
        <w:tc>
          <w:tcPr>
            <w:tcW w:w="1475" w:type="pct"/>
          </w:tcPr>
          <w:p w:rsidR="00060C94" w:rsidRPr="00776173" w:rsidRDefault="00060C94" w:rsidP="004F23B4">
            <w:pPr>
              <w:tabs>
                <w:tab w:val="num" w:pos="2880"/>
              </w:tabs>
              <w:spacing w:line="240" w:lineRule="auto"/>
              <w:rPr>
                <w:rFonts w:cs="Times New Roman"/>
                <w:lang w:val="cs-CZ"/>
              </w:rPr>
            </w:pPr>
            <w:r>
              <w:rPr>
                <w:lang w:val="cs-CZ"/>
              </w:rPr>
              <w:t>Seznam souřadnic bez rámečku</w:t>
            </w:r>
          </w:p>
        </w:tc>
        <w:tc>
          <w:tcPr>
            <w:tcW w:w="1267" w:type="pct"/>
          </w:tcPr>
          <w:p w:rsidR="00060C94" w:rsidRPr="00776173" w:rsidRDefault="00060C94" w:rsidP="004F23B4">
            <w:pPr>
              <w:tabs>
                <w:tab w:val="num" w:pos="2880"/>
              </w:tabs>
              <w:spacing w:line="240" w:lineRule="auto"/>
              <w:rPr>
                <w:rFonts w:cs="Times New Roman"/>
                <w:lang w:val="cs-CZ"/>
              </w:rPr>
            </w:pPr>
            <w:r w:rsidRPr="00384C1E">
              <w:rPr>
                <w:rFonts w:cs="Times New Roman"/>
                <w:lang w:val="cs-CZ"/>
              </w:rPr>
              <w:pict>
                <v:shape id="_x0000_i1419" type="#_x0000_t75" style="width:150pt;height:75pt">
                  <v:imagedata r:id="rId283" o:title=""/>
                </v:shape>
              </w:pict>
            </w:r>
          </w:p>
        </w:tc>
        <w:tc>
          <w:tcPr>
            <w:tcW w:w="494" w:type="pct"/>
          </w:tcPr>
          <w:p w:rsidR="00060C94" w:rsidRPr="00776173" w:rsidRDefault="00060C94" w:rsidP="004F23B4">
            <w:pPr>
              <w:tabs>
                <w:tab w:val="num" w:pos="2880"/>
              </w:tabs>
              <w:spacing w:line="240" w:lineRule="auto"/>
              <w:rPr>
                <w:rFonts w:cs="Times New Roman"/>
                <w:lang w:val="cs-CZ"/>
              </w:rPr>
            </w:pPr>
            <w:r>
              <w:rPr>
                <w:lang w:val="cs-CZ"/>
              </w:rPr>
              <w:t>ano</w:t>
            </w:r>
          </w:p>
        </w:tc>
      </w:tr>
    </w:tbl>
    <w:p w:rsidR="00060C94" w:rsidRDefault="00060C94" w:rsidP="002605DB">
      <w:pPr>
        <w:spacing w:line="240" w:lineRule="auto"/>
        <w:rPr>
          <w:rFonts w:cs="Times New Roman"/>
          <w:lang w:val="cs-CZ"/>
        </w:rPr>
      </w:pPr>
    </w:p>
    <w:p w:rsidR="00060C94" w:rsidRPr="00776173" w:rsidRDefault="00060C94" w:rsidP="002605DB">
      <w:pPr>
        <w:spacing w:line="240" w:lineRule="auto"/>
        <w:rPr>
          <w:rFonts w:cs="Times New Roman"/>
          <w:lang w:val="cs-CZ"/>
        </w:rPr>
      </w:pPr>
    </w:p>
    <w:p w:rsidR="00060C94" w:rsidRPr="00776173" w:rsidRDefault="00060C94" w:rsidP="002605DB">
      <w:pPr>
        <w:pStyle w:val="Heading2"/>
        <w:numPr>
          <w:ilvl w:val="1"/>
          <w:numId w:val="6"/>
        </w:numPr>
        <w:rPr>
          <w:rFonts w:cs="Times New Roman"/>
          <w:lang w:val="cs-CZ"/>
        </w:rPr>
      </w:pPr>
      <w:bookmarkStart w:id="14" w:name="_Toc229293074"/>
      <w:r>
        <w:rPr>
          <w:lang w:val="cs-CZ"/>
        </w:rPr>
        <w:t>Povrchy</w:t>
      </w:r>
      <w:bookmarkEnd w:id="14"/>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povrchů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lang w:val="cs-CZ"/>
              </w:rPr>
            </w:pPr>
            <w:r w:rsidRPr="00776173">
              <w:rPr>
                <w:lang w:val="cs-CZ"/>
              </w:rPr>
              <w:t>_Nezobrazí nic</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vypne zobrazení povrchu.</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Hranice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Zobrazí hranici povrchu.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4" o:spid="_x0000_i1420" type="#_x0000_t75" style="width:133.5pt;height:123.75pt;visibility:visible">
                  <v:imagedata r:id="rId28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Povodí &amp; Šipky sklonů</w:t>
            </w:r>
          </w:p>
        </w:tc>
        <w:tc>
          <w:tcPr>
            <w:tcW w:w="1475" w:type="pct"/>
          </w:tcPr>
          <w:p w:rsidR="00060C94" w:rsidRPr="00776173" w:rsidRDefault="00060C94" w:rsidP="002A11EC">
            <w:pPr>
              <w:tabs>
                <w:tab w:val="num" w:pos="2880"/>
              </w:tabs>
              <w:spacing w:line="240" w:lineRule="auto"/>
              <w:rPr>
                <w:lang w:val="cs-CZ"/>
              </w:rPr>
            </w:pPr>
            <w:r w:rsidRPr="00776173">
              <w:rPr>
                <w:lang w:val="cs-CZ"/>
              </w:rPr>
              <w:t>Zobrazí hranice, povodí a šipky sklonů.</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0" o:spid="_x0000_i1421" type="#_x0000_t75" style="width:152.25pt;height:70.5pt;visibility:visible">
                  <v:imagedata r:id="rId28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Projektové vrstevnice po 10cm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 povrchu a projektové vrstevnice po 10cm. Hlavní vrstevnice po 20cm. Vhodné např. pro analýzu křižovatky.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3" o:spid="_x0000_i1422" type="#_x0000_t75" style="width:153pt;height:62.25pt;visibility:visible">
                  <v:imagedata r:id="rId28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Trojúhelníky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Zobrazí hranici a trojúhelníky triangulační sítě.</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6" o:spid="_x0000_i1423" type="#_x0000_t75" style="width:153pt;height:87.75pt;visibility:visible">
                  <v:imagedata r:id="rId28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Trojúhelníky &amp; Body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Zobrazí hranici, trojúhelníky triangulační sítě a body ve vrcholech triangulačních trojúhelníků.</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9" o:spid="_x0000_i1424" type="#_x0000_t75" style="width:150.75pt;height:99pt;visibility:visible">
                  <v:imagedata r:id="rId28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Trojúhelníky &amp; Směry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Zobrazí hranici, trojúhelníky triangulační sítě a směry povrchu.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2" o:spid="_x0000_i1425" type="#_x0000_t75" style="width:150.75pt;height:97.5pt;visibility:visible">
                  <v:imagedata r:id="rId289" o:title=""/>
                </v:shape>
              </w:pict>
            </w:r>
          </w:p>
        </w:tc>
        <w:tc>
          <w:tcPr>
            <w:tcW w:w="494" w:type="pct"/>
          </w:tcPr>
          <w:p w:rsidR="00060C94" w:rsidRPr="00776173" w:rsidRDefault="00060C94" w:rsidP="002A11EC">
            <w:pPr>
              <w:tabs>
                <w:tab w:val="num" w:pos="2880"/>
              </w:tabs>
              <w:spacing w:line="240" w:lineRule="auto"/>
              <w:rPr>
                <w:rFonts w:cs="Times New Roman"/>
                <w:lang w:val="cs-CZ"/>
              </w:rPr>
            </w:pPr>
            <w:r w:rsidRPr="00776173">
              <w:rPr>
                <w:lang w:val="cs-CZ"/>
              </w:rPr>
              <w:t>250</w:t>
            </w:r>
          </w:p>
        </w:tc>
      </w:tr>
      <w:tr w:rsidR="00060C94" w:rsidRPr="00776173">
        <w:tc>
          <w:tcPr>
            <w:tcW w:w="1764" w:type="pct"/>
          </w:tcPr>
          <w:p w:rsidR="00060C94" w:rsidRPr="00776173" w:rsidRDefault="00060C94" w:rsidP="002A11EC">
            <w:pPr>
              <w:spacing w:line="240" w:lineRule="auto"/>
              <w:rPr>
                <w:lang w:val="cs-CZ"/>
              </w:rPr>
            </w:pPr>
            <w:r w:rsidRPr="00776173">
              <w:rPr>
                <w:lang w:val="cs-CZ"/>
              </w:rPr>
              <w:t>Hranice &amp;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 povrchu a vrstevnic. Hlavní vrstevnice po 5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 o:spid="_x0000_i1426" type="#_x0000_t75" style="width:150pt;height:60.75pt;visibility:visible">
                  <v:imagedata r:id="rId29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Vrstevnice &amp; Hypsometrie výšek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 povrchu, vrstevnic a hypsometrie výšek povrchu. Hlavní vrstevnice po 5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5" o:spid="_x0000_i1427" type="#_x0000_t75" style="width:151.5pt;height:87pt;visibility:visible">
                  <v:imagedata r:id="rId29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Vrstevnice &amp; Šipky sklonů</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 povrchu , vrstevnic a šipky sklonů povrchu. Hlavní vrstevnice po 5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8" o:spid="_x0000_i1428" type="#_x0000_t75" style="width:149.25pt;height:77.25pt;visibility:visible">
                  <v:imagedata r:id="rId29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Hranice &amp; Vrstevnice &amp; Sklonová mapa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 povrchu, vrstevnic a sklonové mapy povrchu. Hlavní vrstevnice po 5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31" o:spid="_x0000_i1429" type="#_x0000_t75" style="width:153pt;height:85.5pt;visibility:visible">
                  <v:imagedata r:id="rId29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Projektové vrstevnice po 10cm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projektových vrstevnic po 10cm. Hlavní vrstevnice po 20cm. Vhodné např. pro analýzu křižovatky.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4" o:spid="_x0000_i1430" type="#_x0000_t75" style="width:151.5pt;height:79.5pt;visibility:visible">
                  <v:imagedata r:id="rId29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hranice.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31" type="#_x0000_t75" style="width:133.5pt;height:123.75pt;visibility:visible">
                  <v:imagedata r:id="rId28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Uživatelská vrstevnice</w:t>
            </w:r>
          </w:p>
        </w:tc>
        <w:tc>
          <w:tcPr>
            <w:tcW w:w="1475" w:type="pct"/>
          </w:tcPr>
          <w:p w:rsidR="00060C94" w:rsidRPr="00776173" w:rsidRDefault="00060C94" w:rsidP="002A11EC">
            <w:pPr>
              <w:tabs>
                <w:tab w:val="num" w:pos="2880"/>
              </w:tabs>
              <w:spacing w:line="240" w:lineRule="auto"/>
              <w:rPr>
                <w:lang w:val="cs-CZ"/>
              </w:rPr>
            </w:pPr>
            <w:r w:rsidRPr="00776173">
              <w:rPr>
                <w:lang w:val="cs-CZ"/>
              </w:rPr>
              <w:t>Zobrazení uživatelské vrstevnice.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37" o:spid="_x0000_i1432" type="#_x0000_t75" style="width:151.5pt;height:74.25pt;visibility:visible">
                  <v:imagedata r:id="rId29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EE3906">
      <w:pPr>
        <w:spacing w:line="240" w:lineRule="auto"/>
        <w:ind w:left="360"/>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povrchu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 xml:space="preserve">Vrstevnice </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Hlavni projektová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hlavní projektové vrstevnice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3" type="#_x0000_t75" style="width:107.25pt;height:77.25pt;visibility:visible">
                  <v:imagedata r:id="rId29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Hlavni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hlavní vrstevnice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4" type="#_x0000_t75" style="width:122.25pt;height:1in;visibility:visible">
                  <v:imagedata r:id="rId297"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7" o:spid="_x0000_i1435" type="#_x0000_t75" style="width:113.25pt;height:72.75pt;visibility:visible">
                  <v:imagedata r:id="rId29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Uživatelská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uživatelské vrstevnice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6" type="#_x0000_t75" style="width:84pt;height:60pt;visibility:visible">
                  <v:imagedata r:id="rId299"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lang w:val="cs-CZ"/>
              </w:rPr>
            </w:pPr>
            <w:r w:rsidRPr="00776173">
              <w:rPr>
                <w:lang w:val="cs-CZ"/>
              </w:rPr>
              <w:t>Vedlejší projektová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projektové vedlejší vrstevnice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7" type="#_x0000_t75" style="width:117.75pt;height:62.25pt;visibility:visible">
                  <v:imagedata r:id="rId30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Vedlejší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vedlejší vrstevnice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8" type="#_x0000_t75" style="width:144.75pt;height:87.75pt;visibility:visible">
                  <v:imagedata r:id="rId301"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Sklon</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 povrchu  %</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popisku sklonu povrchu v procentech.</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39" type="#_x0000_t75" style="width:151.5pt;height:99.75pt;visibility:visible">
                  <v:imagedata r:id="rId302"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lang w:val="cs-CZ"/>
              </w:rPr>
            </w:pPr>
            <w:r w:rsidRPr="00776173">
              <w:rPr>
                <w:lang w:val="cs-CZ"/>
              </w:rPr>
              <w:t>Sklon povrchu  1:X</w:t>
            </w:r>
          </w:p>
        </w:tc>
        <w:tc>
          <w:tcPr>
            <w:tcW w:w="1475" w:type="pct"/>
          </w:tcPr>
          <w:p w:rsidR="00060C94" w:rsidRPr="00776173" w:rsidRDefault="00060C94" w:rsidP="002A11EC">
            <w:pPr>
              <w:tabs>
                <w:tab w:val="num" w:pos="2880"/>
              </w:tabs>
              <w:spacing w:line="240" w:lineRule="auto"/>
              <w:rPr>
                <w:lang w:val="cs-CZ"/>
              </w:rPr>
            </w:pPr>
            <w:r w:rsidRPr="00776173">
              <w:rPr>
                <w:lang w:val="cs-CZ"/>
              </w:rPr>
              <w:t>Popisek sklonu povrchu vyjádřený poměrem 1:X</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40" type="#_x0000_t75" style="width:126.75pt;height:111.75pt;visibility:visible">
                  <v:imagedata r:id="rId30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41" type="#_x0000_t75" style="width:97.5pt;height:99pt;visibility:visible">
                  <v:imagedata r:id="rId30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sidRPr="00776173">
              <w:rPr>
                <w:lang w:val="cs-CZ"/>
              </w:rPr>
              <w:t xml:space="preserve">Výška </w:t>
            </w:r>
            <w:r>
              <w:rPr>
                <w:lang w:val="cs-CZ"/>
              </w:rPr>
              <w:t>v bodě</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42" type="#_x0000_t75" style="width:112.5pt;height:63.75pt;visibility:visible">
                  <v:imagedata r:id="rId30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na povrchu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popisuje výšku na povrchu v metrech.</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43" type="#_x0000_t75" style="width:110.25pt;height:51pt;visibility:visible">
                  <v:imagedata r:id="rId306"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Povodí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ID - Typ - Plocha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ID, typu a plochy.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44" type="#_x0000_t75" style="width:128.25pt;height:42pt;visibility:visible">
                  <v:imagedata r:id="rId307"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EE3906">
      <w:pPr>
        <w:spacing w:line="240" w:lineRule="auto"/>
        <w:ind w:left="1800"/>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povrchu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Směr</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Minimální a maximální směr</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směrů pro povrch (expozice)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40" o:spid="_x0000_i1445" type="#_x0000_t75" style="width:141pt;height:65.25pt;visibility:visible">
                  <v:imagedata r:id="rId308"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43" o:spid="_x0000_i1446" type="#_x0000_t75" style="width:150.75pt;height:56.25pt;visibility:visible">
                  <v:imagedata r:id="rId30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Výška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Minimální a maximální výška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analýzy výšek povrchu (hypsometrie).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49" o:spid="_x0000_i1447" type="#_x0000_t75" style="width:151.5pt;height:64.5pt;visibility:visible">
                  <v:imagedata r:id="rId31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Minimální a maximální výška a  plochy povrchu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analýzy výšek povrchu (hypsometrie) a ploch povrchů.</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52" o:spid="_x0000_i1448" type="#_x0000_t75" style="width:153pt;height:49.5pt;visibility:visible">
                  <v:imagedata r:id="rId31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46" o:spid="_x0000_i1449" type="#_x0000_t75" style="width:151.5pt;height:55.5pt;visibility:visible">
                  <v:imagedata r:id="rId31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sidRPr="00776173">
              <w:rPr>
                <w:lang w:val="cs-CZ"/>
              </w:rPr>
              <w:t>S</w:t>
            </w:r>
            <w:r>
              <w:rPr>
                <w:lang w:val="cs-CZ"/>
              </w:rPr>
              <w:t>klon</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Minimální a maximální  sklon</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pro tabulku minimálního a maximálního sklonu povrchu.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55" o:spid="_x0000_i1450" type="#_x0000_t75" style="width:150pt;height:57pt;visibility:visible">
                  <v:imagedata r:id="rId31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58" o:spid="_x0000_i1451" type="#_x0000_t75" style="width:152.25pt;height:64.5pt;visibility:visible">
                  <v:imagedata r:id="rId31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Šipka sklonu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61" o:spid="_x0000_i1452" type="#_x0000_t75" style="width:149.25pt;height:63.75pt;visibility:visible">
                  <v:imagedata r:id="rId31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Šipky pro minimální a maximální sklon</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pro tabulku šipek sklonů</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64" o:spid="_x0000_i1453" type="#_x0000_t75" style="width:150.75pt;height:64.5pt;visibility:visible">
                  <v:imagedata r:id="rId31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Vrstevnice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67" o:spid="_x0000_i1454" type="#_x0000_t75" style="width:150pt;height:60.75pt;visibility:visible">
                  <v:imagedata r:id="rId31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Standardní data vrstevnic</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pro zobrazení vrstevnicoých dat.</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70" o:spid="_x0000_i1455" type="#_x0000_t75" style="width:150pt;height:77.25pt;visibility:visible">
                  <v:imagedata r:id="rId31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Povodí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Informace o povodí</w:t>
            </w:r>
          </w:p>
        </w:tc>
        <w:tc>
          <w:tcPr>
            <w:tcW w:w="1475" w:type="pct"/>
          </w:tcPr>
          <w:p w:rsidR="00060C94" w:rsidRPr="00776173" w:rsidRDefault="00060C94" w:rsidP="002A11EC">
            <w:pPr>
              <w:tabs>
                <w:tab w:val="num" w:pos="2880"/>
              </w:tabs>
              <w:spacing w:line="240" w:lineRule="auto"/>
              <w:rPr>
                <w:lang w:val="cs-CZ"/>
              </w:rPr>
            </w:pPr>
            <w:r w:rsidRPr="00776173">
              <w:rPr>
                <w:lang w:val="cs-CZ"/>
              </w:rPr>
              <w:t>Základní informace o povodí.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76" o:spid="_x0000_i1456" type="#_x0000_t75" style="width:148.5pt;height:33.75pt;visibility:visible">
                  <v:imagedata r:id="rId31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73" o:spid="_x0000_i1457" type="#_x0000_t75" style="width:151.5pt;height:30.75pt;visibility:visible">
                  <v:imagedata r:id="rId32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Uživatelsky definovaná vrstevnice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Uživatelem definované vrstevnice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Informace o uživatelem definovaných vrstevnicích.</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82" o:spid="_x0000_i1458" type="#_x0000_t75" style="width:151.5pt;height:33pt;visibility:visible">
                  <v:imagedata r:id="rId32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79" o:spid="_x0000_i1459" type="#_x0000_t75" style="width:150.75pt;height:54.75pt;visibility:visible">
                  <v:imagedata r:id="rId32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5" w:name="_Toc229293075"/>
      <w:r w:rsidRPr="00776173">
        <w:rPr>
          <w:lang w:val="cs-CZ"/>
        </w:rPr>
        <w:t>Parcel</w:t>
      </w:r>
      <w:r>
        <w:rPr>
          <w:lang w:val="cs-CZ"/>
        </w:rPr>
        <w:t>y</w:t>
      </w:r>
      <w:bookmarkEnd w:id="15"/>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Uživatelem definované klasifikace vlastnosti</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Pr>
                <w:lang w:val="cs-CZ"/>
              </w:rPr>
              <w:t>none</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F4A20">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parcel</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_Nezobrazí nic</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Vypnutá parcela není vidět.</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Parcela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Parcela katastru nemovitostí.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62" o:spid="_x0000_i1460" type="#_x0000_t75" style="width:86.25pt;height:63pt;visibility:visible">
                  <v:imagedata r:id="rId323"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Parcela KN původní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Parcela katastru nemovitostí, původní stav.</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65" o:spid="_x0000_i1461" type="#_x0000_t75" style="width:88.5pt;height:63.75pt;visibility:visible">
                  <v:imagedata r:id="rId32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Parcela stavební</w:t>
            </w:r>
          </w:p>
        </w:tc>
        <w:tc>
          <w:tcPr>
            <w:tcW w:w="1475" w:type="pct"/>
          </w:tcPr>
          <w:p w:rsidR="00060C94" w:rsidRPr="00776173" w:rsidRDefault="00060C94" w:rsidP="002A11EC">
            <w:pPr>
              <w:tabs>
                <w:tab w:val="num" w:pos="2880"/>
              </w:tabs>
              <w:spacing w:line="240" w:lineRule="auto"/>
              <w:rPr>
                <w:lang w:val="cs-CZ"/>
              </w:rPr>
            </w:pPr>
            <w:r w:rsidRPr="00776173">
              <w:rPr>
                <w:lang w:val="cs-CZ"/>
              </w:rPr>
              <w:t>Parcela stavební.</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68" o:spid="_x0000_i1462" type="#_x0000_t75" style="width:87pt;height:60.75pt;visibility:visible">
                  <v:imagedata r:id="rId32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71" o:spid="_x0000_i1463" type="#_x0000_t75" style="width:83.25pt;height:57.75pt;visibility:visible">
                  <v:imagedata r:id="rId32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F4A20">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parcel</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Plocha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Bez popisku</w:t>
            </w:r>
          </w:p>
        </w:tc>
        <w:tc>
          <w:tcPr>
            <w:tcW w:w="1475" w:type="pct"/>
          </w:tcPr>
          <w:p w:rsidR="00060C94" w:rsidRPr="00776173" w:rsidRDefault="00060C94" w:rsidP="002A11EC">
            <w:pPr>
              <w:tabs>
                <w:tab w:val="num" w:pos="2880"/>
              </w:tabs>
              <w:spacing w:line="240" w:lineRule="auto"/>
              <w:rPr>
                <w:lang w:val="cs-CZ"/>
              </w:rPr>
            </w:pPr>
            <w:r w:rsidRPr="00776173">
              <w:rPr>
                <w:lang w:val="cs-CZ"/>
              </w:rPr>
              <w:t>Bez popisku</w:t>
            </w:r>
          </w:p>
        </w:tc>
        <w:tc>
          <w:tcPr>
            <w:tcW w:w="1267" w:type="pct"/>
          </w:tcPr>
          <w:p w:rsidR="00060C94" w:rsidRPr="00776173" w:rsidRDefault="00060C94" w:rsidP="002A11EC">
            <w:pPr>
              <w:tabs>
                <w:tab w:val="num" w:pos="2880"/>
              </w:tabs>
              <w:spacing w:line="240" w:lineRule="auto"/>
              <w:rPr>
                <w:lang w:val="cs-CZ"/>
              </w:rPr>
            </w:pPr>
          </w:p>
        </w:tc>
        <w:tc>
          <w:tcPr>
            <w:tcW w:w="494" w:type="pct"/>
          </w:tcPr>
          <w:p w:rsidR="00060C94" w:rsidRPr="00776173" w:rsidRDefault="00060C94" w:rsidP="002A11EC">
            <w:pPr>
              <w:tabs>
                <w:tab w:val="num" w:pos="2880"/>
              </w:tabs>
              <w:spacing w:line="240" w:lineRule="auto"/>
              <w:rPr>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parcely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parcelním číslem.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83" o:spid="_x0000_i1464" type="#_x0000_t75" style="width:19.5pt;height:15.75pt;visibility:visible">
                  <v:imagedata r:id="rId32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v kroužku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parcelním číslem v kroužku (pro nové parcely).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74" o:spid="_x0000_i1465" type="#_x0000_t75" style="width:45.75pt;height:42pt;visibility:visible">
                  <v:imagedata r:id="rId328"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v závorce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parcelním číslem v závorce (pro původní nebo zrušené parcely).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77" o:spid="_x0000_i1466" type="#_x0000_t75" style="width:34.5pt;height:30.75pt;visibility:visible">
                  <v:imagedata r:id="rId32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Název &amp; Výměra &amp; Obvod</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parcely s uvedením názvu, výměry v m2 a délky obvodu v 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80" o:spid="_x0000_i1467" type="#_x0000_t75" style="width:105pt;height:41.25pt;visibility:visible">
                  <v:imagedata r:id="rId33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286" o:spid="_x0000_i1468" type="#_x0000_t75" style="width:71.25pt;height:24pt;visibility:visible">
                  <v:imagedata r:id="rId33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Úsečka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Bez popisku</w:t>
            </w:r>
          </w:p>
        </w:tc>
        <w:tc>
          <w:tcPr>
            <w:tcW w:w="1475" w:type="pct"/>
          </w:tcPr>
          <w:p w:rsidR="00060C94" w:rsidRPr="00776173" w:rsidRDefault="00060C94" w:rsidP="002A11EC">
            <w:pPr>
              <w:tabs>
                <w:tab w:val="num" w:pos="2880"/>
              </w:tabs>
              <w:spacing w:line="240" w:lineRule="auto"/>
              <w:rPr>
                <w:lang w:val="cs-CZ"/>
              </w:rPr>
            </w:pPr>
            <w:r w:rsidRPr="00776173">
              <w:rPr>
                <w:lang w:val="cs-CZ"/>
              </w:rPr>
              <w:t>Bez popisku.</w:t>
            </w:r>
          </w:p>
        </w:tc>
        <w:tc>
          <w:tcPr>
            <w:tcW w:w="1267" w:type="pct"/>
          </w:tcPr>
          <w:p w:rsidR="00060C94" w:rsidRPr="00776173" w:rsidRDefault="00060C94" w:rsidP="002A11EC">
            <w:pPr>
              <w:tabs>
                <w:tab w:val="num" w:pos="2880"/>
              </w:tabs>
              <w:spacing w:line="240" w:lineRule="auto"/>
              <w:rPr>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lang w:val="cs-CZ"/>
              </w:rPr>
            </w:pPr>
            <w:r w:rsidRPr="00776173">
              <w:rPr>
                <w:lang w:val="cs-CZ"/>
              </w:rPr>
              <w:t>Délka &amp; Směrník nad sebou</w:t>
            </w:r>
          </w:p>
        </w:tc>
        <w:tc>
          <w:tcPr>
            <w:tcW w:w="1475" w:type="pct"/>
          </w:tcPr>
          <w:p w:rsidR="00060C94" w:rsidRPr="00776173" w:rsidRDefault="00060C94" w:rsidP="002A11EC">
            <w:pPr>
              <w:tabs>
                <w:tab w:val="num" w:pos="2880"/>
              </w:tabs>
              <w:spacing w:line="240" w:lineRule="auto"/>
              <w:rPr>
                <w:lang w:val="cs-CZ"/>
              </w:rPr>
            </w:pPr>
            <w:r w:rsidRPr="00776173">
              <w:rPr>
                <w:lang w:val="cs-CZ"/>
              </w:rPr>
              <w:t>Styl popisu parcely ve dvou řádcích, nahoře délka, pod ní směrník.</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89" o:spid="_x0000_i1469" type="#_x0000_t75" style="width:75pt;height:38.25pt;visibility:visible">
                  <v:imagedata r:id="rId33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Délka &amp; Směrník podél linie</w:t>
            </w:r>
          </w:p>
        </w:tc>
        <w:tc>
          <w:tcPr>
            <w:tcW w:w="1475" w:type="pct"/>
          </w:tcPr>
          <w:p w:rsidR="00060C94" w:rsidRPr="00776173" w:rsidRDefault="00060C94" w:rsidP="002A11EC">
            <w:pPr>
              <w:tabs>
                <w:tab w:val="num" w:pos="2880"/>
              </w:tabs>
              <w:spacing w:line="240" w:lineRule="auto"/>
              <w:rPr>
                <w:lang w:val="cs-CZ"/>
              </w:rPr>
            </w:pPr>
            <w:r w:rsidRPr="00776173">
              <w:rPr>
                <w:lang w:val="cs-CZ"/>
              </w:rPr>
              <w:t>Popisek délky a směrníku podél úsečky.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92" o:spid="_x0000_i1470" type="#_x0000_t75" style="width:91.5pt;height:21.75pt;visibility:visible">
                  <v:imagedata r:id="rId33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95" o:spid="_x0000_i1471" type="#_x0000_t75" style="width:82.5pt;height:36.75pt;visibility:visible">
                  <v:imagedata r:id="rId33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Oblouk</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Bez popisku</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&amp; Poloměr &amp; Delta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popisku parcely  pro segment křivky popisující Délku, Poloměr a Delta.</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298" o:spid="_x0000_i1472" type="#_x0000_t75" style="width:66pt;height:55.5pt;visibility:visible">
                  <v:imagedata r:id="rId33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01" o:spid="_x0000_i1473" type="#_x0000_t75" style="width:89.25pt;height:57pt;visibility:visible">
                  <v:imagedata r:id="rId33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F4A20">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Parcel</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Úsečka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&amp; směrník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pro úsečku parcely, obsahující délku a směrník. Tabulka není viditelná ve 3D.</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04" o:spid="_x0000_i1474" type="#_x0000_t75" style="width:138.75pt;height:52.5pt;visibility:visible">
                  <v:imagedata r:id="rId337"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07" o:spid="_x0000_i1475" type="#_x0000_t75" style="width:137.25pt;height:49.5pt;visibility:visible">
                  <v:imagedata r:id="rId33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Oblouk</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&amp; poloměr &amp; delta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křivkového segmentu parcely, obsahující délku, poloměr a úhel delta. Tabulka není viditelná ve 3D.</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10" o:spid="_x0000_i1476" type="#_x0000_t75" style="width:135pt;height:36.75pt;visibility:visible">
                  <v:imagedata r:id="rId339"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13" o:spid="_x0000_i1477" type="#_x0000_t75" style="width:135pt;height:45.75pt;visibility:visible">
                  <v:imagedata r:id="rId3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lang w:val="cs-CZ"/>
              </w:rPr>
            </w:pPr>
            <w:r w:rsidRPr="00776173">
              <w:rPr>
                <w:lang w:val="cs-CZ"/>
              </w:rPr>
              <w:t>Segment</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&amp; směrník-delta &amp; poloměr</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segmentu parcely: pro přímou se zobrazuje délka a směrník, pro křivku délka, úhel odklonu delta a poloměr. Tabulka se nezobrazuje ve 3D.</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16" o:spid="_x0000_i1478" type="#_x0000_t75" style="width:138.75pt;height:61.5pt;visibility:visible">
                  <v:imagedata r:id="rId341"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319" o:spid="_x0000_i1479" type="#_x0000_t75" style="width:144.75pt;height:73.5pt;visibility:visible">
                  <v:imagedata r:id="rId34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Výměra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25" o:spid="_x0000_i1480" type="#_x0000_t75" style="width:144.75pt;height:47.25pt;visibility:visible">
                  <v:imagedata r:id="rId34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Tabulka výměr</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s uvedením pouze výměryv m2. Tabulka se nezobrazuje ve 3D.</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322" o:spid="_x0000_i1481" type="#_x0000_t75" style="width:102.75pt;height:58.5pt;visibility:visible">
                  <v:imagedata r:id="rId344"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6" w:name="_Toc229293076"/>
      <w:r>
        <w:rPr>
          <w:lang w:val="cs-CZ"/>
        </w:rPr>
        <w:t>Zemní těleso</w:t>
      </w:r>
      <w:bookmarkEnd w:id="16"/>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zemního tělesa</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E6637E" w:rsidRDefault="00060C94" w:rsidP="002A11EC">
            <w:pPr>
              <w:spacing w:line="240" w:lineRule="auto"/>
              <w:rPr>
                <w:rFonts w:cs="Times New Roman"/>
                <w:lang w:val="cs-CZ"/>
              </w:rPr>
            </w:pPr>
            <w:r w:rsidRPr="00E6637E">
              <w:rPr>
                <w:lang w:val="cs-CZ"/>
              </w:rPr>
              <w:t>Sklon násypu</w:t>
            </w:r>
          </w:p>
        </w:tc>
        <w:tc>
          <w:tcPr>
            <w:tcW w:w="1475" w:type="pct"/>
          </w:tcPr>
          <w:p w:rsidR="00060C94" w:rsidRPr="00E6637E" w:rsidRDefault="00060C94" w:rsidP="002A11EC">
            <w:pPr>
              <w:tabs>
                <w:tab w:val="num" w:pos="2880"/>
              </w:tabs>
              <w:spacing w:line="240" w:lineRule="auto"/>
              <w:rPr>
                <w:rFonts w:cs="Times New Roman"/>
                <w:lang w:val="cs-CZ"/>
              </w:rPr>
            </w:pPr>
            <w:r w:rsidRPr="00E6637E">
              <w:rPr>
                <w:lang w:val="cs-CZ"/>
              </w:rPr>
              <w:t>Styl pro násyp v modelování.</w:t>
            </w:r>
          </w:p>
        </w:tc>
        <w:tc>
          <w:tcPr>
            <w:tcW w:w="1267" w:type="pct"/>
          </w:tcPr>
          <w:p w:rsidR="00060C94" w:rsidRPr="00776173" w:rsidRDefault="00060C94" w:rsidP="00A03B0C">
            <w:pPr>
              <w:tabs>
                <w:tab w:val="num" w:pos="2880"/>
              </w:tabs>
              <w:spacing w:line="240" w:lineRule="auto"/>
              <w:rPr>
                <w:rFonts w:cs="Times New Roman"/>
                <w:lang w:val="cs-CZ"/>
              </w:rPr>
            </w:pPr>
            <w:r w:rsidRPr="00384C1E">
              <w:rPr>
                <w:rFonts w:cs="Times New Roman"/>
                <w:lang w:val="cs-CZ"/>
              </w:rPr>
              <w:pict>
                <v:shape id="_x0000_i1482" type="#_x0000_t75" style="width:150pt;height:60pt">
                  <v:imagedata r:id="rId34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E6637E" w:rsidRDefault="00060C94" w:rsidP="002A11EC">
            <w:pPr>
              <w:spacing w:line="240" w:lineRule="auto"/>
              <w:rPr>
                <w:rFonts w:cs="Times New Roman"/>
                <w:lang w:val="cs-CZ"/>
              </w:rPr>
            </w:pPr>
            <w:r w:rsidRPr="00E6637E">
              <w:rPr>
                <w:lang w:val="cs-CZ"/>
              </w:rPr>
              <w:t>Sklon výkopu</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Styl pro výkop</w:t>
            </w:r>
            <w:r w:rsidRPr="00E6637E">
              <w:rPr>
                <w:lang w:val="cs-CZ"/>
              </w:rPr>
              <w:t xml:space="preserve"> v modelování.</w:t>
            </w:r>
          </w:p>
        </w:tc>
        <w:tc>
          <w:tcPr>
            <w:tcW w:w="1267" w:type="pct"/>
          </w:tcPr>
          <w:p w:rsidR="00060C94" w:rsidRPr="00776173" w:rsidRDefault="00060C94" w:rsidP="00A03B0C">
            <w:pPr>
              <w:tabs>
                <w:tab w:val="num" w:pos="2880"/>
              </w:tabs>
              <w:spacing w:line="240" w:lineRule="auto"/>
              <w:rPr>
                <w:rFonts w:cs="Times New Roman"/>
                <w:lang w:val="cs-CZ"/>
              </w:rPr>
            </w:pPr>
            <w:r w:rsidRPr="00384C1E">
              <w:rPr>
                <w:rFonts w:cs="Times New Roman"/>
                <w:lang w:val="cs-CZ"/>
              </w:rPr>
              <w:pict>
                <v:shape id="_x0000_i1483" type="#_x0000_t75" style="width:150pt;height:60pt">
                  <v:imagedata r:id="rId34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Nezobrazuje šrafy</w:t>
            </w:r>
          </w:p>
        </w:tc>
        <w:tc>
          <w:tcPr>
            <w:tcW w:w="1267" w:type="pct"/>
          </w:tcPr>
          <w:p w:rsidR="00060C94" w:rsidRPr="00384C1E" w:rsidRDefault="00060C94" w:rsidP="00A03B0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2F4A20">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5"/>
        <w:gridCol w:w="2743"/>
        <w:gridCol w:w="3887"/>
        <w:gridCol w:w="3339"/>
        <w:gridCol w:w="1302"/>
      </w:tblGrid>
      <w:tr w:rsidR="00060C94" w:rsidRPr="00776173">
        <w:tc>
          <w:tcPr>
            <w:tcW w:w="1764" w:type="pct"/>
            <w:gridSpan w:val="2"/>
            <w:shd w:val="clear" w:color="auto" w:fill="000000"/>
          </w:tcPr>
          <w:p w:rsidR="00060C94" w:rsidRPr="00776173" w:rsidRDefault="00060C94" w:rsidP="002A11EC">
            <w:pPr>
              <w:tabs>
                <w:tab w:val="num" w:pos="2880"/>
              </w:tabs>
              <w:spacing w:line="240" w:lineRule="auto"/>
              <w:rPr>
                <w:rFonts w:cs="Times New Roman"/>
                <w:lang w:val="cs-CZ"/>
              </w:rPr>
            </w:pPr>
            <w:r>
              <w:rPr>
                <w:lang w:val="cs-CZ"/>
              </w:rPr>
              <w:t>Množiny parametrů zemního tělesa (sady kriterií)</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225"/>
        </w:trPr>
        <w:tc>
          <w:tcPr>
            <w:tcW w:w="723" w:type="pct"/>
            <w:vMerge w:val="restart"/>
            <w:tcBorders>
              <w:right w:val="single" w:sz="4" w:space="0" w:color="999999"/>
            </w:tcBorders>
          </w:tcPr>
          <w:p w:rsidR="00060C94" w:rsidRDefault="00060C94" w:rsidP="002A11EC">
            <w:pPr>
              <w:spacing w:line="240" w:lineRule="auto"/>
              <w:rPr>
                <w:lang w:val="cs-CZ"/>
              </w:rPr>
            </w:pPr>
            <w:r>
              <w:rPr>
                <w:lang w:val="cs-CZ"/>
              </w:rPr>
              <w:t>Kriteria sklonování</w:t>
            </w:r>
          </w:p>
          <w:p w:rsidR="00060C94" w:rsidRPr="00776173" w:rsidRDefault="00060C94" w:rsidP="001C02D1">
            <w:pPr>
              <w:spacing w:line="240" w:lineRule="auto"/>
              <w:rPr>
                <w:rFonts w:cs="Times New Roman"/>
                <w:lang w:val="cs-CZ"/>
              </w:rPr>
            </w:pPr>
          </w:p>
        </w:tc>
        <w:tc>
          <w:tcPr>
            <w:tcW w:w="1041" w:type="pct"/>
            <w:tcBorders>
              <w:left w:val="single" w:sz="4" w:space="0" w:color="999999"/>
              <w:bottom w:val="single" w:sz="4" w:space="0" w:color="999999"/>
            </w:tcBorders>
          </w:tcPr>
          <w:p w:rsidR="00060C94" w:rsidRPr="00776173" w:rsidRDefault="00060C94" w:rsidP="001C02D1">
            <w:pPr>
              <w:tabs>
                <w:tab w:val="num" w:pos="2880"/>
              </w:tabs>
              <w:rPr>
                <w:rFonts w:cs="Times New Roman"/>
                <w:lang w:val="cs-CZ"/>
              </w:rPr>
            </w:pPr>
            <w:r w:rsidRPr="001C02D1">
              <w:rPr>
                <w:lang w:val="cs-CZ"/>
              </w:rPr>
              <w:t>Povrch @ 1:2 Sklon</w:t>
            </w:r>
          </w:p>
        </w:tc>
        <w:tc>
          <w:tcPr>
            <w:tcW w:w="1475" w:type="pct"/>
            <w:tcBorders>
              <w:bottom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Sklon od návrhové linie 1:2 k povrchu</w:t>
            </w:r>
          </w:p>
        </w:tc>
        <w:tc>
          <w:tcPr>
            <w:tcW w:w="1267"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val="restar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270"/>
        </w:trPr>
        <w:tc>
          <w:tcPr>
            <w:tcW w:w="723" w:type="pct"/>
            <w:vMerge/>
            <w:tcBorders>
              <w:right w:val="single" w:sz="4" w:space="0" w:color="999999"/>
            </w:tcBorders>
          </w:tcPr>
          <w:p w:rsidR="00060C94" w:rsidRDefault="00060C94"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tcBorders>
          </w:tcPr>
          <w:p w:rsidR="00060C94" w:rsidRPr="001C02D1" w:rsidRDefault="00060C94" w:rsidP="001C02D1">
            <w:pPr>
              <w:tabs>
                <w:tab w:val="num" w:pos="2880"/>
              </w:tabs>
              <w:rPr>
                <w:lang w:val="cs-CZ"/>
              </w:rPr>
            </w:pPr>
            <w:r w:rsidRPr="001C02D1">
              <w:rPr>
                <w:lang w:val="cs-CZ"/>
              </w:rPr>
              <w:t>Povrch @ 1:3 Sklon</w:t>
            </w:r>
          </w:p>
        </w:tc>
        <w:tc>
          <w:tcPr>
            <w:tcW w:w="1475" w:type="pct"/>
            <w:tcBorders>
              <w:top w:val="single" w:sz="4" w:space="0" w:color="999999"/>
              <w:bottom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Sklon od návrhové linie 1:3 k povrchu</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tcPr>
          <w:p w:rsidR="00060C94" w:rsidRPr="00776173" w:rsidRDefault="00060C94" w:rsidP="002A11EC">
            <w:pPr>
              <w:tabs>
                <w:tab w:val="num" w:pos="2880"/>
              </w:tabs>
              <w:spacing w:line="240" w:lineRule="auto"/>
              <w:rPr>
                <w:rFonts w:cs="Times New Roman"/>
                <w:lang w:val="cs-CZ"/>
              </w:rPr>
            </w:pPr>
          </w:p>
        </w:tc>
      </w:tr>
      <w:tr w:rsidR="00060C94" w:rsidRPr="00776173">
        <w:trPr>
          <w:trHeight w:val="150"/>
        </w:trPr>
        <w:tc>
          <w:tcPr>
            <w:tcW w:w="723" w:type="pct"/>
            <w:vMerge/>
            <w:tcBorders>
              <w:right w:val="single" w:sz="4" w:space="0" w:color="999999"/>
            </w:tcBorders>
          </w:tcPr>
          <w:p w:rsidR="00060C94" w:rsidRDefault="00060C94"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tcBorders>
          </w:tcPr>
          <w:p w:rsidR="00060C94" w:rsidRPr="001C02D1" w:rsidRDefault="00060C94" w:rsidP="001C02D1">
            <w:pPr>
              <w:tabs>
                <w:tab w:val="num" w:pos="2880"/>
              </w:tabs>
              <w:rPr>
                <w:lang w:val="cs-CZ"/>
              </w:rPr>
            </w:pPr>
            <w:r w:rsidRPr="001C02D1">
              <w:rPr>
                <w:lang w:val="cs-CZ"/>
              </w:rPr>
              <w:t>Povrch @ 1:6 Sklon</w:t>
            </w:r>
          </w:p>
        </w:tc>
        <w:tc>
          <w:tcPr>
            <w:tcW w:w="1475" w:type="pct"/>
            <w:tcBorders>
              <w:top w:val="single" w:sz="4" w:space="0" w:color="999999"/>
              <w:bottom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Sklon od návrhové linie 1:6 k povrchu</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723" w:type="pct"/>
            <w:vMerge/>
            <w:tcBorders>
              <w:right w:val="single" w:sz="4" w:space="0" w:color="999999"/>
            </w:tcBorders>
          </w:tcPr>
          <w:p w:rsidR="00060C94" w:rsidRDefault="00060C94"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tcBorders>
          </w:tcPr>
          <w:p w:rsidR="00060C94" w:rsidRPr="001C02D1" w:rsidRDefault="00060C94" w:rsidP="001C02D1">
            <w:pPr>
              <w:tabs>
                <w:tab w:val="num" w:pos="2880"/>
              </w:tabs>
              <w:rPr>
                <w:lang w:val="cs-CZ"/>
              </w:rPr>
            </w:pPr>
            <w:r w:rsidRPr="001C02D1">
              <w:rPr>
                <w:lang w:val="cs-CZ"/>
              </w:rPr>
              <w:t>Relativní výška@ Sklon 1:X</w:t>
            </w:r>
          </w:p>
        </w:tc>
        <w:tc>
          <w:tcPr>
            <w:tcW w:w="1475" w:type="pct"/>
            <w:tcBorders>
              <w:top w:val="single" w:sz="4" w:space="0" w:color="999999"/>
              <w:bottom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Od návrhové linie pod zadaným sklonem o zadanou výšku</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tcPr>
          <w:p w:rsidR="00060C94" w:rsidRPr="00776173" w:rsidRDefault="00060C94" w:rsidP="002A11EC">
            <w:pPr>
              <w:tabs>
                <w:tab w:val="num" w:pos="2880"/>
              </w:tabs>
              <w:spacing w:line="240" w:lineRule="auto"/>
              <w:rPr>
                <w:rFonts w:cs="Times New Roman"/>
                <w:lang w:val="cs-CZ"/>
              </w:rPr>
            </w:pPr>
          </w:p>
        </w:tc>
      </w:tr>
      <w:tr w:rsidR="00060C94" w:rsidRPr="00776173">
        <w:trPr>
          <w:trHeight w:val="180"/>
        </w:trPr>
        <w:tc>
          <w:tcPr>
            <w:tcW w:w="723" w:type="pct"/>
            <w:vMerge/>
            <w:tcBorders>
              <w:right w:val="single" w:sz="4" w:space="0" w:color="999999"/>
            </w:tcBorders>
          </w:tcPr>
          <w:p w:rsidR="00060C94" w:rsidRDefault="00060C94"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tcBorders>
          </w:tcPr>
          <w:p w:rsidR="00060C94" w:rsidRPr="001C02D1" w:rsidRDefault="00060C94" w:rsidP="001C02D1">
            <w:pPr>
              <w:tabs>
                <w:tab w:val="num" w:pos="2880"/>
              </w:tabs>
              <w:rPr>
                <w:lang w:val="cs-CZ"/>
              </w:rPr>
            </w:pPr>
            <w:r w:rsidRPr="001C02D1">
              <w:rPr>
                <w:lang w:val="cs-CZ"/>
              </w:rPr>
              <w:t>Vzdálenost @ Sklon 1:X</w:t>
            </w:r>
          </w:p>
        </w:tc>
        <w:tc>
          <w:tcPr>
            <w:tcW w:w="1475" w:type="pct"/>
            <w:tcBorders>
              <w:top w:val="single" w:sz="4" w:space="0" w:color="999999"/>
              <w:bottom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Od návrhové linie pod zadaným sklonem na zadanou vzdálenost</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tcPr>
          <w:p w:rsidR="00060C94" w:rsidRPr="00776173" w:rsidRDefault="00060C94" w:rsidP="002A11EC">
            <w:pPr>
              <w:tabs>
                <w:tab w:val="num" w:pos="2880"/>
              </w:tabs>
              <w:spacing w:line="240" w:lineRule="auto"/>
              <w:rPr>
                <w:rFonts w:cs="Times New Roman"/>
                <w:lang w:val="cs-CZ"/>
              </w:rPr>
            </w:pPr>
          </w:p>
        </w:tc>
      </w:tr>
      <w:tr w:rsidR="00060C94" w:rsidRPr="00776173">
        <w:trPr>
          <w:trHeight w:val="253"/>
        </w:trPr>
        <w:tc>
          <w:tcPr>
            <w:tcW w:w="723" w:type="pct"/>
            <w:vMerge/>
            <w:tcBorders>
              <w:right w:val="single" w:sz="4" w:space="0" w:color="999999"/>
            </w:tcBorders>
          </w:tcPr>
          <w:p w:rsidR="00060C94" w:rsidRDefault="00060C94" w:rsidP="002A11EC">
            <w:pPr>
              <w:spacing w:line="240" w:lineRule="auto"/>
              <w:rPr>
                <w:rFonts w:cs="Times New Roman"/>
                <w:lang w:val="cs-CZ"/>
              </w:rPr>
            </w:pPr>
          </w:p>
        </w:tc>
        <w:tc>
          <w:tcPr>
            <w:tcW w:w="1041" w:type="pct"/>
            <w:tcBorders>
              <w:top w:val="single" w:sz="4" w:space="0" w:color="999999"/>
              <w:left w:val="single" w:sz="4" w:space="0" w:color="999999"/>
            </w:tcBorders>
          </w:tcPr>
          <w:p w:rsidR="00060C94" w:rsidRDefault="00060C94" w:rsidP="001C02D1">
            <w:pPr>
              <w:spacing w:line="240" w:lineRule="auto"/>
              <w:rPr>
                <w:rFonts w:cs="Times New Roman"/>
                <w:lang w:val="cs-CZ"/>
              </w:rPr>
            </w:pPr>
            <w:r w:rsidRPr="001C02D1">
              <w:rPr>
                <w:lang w:val="cs-CZ"/>
              </w:rPr>
              <w:t>Vzdálenost @Sklon procenta</w:t>
            </w:r>
          </w:p>
          <w:p w:rsidR="00060C94" w:rsidRPr="001C02D1" w:rsidRDefault="00060C94" w:rsidP="001C02D1">
            <w:pPr>
              <w:rPr>
                <w:rFonts w:cs="Times New Roman"/>
                <w:lang w:val="cs-CZ"/>
              </w:rPr>
            </w:pPr>
          </w:p>
        </w:tc>
        <w:tc>
          <w:tcPr>
            <w:tcW w:w="1475" w:type="pct"/>
            <w:tcBorders>
              <w:top w:val="single" w:sz="4" w:space="0" w:color="999999"/>
            </w:tcBorders>
          </w:tcPr>
          <w:p w:rsidR="00060C94" w:rsidRPr="001C02D1" w:rsidRDefault="00060C94" w:rsidP="001C02D1">
            <w:pPr>
              <w:tabs>
                <w:tab w:val="num" w:pos="2880"/>
              </w:tabs>
              <w:spacing w:line="240" w:lineRule="auto"/>
              <w:rPr>
                <w:rFonts w:cs="Times New Roman"/>
                <w:lang w:val="cs-CZ"/>
              </w:rPr>
            </w:pPr>
            <w:r>
              <w:rPr>
                <w:lang w:val="cs-CZ"/>
              </w:rPr>
              <w:t>Od návrhové linie pod zadaným spádem na zadanou vzdálenost</w:t>
            </w:r>
          </w:p>
        </w:tc>
        <w:tc>
          <w:tcPr>
            <w:tcW w:w="1267" w:type="pct"/>
            <w:tcBorders>
              <w:top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vMerge/>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gridSpan w:val="2"/>
          </w:tcPr>
          <w:p w:rsidR="00060C94" w:rsidRPr="00776173" w:rsidRDefault="00060C94" w:rsidP="002A11EC">
            <w:pPr>
              <w:spacing w:line="240" w:lineRule="auto"/>
              <w:rPr>
                <w:rFonts w:cs="Times New Roman"/>
                <w:lang w:val="cs-CZ"/>
              </w:rPr>
            </w:pP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7" w:name="_Toc229293077"/>
      <w:r>
        <w:rPr>
          <w:lang w:val="cs-CZ"/>
        </w:rPr>
        <w:t>Trasy</w:t>
      </w:r>
      <w:bookmarkEnd w:id="17"/>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060C94" w:rsidRPr="00776173">
        <w:tc>
          <w:tcPr>
            <w:tcW w:w="173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trasy</w:t>
            </w:r>
          </w:p>
        </w:tc>
        <w:tc>
          <w:tcPr>
            <w:tcW w:w="1506" w:type="pct"/>
            <w:shd w:val="clear" w:color="auto" w:fill="000000"/>
          </w:tcPr>
          <w:p w:rsidR="00060C94" w:rsidRPr="00776173" w:rsidRDefault="00060C94" w:rsidP="002A11EC">
            <w:pPr>
              <w:tabs>
                <w:tab w:val="left" w:pos="3769"/>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3" w:type="pct"/>
          </w:tcPr>
          <w:p w:rsidR="00060C94" w:rsidRPr="00776173" w:rsidRDefault="00060C94" w:rsidP="002A11EC">
            <w:pPr>
              <w:spacing w:line="240" w:lineRule="auto"/>
              <w:rPr>
                <w:lang w:val="cs-CZ"/>
              </w:rPr>
            </w:pPr>
            <w:r w:rsidRPr="00776173">
              <w:rPr>
                <w:lang w:val="cs-CZ"/>
              </w:rPr>
              <w:t>Hrana silnice</w:t>
            </w:r>
          </w:p>
        </w:tc>
        <w:tc>
          <w:tcPr>
            <w:tcW w:w="1506" w:type="pct"/>
          </w:tcPr>
          <w:p w:rsidR="00060C94" w:rsidRPr="00776173" w:rsidRDefault="00060C94" w:rsidP="002A11EC">
            <w:pPr>
              <w:tabs>
                <w:tab w:val="num" w:pos="2880"/>
              </w:tabs>
              <w:spacing w:line="240" w:lineRule="auto"/>
              <w:rPr>
                <w:lang w:val="cs-CZ"/>
              </w:rPr>
            </w:pPr>
            <w:r w:rsidRPr="00776173">
              <w:rPr>
                <w:lang w:val="cs-CZ"/>
              </w:rPr>
              <w:t>Obecná hrana silnice.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85" o:spid="_x0000_i1484" type="#_x0000_t75" style="width:152.25pt;height:29.25pt;visibility:visible">
                  <v:imagedata r:id="rId34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Hrana silničního pozemku</w:t>
            </w:r>
          </w:p>
        </w:tc>
        <w:tc>
          <w:tcPr>
            <w:tcW w:w="1506" w:type="pct"/>
          </w:tcPr>
          <w:p w:rsidR="00060C94" w:rsidRPr="00776173" w:rsidRDefault="00060C94" w:rsidP="002A11EC">
            <w:pPr>
              <w:tabs>
                <w:tab w:val="num" w:pos="2880"/>
              </w:tabs>
              <w:spacing w:line="240" w:lineRule="auto"/>
              <w:rPr>
                <w:lang w:val="cs-CZ"/>
              </w:rPr>
            </w:pPr>
            <w:r w:rsidRPr="00776173">
              <w:rPr>
                <w:lang w:val="cs-CZ"/>
              </w:rPr>
              <w:t>Obecná hrana silničního pozemku.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88" o:spid="_x0000_i1485" type="#_x0000_t75" style="width:153pt;height:27pt;visibility:visible">
                  <v:imagedata r:id="rId34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lang w:val="cs-CZ"/>
              </w:rPr>
            </w:pPr>
            <w:r w:rsidRPr="00776173">
              <w:rPr>
                <w:lang w:val="cs-CZ"/>
              </w:rPr>
              <w:t>Obecná křivka-Polyline</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Jednoduchá křivka nebo Polyline, styl bez popisu, odlišuje se většinou pouze barvou a typem čáry.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91" o:spid="_x0000_i1486" type="#_x0000_t75" style="width:150pt;height:24pt;visibility:visible">
                  <v:imagedata r:id="rId34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lang w:val="cs-CZ"/>
              </w:rPr>
            </w:pPr>
            <w:r w:rsidRPr="00776173">
              <w:rPr>
                <w:lang w:val="cs-CZ"/>
              </w:rPr>
              <w:t>Parcela</w:t>
            </w:r>
          </w:p>
        </w:tc>
        <w:tc>
          <w:tcPr>
            <w:tcW w:w="1506" w:type="pct"/>
          </w:tcPr>
          <w:p w:rsidR="00060C94" w:rsidRPr="00776173" w:rsidRDefault="00060C94" w:rsidP="002A11EC">
            <w:pPr>
              <w:tabs>
                <w:tab w:val="num" w:pos="2880"/>
              </w:tabs>
              <w:spacing w:line="240" w:lineRule="auto"/>
              <w:rPr>
                <w:lang w:val="cs-CZ"/>
              </w:rPr>
            </w:pPr>
            <w:r w:rsidRPr="00776173">
              <w:rPr>
                <w:lang w:val="cs-CZ"/>
              </w:rPr>
              <w:t>Trasa jako parcela.</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94" o:spid="_x0000_i1487" type="#_x0000_t75" style="width:150.75pt;height:27.75pt;visibility:visible">
                  <v:imagedata r:id="rId35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Směrové vedení - Návrh</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Styl pro navrhování směrového vedení. Jednotlivé segmenty trasy jsou barevně rozlišeny. Zobrazuje šipku udávající směr trasy.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97" o:spid="_x0000_i1488" type="#_x0000_t75" style="width:152.25pt;height:28.5pt;visibility:visible">
                  <v:imagedata r:id="rId351"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Směrové vedení - Návrh (bez šipky)</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Styl pro navrhování směrového vedení. Jednotlivé segmenty trasy jsou barevně rozlišeny.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Picture 100" o:spid="_x0000_i1489" type="#_x0000_t75" style="width:153pt;height:27pt;visibility:visible">
                  <v:imagedata r:id="rId35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Směrové vedení - Tisk (Červená)</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Styl pro zobrazení směrového vedení pro tisk (červeně).</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90" type="#_x0000_t75" style="width:150pt;height:28.5pt;visibility:visible">
                  <v:imagedata r:id="rId35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lang w:val="cs-CZ"/>
              </w:rPr>
            </w:pPr>
            <w:r w:rsidRPr="00776173">
              <w:rPr>
                <w:lang w:val="cs-CZ"/>
              </w:rPr>
              <w:t>Směrové vedení - Tisk (Žlutá)</w:t>
            </w:r>
          </w:p>
        </w:tc>
        <w:tc>
          <w:tcPr>
            <w:tcW w:w="1506" w:type="pct"/>
          </w:tcPr>
          <w:p w:rsidR="00060C94" w:rsidRPr="00776173" w:rsidRDefault="00060C94" w:rsidP="002A11EC">
            <w:pPr>
              <w:tabs>
                <w:tab w:val="num" w:pos="2880"/>
              </w:tabs>
              <w:spacing w:line="240" w:lineRule="auto"/>
              <w:rPr>
                <w:lang w:val="cs-CZ"/>
              </w:rPr>
            </w:pPr>
            <w:r w:rsidRPr="00776173">
              <w:rPr>
                <w:lang w:val="cs-CZ"/>
              </w:rPr>
              <w:t>Styl pro zobrazení směrového vedení pro tisk (žlutě).</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91" type="#_x0000_t75" style="width:148.5pt;height:31.5pt;visibility:visible">
                  <v:imagedata r:id="rId35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Standard</w:t>
            </w:r>
          </w:p>
        </w:tc>
        <w:tc>
          <w:tcPr>
            <w:tcW w:w="1506"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92" type="#_x0000_t75" style="width:153pt;height:24.75pt;visibility:visible">
                  <v:imagedata r:id="rId35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9484D">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060C94" w:rsidRPr="00776173">
        <w:tc>
          <w:tcPr>
            <w:tcW w:w="173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Kontroly návrhu trasy</w:t>
            </w:r>
          </w:p>
        </w:tc>
        <w:tc>
          <w:tcPr>
            <w:tcW w:w="1506" w:type="pct"/>
            <w:shd w:val="clear" w:color="auto" w:fill="000000"/>
          </w:tcPr>
          <w:p w:rsidR="00060C94" w:rsidRPr="00776173" w:rsidRDefault="00060C94" w:rsidP="002A11EC">
            <w:pPr>
              <w:tabs>
                <w:tab w:val="left" w:pos="3769"/>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Sady kontrol návrhu</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634D2E" w:rsidRDefault="00060C94" w:rsidP="002A11EC">
            <w:pPr>
              <w:tabs>
                <w:tab w:val="num" w:pos="2880"/>
              </w:tabs>
              <w:spacing w:line="240" w:lineRule="auto"/>
              <w:rPr>
                <w:rFonts w:cs="Times New Roman"/>
                <w:lang w:val="cs-CZ"/>
              </w:rPr>
            </w:pPr>
            <w:r w:rsidRPr="00634D2E">
              <w:rPr>
                <w:lang w:val="cs-CZ"/>
              </w:rPr>
              <w:t>Min. poloměr a přechodnice-Klopení kolem osy-Extravilán</w:t>
            </w:r>
          </w:p>
        </w:tc>
        <w:tc>
          <w:tcPr>
            <w:tcW w:w="1506" w:type="pct"/>
          </w:tcPr>
          <w:p w:rsidR="00060C94" w:rsidRPr="00634D2E" w:rsidRDefault="00060C94" w:rsidP="002A11EC">
            <w:pPr>
              <w:tabs>
                <w:tab w:val="num" w:pos="2880"/>
              </w:tabs>
              <w:spacing w:line="240" w:lineRule="auto"/>
              <w:rPr>
                <w:rFonts w:cs="Times New Roman"/>
                <w:lang w:val="cs-CZ"/>
              </w:rPr>
            </w:pPr>
            <w:r w:rsidRPr="00634D2E">
              <w:rPr>
                <w:lang w:val="cs-CZ"/>
              </w:rPr>
              <w:t>Kontroluje minimální velikost poloměru při maximálním klopení a minimální délku přechodnice, která musí být &gt;= návrhová rychlost.</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3" w:type="pct"/>
          </w:tcPr>
          <w:p w:rsidR="00060C94" w:rsidRPr="00634D2E" w:rsidRDefault="00060C94" w:rsidP="002A11EC">
            <w:pPr>
              <w:tabs>
                <w:tab w:val="num" w:pos="2880"/>
              </w:tabs>
              <w:spacing w:line="240" w:lineRule="auto"/>
              <w:rPr>
                <w:lang w:val="cs-CZ"/>
              </w:rPr>
            </w:pPr>
            <w:r w:rsidRPr="00634D2E">
              <w:rPr>
                <w:lang w:val="cs-CZ"/>
              </w:rPr>
              <w:t>Min. poloměr a přechodnice-Klopení kolem proužku-Extravilán</w:t>
            </w:r>
          </w:p>
        </w:tc>
        <w:tc>
          <w:tcPr>
            <w:tcW w:w="1506" w:type="pct"/>
          </w:tcPr>
          <w:p w:rsidR="00060C94" w:rsidRPr="00634D2E" w:rsidRDefault="00060C94" w:rsidP="002A11EC">
            <w:pPr>
              <w:tabs>
                <w:tab w:val="num" w:pos="2880"/>
              </w:tabs>
              <w:spacing w:line="240" w:lineRule="auto"/>
              <w:rPr>
                <w:lang w:val="cs-CZ"/>
              </w:rPr>
            </w:pPr>
            <w:r w:rsidRPr="00634D2E">
              <w:rPr>
                <w:lang w:val="cs-CZ"/>
              </w:rPr>
              <w:t>Kontroluje minimální velikost poloměru při maximálním klopení a minimální délku přechodnice, která musí být &gt;= 1,5 *návrhová rychlost.</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Úsečka</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tabs>
                <w:tab w:val="num" w:pos="2880"/>
              </w:tabs>
              <w:spacing w:line="240" w:lineRule="auto"/>
              <w:rPr>
                <w:rFonts w:cs="Times New Roman"/>
                <w:lang w:val="cs-CZ"/>
              </w:rPr>
            </w:pPr>
          </w:p>
        </w:tc>
        <w:tc>
          <w:tcPr>
            <w:tcW w:w="1506"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Oblouk</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634D2E" w:rsidRDefault="00060C94" w:rsidP="002A11EC">
            <w:pPr>
              <w:tabs>
                <w:tab w:val="num" w:pos="2880"/>
              </w:tabs>
              <w:spacing w:line="240" w:lineRule="auto"/>
              <w:rPr>
                <w:rFonts w:cs="Times New Roman"/>
                <w:lang w:val="cs-CZ"/>
              </w:rPr>
            </w:pPr>
            <w:r w:rsidRPr="00634D2E">
              <w:rPr>
                <w:lang w:val="cs-CZ"/>
              </w:rPr>
              <w:t>Minimální poloměr při maximálním klopení</w:t>
            </w:r>
          </w:p>
        </w:tc>
        <w:tc>
          <w:tcPr>
            <w:tcW w:w="1506" w:type="pct"/>
          </w:tcPr>
          <w:p w:rsidR="00060C94" w:rsidRPr="00634D2E" w:rsidRDefault="00060C94" w:rsidP="002A11EC">
            <w:pPr>
              <w:tabs>
                <w:tab w:val="num" w:pos="2880"/>
              </w:tabs>
              <w:spacing w:line="240" w:lineRule="auto"/>
              <w:rPr>
                <w:rFonts w:cs="Times New Roman"/>
                <w:lang w:val="cs-CZ"/>
              </w:rPr>
            </w:pPr>
            <w:r w:rsidRPr="00634D2E">
              <w:rPr>
                <w:lang w:val="cs-CZ"/>
              </w:rPr>
              <w:t>Ověřuje, zda je poloměr větší či roven minimálnímu požadovanému poloměru při maximálním klopení.</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Přechodnice</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B22B8" w:rsidRDefault="00060C94" w:rsidP="002A11EC">
            <w:pPr>
              <w:tabs>
                <w:tab w:val="num" w:pos="2880"/>
              </w:tabs>
              <w:spacing w:line="240" w:lineRule="auto"/>
              <w:rPr>
                <w:rFonts w:cs="Times New Roman"/>
                <w:lang w:val="cs-CZ"/>
              </w:rPr>
            </w:pPr>
            <w:r w:rsidRPr="008B22B8">
              <w:rPr>
                <w:lang w:val="cs-CZ"/>
              </w:rPr>
              <w:t>Min. přechodnice-Klopení kolem proužku</w:t>
            </w:r>
          </w:p>
        </w:tc>
        <w:tc>
          <w:tcPr>
            <w:tcW w:w="1506" w:type="pct"/>
          </w:tcPr>
          <w:p w:rsidR="00060C94" w:rsidRPr="00776173" w:rsidRDefault="00060C94" w:rsidP="002A11EC">
            <w:pPr>
              <w:tabs>
                <w:tab w:val="num" w:pos="2880"/>
              </w:tabs>
              <w:spacing w:line="240" w:lineRule="auto"/>
              <w:rPr>
                <w:rFonts w:cs="Times New Roman"/>
                <w:lang w:val="cs-CZ"/>
              </w:rPr>
            </w:pPr>
            <w:r>
              <w:rPr>
                <w:lang w:val="cs-CZ"/>
              </w:rPr>
              <w:t>Ověřuje minimální délku přechodnice při klopení kolem proužku</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B22B8" w:rsidRDefault="00060C94" w:rsidP="002A11EC">
            <w:pPr>
              <w:tabs>
                <w:tab w:val="num" w:pos="2880"/>
              </w:tabs>
              <w:spacing w:line="240" w:lineRule="auto"/>
              <w:rPr>
                <w:lang w:val="cs-CZ"/>
              </w:rPr>
            </w:pPr>
            <w:r w:rsidRPr="008B22B8">
              <w:rPr>
                <w:lang w:val="cs-CZ"/>
              </w:rPr>
              <w:t>Min. přechodnice-Klopení kolem osy</w:t>
            </w:r>
          </w:p>
        </w:tc>
        <w:tc>
          <w:tcPr>
            <w:tcW w:w="1506" w:type="pct"/>
          </w:tcPr>
          <w:p w:rsidR="00060C94" w:rsidRPr="00776173" w:rsidRDefault="00060C94" w:rsidP="002A11EC">
            <w:pPr>
              <w:tabs>
                <w:tab w:val="num" w:pos="2880"/>
              </w:tabs>
              <w:spacing w:line="240" w:lineRule="auto"/>
              <w:rPr>
                <w:rFonts w:cs="Times New Roman"/>
                <w:lang w:val="cs-CZ"/>
              </w:rPr>
            </w:pPr>
            <w:r>
              <w:rPr>
                <w:lang w:val="cs-CZ"/>
              </w:rPr>
              <w:t>Ověřuje minimální délku přechodnice při klopení kolem osy</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Průsečík tečen</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634D2E" w:rsidRDefault="00060C94" w:rsidP="002A11EC">
            <w:pPr>
              <w:tabs>
                <w:tab w:val="num" w:pos="2880"/>
              </w:tabs>
              <w:spacing w:line="240" w:lineRule="auto"/>
              <w:rPr>
                <w:rFonts w:cs="Times New Roman"/>
                <w:lang w:val="cs-CZ"/>
              </w:rPr>
            </w:pPr>
            <w:r w:rsidRPr="00634D2E">
              <w:rPr>
                <w:lang w:val="cs-CZ"/>
              </w:rPr>
              <w:t>Kontrola doporučené délky přechodnic</w:t>
            </w:r>
          </w:p>
        </w:tc>
        <w:tc>
          <w:tcPr>
            <w:tcW w:w="1506" w:type="pct"/>
          </w:tcPr>
          <w:p w:rsidR="00060C94" w:rsidRPr="00634D2E" w:rsidRDefault="00060C94" w:rsidP="002A11EC">
            <w:pPr>
              <w:tabs>
                <w:tab w:val="num" w:pos="2880"/>
              </w:tabs>
              <w:spacing w:line="240" w:lineRule="auto"/>
              <w:rPr>
                <w:rFonts w:cs="Times New Roman"/>
                <w:lang w:val="cs-CZ"/>
              </w:rPr>
            </w:pPr>
            <w:r w:rsidRPr="00634D2E">
              <w:rPr>
                <w:lang w:val="cs-CZ"/>
              </w:rPr>
              <w:t>Doporučená délka přechodnic podle poloměru oblouků</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9484D">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trasy</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Sady popisků</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Bez popisků</w:t>
            </w:r>
          </w:p>
        </w:tc>
        <w:tc>
          <w:tcPr>
            <w:tcW w:w="1475" w:type="pct"/>
          </w:tcPr>
          <w:p w:rsidR="00060C94" w:rsidRPr="00776173" w:rsidRDefault="00060C94" w:rsidP="002A11EC">
            <w:pPr>
              <w:tabs>
                <w:tab w:val="num" w:pos="2880"/>
              </w:tabs>
              <w:spacing w:line="240" w:lineRule="auto"/>
              <w:rPr>
                <w:lang w:val="cs-CZ"/>
              </w:rPr>
            </w:pPr>
            <w:r w:rsidRPr="00776173">
              <w:rPr>
                <w:lang w:val="cs-CZ"/>
              </w:rPr>
              <w:t>Bez popisků</w:t>
            </w:r>
          </w:p>
        </w:tc>
        <w:tc>
          <w:tcPr>
            <w:tcW w:w="1267" w:type="pct"/>
          </w:tcPr>
          <w:p w:rsidR="00060C94" w:rsidRPr="00776173" w:rsidRDefault="00060C94" w:rsidP="002A11EC">
            <w:pPr>
              <w:tabs>
                <w:tab w:val="num" w:pos="2880"/>
              </w:tabs>
              <w:spacing w:line="240" w:lineRule="auto"/>
              <w:rPr>
                <w:lang w:val="cs-CZ"/>
              </w:rPr>
            </w:pPr>
          </w:p>
        </w:tc>
        <w:tc>
          <w:tcPr>
            <w:tcW w:w="494" w:type="pct"/>
          </w:tcPr>
          <w:p w:rsidR="00060C94" w:rsidRPr="00776173" w:rsidRDefault="00060C94" w:rsidP="002A11EC">
            <w:pPr>
              <w:tabs>
                <w:tab w:val="num" w:pos="2880"/>
              </w:tabs>
              <w:spacing w:line="240" w:lineRule="auto"/>
              <w:rPr>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Pouze hlavní staničení.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3" type="#_x0000_t75" style="width:150pt;height:68.25pt;visibility:visible">
                  <v:imagedata r:id="rId35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 body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a hlavní geometrické body trasy.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4" type="#_x0000_t75" style="width:152.25pt;height:114.75pt;visibility:visible">
                  <v:imagedata r:id="rId357"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 body &amp; Sklonovníky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hlavní geometrické body trasy a sklonovníky.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5" type="#_x0000_t75" style="width:153pt;height:135.75pt;visibility:visible">
                  <v:imagedata r:id="rId35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 body &amp; Vedl. staničení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hlavní geometrické body trasy a vedlejší staničení.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6" type="#_x0000_t75" style="width:153pt;height:108.75pt;visibility:visible">
                  <v:imagedata r:id="rId35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 body &amp; Vedl. staničení  &amp; Sklonovníky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hlavní geometrické body trasy, vedlejší staničení a sklonovníky.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7" type="#_x0000_t75" style="width:150.75pt;height:143.25pt;visibility:visible">
                  <v:imagedata r:id="rId36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 body &amp; Vedl. staničení  &amp; Sklonovníky &amp; Klopení šrafované</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hlavní geometrické body trasy, vedlejší staničení, sklonovníky a klopení šrafované.</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498" type="#_x0000_t75" style="width:140.25pt;height:132pt;visibility:visible">
                  <v:imagedata r:id="rId36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 staničení &amp; Hl.body &amp; Klopení šrafované</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staničení, hlavní geometrické body trasy a klopení šrafované.</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499" type="#_x0000_t75" style="width:140.25pt;height:105.75pt;visibility:visible">
                  <v:imagedata r:id="rId36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00" type="#_x0000_t75" style="width:153pt;height:84pt;visibility:visible">
                  <v:imagedata r:id="rId36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Hlavní staničení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na hlavním staničení</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Hlavní staničení VLEVO</w:t>
            </w:r>
          </w:p>
        </w:tc>
        <w:tc>
          <w:tcPr>
            <w:tcW w:w="1475" w:type="pct"/>
          </w:tcPr>
          <w:p w:rsidR="00060C94" w:rsidRPr="00776173" w:rsidRDefault="00060C94" w:rsidP="002A11EC">
            <w:pPr>
              <w:tabs>
                <w:tab w:val="num" w:pos="2880"/>
              </w:tabs>
              <w:spacing w:line="240" w:lineRule="auto"/>
              <w:rPr>
                <w:lang w:val="cs-CZ"/>
              </w:rPr>
            </w:pPr>
            <w:r w:rsidRPr="00776173">
              <w:rPr>
                <w:lang w:val="cs-CZ"/>
              </w:rPr>
              <w:t>Hlavní staničení VLEVO - např. hektometry.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01" type="#_x0000_t75" style="width:152.25pt;height:50.25pt;visibility:visible">
                  <v:imagedata r:id="rId36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Hlavní staničení VPRAVO</w:t>
            </w:r>
          </w:p>
        </w:tc>
        <w:tc>
          <w:tcPr>
            <w:tcW w:w="1475" w:type="pct"/>
          </w:tcPr>
          <w:p w:rsidR="00060C94" w:rsidRPr="00776173" w:rsidRDefault="00060C94" w:rsidP="002A11EC">
            <w:pPr>
              <w:tabs>
                <w:tab w:val="num" w:pos="2880"/>
              </w:tabs>
              <w:spacing w:line="240" w:lineRule="auto"/>
              <w:rPr>
                <w:lang w:val="cs-CZ"/>
              </w:rPr>
            </w:pPr>
            <w:r w:rsidRPr="00776173">
              <w:rPr>
                <w:lang w:val="cs-CZ"/>
              </w:rPr>
              <w:t>Hlavní staničení VPRAVO - např. hektometry.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02" type="#_x0000_t75" style="width:152.25pt;height:57.75pt;visibility:visible">
                  <v:imagedata r:id="rId36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03" type="#_x0000_t75" style="width:151.5pt;height:29.25pt;visibility:visible">
                  <v:imagedata r:id="rId36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Vedlejší staničení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na vedlejším staničení</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04" type="#_x0000_t75" style="width:153pt;height:27pt;visibility:visible">
                  <v:imagedata r:id="rId36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Vedlejší staničení - Pouze značka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Vedlejší staničení - Pouze značka</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05" type="#_x0000_t75" style="width:149.25pt;height:33.75pt;visibility:visible">
                  <v:imagedata r:id="rId36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Vedlejší staničení pro návrh osy VLEVO</w:t>
            </w:r>
          </w:p>
        </w:tc>
        <w:tc>
          <w:tcPr>
            <w:tcW w:w="1475" w:type="pct"/>
          </w:tcPr>
          <w:p w:rsidR="00060C94" w:rsidRPr="00776173" w:rsidRDefault="00060C94" w:rsidP="002A11EC">
            <w:pPr>
              <w:tabs>
                <w:tab w:val="num" w:pos="2880"/>
              </w:tabs>
              <w:spacing w:line="240" w:lineRule="auto"/>
              <w:rPr>
                <w:lang w:val="cs-CZ"/>
              </w:rPr>
            </w:pPr>
            <w:r w:rsidRPr="00776173">
              <w:rPr>
                <w:lang w:val="cs-CZ"/>
              </w:rPr>
              <w:t>Vedlejší staničení pro návrh osy VLEVO.</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Picture 148" o:spid="_x0000_i1506" type="#_x0000_t75" style="width:146.25pt;height:50.25pt;visibility:visible">
                  <v:imagedata r:id="rId36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Vedlejší staničení pro návrh osy VPRAVO</w:t>
            </w:r>
          </w:p>
        </w:tc>
        <w:tc>
          <w:tcPr>
            <w:tcW w:w="1475" w:type="pct"/>
          </w:tcPr>
          <w:p w:rsidR="00060C94" w:rsidRPr="00776173" w:rsidRDefault="00060C94" w:rsidP="002A11EC">
            <w:pPr>
              <w:tabs>
                <w:tab w:val="num" w:pos="2880"/>
              </w:tabs>
              <w:spacing w:line="240" w:lineRule="auto"/>
              <w:rPr>
                <w:lang w:val="cs-CZ"/>
              </w:rPr>
            </w:pPr>
            <w:r w:rsidRPr="00776173">
              <w:rPr>
                <w:lang w:val="cs-CZ"/>
              </w:rPr>
              <w:t>Vedlejší staničení pro návrh osy VPRAVO.</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07" type="#_x0000_t75" style="width:151.5pt;height:51.75pt;visibility:visible">
                  <v:imagedata r:id="rId37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Vedlejší staničení VLEVO</w:t>
            </w:r>
          </w:p>
        </w:tc>
        <w:tc>
          <w:tcPr>
            <w:tcW w:w="1475" w:type="pct"/>
          </w:tcPr>
          <w:p w:rsidR="00060C94" w:rsidRPr="00776173" w:rsidRDefault="00060C94" w:rsidP="002A11EC">
            <w:pPr>
              <w:tabs>
                <w:tab w:val="num" w:pos="2880"/>
              </w:tabs>
              <w:spacing w:line="240" w:lineRule="auto"/>
              <w:rPr>
                <w:lang w:val="cs-CZ"/>
              </w:rPr>
            </w:pPr>
            <w:r w:rsidRPr="00776173">
              <w:rPr>
                <w:lang w:val="cs-CZ"/>
              </w:rPr>
              <w:t>Vedlejší staničení, pouze v rozmezi 01-99m, VLEVO od osy.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08" type="#_x0000_t75" style="width:149.25pt;height:39pt;visibility:visible">
                  <v:imagedata r:id="rId37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Vedlejší staničení VPRAVO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Vedlejší staničení, pouze v rozmezi 01-99m, VPRAVO od osy.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09" type="#_x0000_t75" style="width:153pt;height:44.25pt;visibility:visible">
                  <v:imagedata r:id="rId37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Geometrický bod (body geometrie)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v bodech geometrie</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Popis hlavních bodů VPRAVO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hlavních směrových návrhových prvků VPRAVO od osy.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10" type="#_x0000_t75" style="width:149.25pt;height:61.5pt;visibility:visible">
                  <v:imagedata r:id="rId37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1" type="#_x0000_t75" style="width:149.25pt;height:45pt;visibility:visible">
                  <v:imagedata r:id="rId37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Bod geometrie podélného profilu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v bodech geometrie podélného profilu</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Popis výškového řešení v situaci</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výškového řešení v situaci, lomy nivelety, začátek a konec parabolických oblouků atd.</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12" type="#_x0000_t75" style="width:150.75pt;height:83.25pt;visibility:visible">
                  <v:imagedata r:id="rId37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Sklonovníky VLEVO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výškového řešení v situaci, sklony, tečny, poloměr - VLEVO od trasy 60mm.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3" type="#_x0000_t75" style="width:97.5pt;height:100.5pt;visibility:visible">
                  <v:imagedata r:id="rId37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Sklonovníky VPRAVO</w:t>
            </w:r>
          </w:p>
        </w:tc>
        <w:tc>
          <w:tcPr>
            <w:tcW w:w="1475" w:type="pct"/>
          </w:tcPr>
          <w:p w:rsidR="00060C94" w:rsidRPr="00776173" w:rsidRDefault="00060C94" w:rsidP="002A11EC">
            <w:pPr>
              <w:tabs>
                <w:tab w:val="num" w:pos="2880"/>
              </w:tabs>
              <w:spacing w:line="240" w:lineRule="auto"/>
              <w:rPr>
                <w:lang w:val="cs-CZ"/>
              </w:rPr>
            </w:pPr>
            <w:r w:rsidRPr="00776173">
              <w:rPr>
                <w:lang w:val="cs-CZ"/>
              </w:rPr>
              <w:t>Popis výškového řešení v situaci, sklony, tečny, poloměr - VPRAVO od trasy 60mm.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4" type="#_x0000_t75" style="width:83.25pt;height:90.75pt;visibility:visible">
                  <v:imagedata r:id="rId37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 xml:space="preserve">Rovnice staničení </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v bodech změn staničení</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15" type="#_x0000_t75" style="width:59.25pt;height:108pt;visibility:visible">
                  <v:imagedata r:id="rId37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Změna staničení VLEVO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Změna staničení VLEVO od osy s popisem koncového a nového počátečního staničení.</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6" type="#_x0000_t75" style="width:60pt;height:115.5pt;visibility:visible">
                  <v:imagedata r:id="rId37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Změna staničení VPRAVO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Změna staničení VPRAVO od osy s popisem koncového a nového počátečního staničení.</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7" type="#_x0000_t75" style="width:71.25pt;height:111.75pt;visibility:visible">
                  <v:imagedata r:id="rId38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Návrhová rychlost</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v bodech změny návrhové rychlosti</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18" type="#_x0000_t75" style="width:57pt;height:90pt;visibility:visible">
                  <v:imagedata r:id="rId38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Ve staničení VLEVO</w:t>
            </w:r>
          </w:p>
        </w:tc>
        <w:tc>
          <w:tcPr>
            <w:tcW w:w="1475" w:type="pct"/>
          </w:tcPr>
          <w:p w:rsidR="00060C94" w:rsidRPr="00776173" w:rsidRDefault="00060C94" w:rsidP="002A11EC">
            <w:pPr>
              <w:tabs>
                <w:tab w:val="num" w:pos="2880"/>
              </w:tabs>
              <w:spacing w:line="240" w:lineRule="auto"/>
              <w:rPr>
                <w:lang w:val="cs-CZ"/>
              </w:rPr>
            </w:pPr>
            <w:r w:rsidRPr="00776173">
              <w:rPr>
                <w:lang w:val="cs-CZ"/>
              </w:rPr>
              <w:t>Návrhová rychlost v úseku od staničení VLEVO.</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19" type="#_x0000_t75" style="width:71.25pt;height:135pt;visibility:visible">
                  <v:imagedata r:id="rId38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Ve staničení VPRAVO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Návrhová rychlost v úseku od staničení VPRAVO.</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20" type="#_x0000_t75" style="width:94.5pt;height:148.5pt;visibility:visible">
                  <v:imagedata r:id="rId38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Kritické body klopení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v bodech změny způsobu klopení</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Změna příčného sklonu-Staničení VLEVO-Nešrafovaná</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Změna příčného sklonu se staničením vlevo od osy - nevyšrafované bloky.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21" type="#_x0000_t75" style="width:153pt;height:87.75pt;visibility:visible">
                  <v:imagedata r:id="rId38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Změna příčného sklonu-Staničení VLEVO-Šrafovaná</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Změna příčného sklonu se staničením vlevo od osy - vyšrafované bloky.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22" type="#_x0000_t75" style="width:153pt;height:96pt;visibility:visible">
                  <v:imagedata r:id="rId38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Změna příčného sklonu-Staničení VPRAVO-Nešrafovaná</w:t>
            </w:r>
          </w:p>
        </w:tc>
        <w:tc>
          <w:tcPr>
            <w:tcW w:w="1475" w:type="pct"/>
          </w:tcPr>
          <w:p w:rsidR="00060C94" w:rsidRPr="00776173" w:rsidRDefault="00060C94" w:rsidP="002A11EC">
            <w:pPr>
              <w:tabs>
                <w:tab w:val="num" w:pos="2880"/>
              </w:tabs>
              <w:spacing w:line="240" w:lineRule="auto"/>
              <w:rPr>
                <w:lang w:val="cs-CZ"/>
              </w:rPr>
            </w:pPr>
            <w:r w:rsidRPr="00776173">
              <w:rPr>
                <w:lang w:val="cs-CZ"/>
              </w:rPr>
              <w:t>Změna příčného sklonu se staničením vpravo od osy - nevyšrafované bloky.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23" type="#_x0000_t75" style="width:151.5pt;height:96pt;visibility:visible">
                  <v:imagedata r:id="rId38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Změna příčného sklonu-Staničení VPRAVO-Šrafovaná</w:t>
            </w:r>
          </w:p>
        </w:tc>
        <w:tc>
          <w:tcPr>
            <w:tcW w:w="1475" w:type="pct"/>
          </w:tcPr>
          <w:p w:rsidR="00060C94" w:rsidRPr="00776173" w:rsidRDefault="00060C94" w:rsidP="002A11EC">
            <w:pPr>
              <w:tabs>
                <w:tab w:val="num" w:pos="2880"/>
              </w:tabs>
              <w:spacing w:line="240" w:lineRule="auto"/>
              <w:rPr>
                <w:lang w:val="cs-CZ"/>
              </w:rPr>
            </w:pPr>
            <w:r w:rsidRPr="00776173">
              <w:rPr>
                <w:lang w:val="cs-CZ"/>
              </w:rPr>
              <w:t>Změna příčného sklonu se staničením vpravo od osy - vyšrafované bloky.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24" type="#_x0000_t75" style="width:151.5pt;height:93.75pt;visibility:visible">
                  <v:imagedata r:id="rId38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Osová vzdálenost ve staničení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odsazení ve staničení</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Čára na ose ve staničení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Čára na ose ve staničení s popisem staničení.</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25" type="#_x0000_t75" style="width:56.25pt;height:108pt;visibility:visible">
                  <v:imagedata r:id="rId38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Jen souřadnice XY</w:t>
            </w:r>
          </w:p>
        </w:tc>
        <w:tc>
          <w:tcPr>
            <w:tcW w:w="1475" w:type="pct"/>
          </w:tcPr>
          <w:p w:rsidR="00060C94" w:rsidRPr="00776173" w:rsidRDefault="00060C94" w:rsidP="002A11EC">
            <w:pPr>
              <w:tabs>
                <w:tab w:val="num" w:pos="2880"/>
              </w:tabs>
              <w:spacing w:line="240" w:lineRule="auto"/>
              <w:rPr>
                <w:lang w:val="cs-CZ"/>
              </w:rPr>
            </w:pPr>
            <w:r w:rsidRPr="00776173">
              <w:rPr>
                <w:lang w:val="cs-CZ"/>
              </w:rPr>
              <w:t>Jen souřadnice XY.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26" type="#_x0000_t75" style="width:97.5pt;height:40.5pt;visibility:visible">
                  <v:imagedata r:id="rId38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Mimolehlý bod</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Podrobný popis mimolehlého bodu.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27" type="#_x0000_t75" style="width:121.5pt;height:68.25pt;visibility:visible">
                  <v:imagedata r:id="rId39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28" type="#_x0000_t75" style="width:152.25pt;height:71.25pt;visibility:visible">
                  <v:imagedata r:id="rId39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Úsečka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přímých</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přímé</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Číslo přímé.</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29" type="#_x0000_t75" style="width:79.5pt;height:37.5pt;visibility:visible">
                  <v:imagedata r:id="rId392"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přímé</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délky přímé.</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0" type="#_x0000_t75" style="width:108pt;height:49.5pt;visibility:visible">
                  <v:imagedata r:id="rId39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 Číslo přímé.</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Délka a číslo přímé.</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31" type="#_x0000_t75" style="width:98.25pt;height:46.5pt;visibility:visible">
                  <v:imagedata r:id="rId39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Název trasy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pro zobrazení názvu trasy.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2" type="#_x0000_t75" style="width:101.25pt;height:47.25pt;visibility:visible">
                  <v:imagedata r:id="rId39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3" type="#_x0000_t75" style="width:104.25pt;height:45pt;visibility:visible">
                  <v:imagedata r:id="rId39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Oblouk</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oblouku</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oblouku</w:t>
            </w:r>
          </w:p>
        </w:tc>
        <w:tc>
          <w:tcPr>
            <w:tcW w:w="1475" w:type="pct"/>
          </w:tcPr>
          <w:p w:rsidR="00060C94" w:rsidRPr="00776173" w:rsidRDefault="00060C94" w:rsidP="002A11EC">
            <w:pPr>
              <w:tabs>
                <w:tab w:val="num" w:pos="2880"/>
              </w:tabs>
              <w:spacing w:line="240" w:lineRule="auto"/>
              <w:rPr>
                <w:lang w:val="cs-CZ"/>
              </w:rPr>
            </w:pPr>
            <w:r w:rsidRPr="00776173">
              <w:rPr>
                <w:lang w:val="cs-CZ"/>
              </w:rPr>
              <w:t>Číslo oblouku.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4" type="#_x0000_t75" style="width:87.75pt;height:33pt;visibility:visible">
                  <v:imagedata r:id="rId39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oblouku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Délka oblouku.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5" type="#_x0000_t75" style="width:91.5pt;height:36.75pt;visibility:visible">
                  <v:imagedata r:id="rId39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 Číslo oblouku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Délka a číslo oblouku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6" type="#_x0000_t75" style="width:93pt;height:62.25pt;visibility:visible">
                  <v:imagedata r:id="rId39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Poloměr</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poloměru pro přehlednou situaci.</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7" type="#_x0000_t75" style="width:93.75pt;height:56.25pt;visibility:visible">
                  <v:imagedata r:id="rId40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Poloměr a Číslo oblouku v TABULCE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Poloměr oblouku a číslo oblouku jsou uvedeny v jednoduché tabulce.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38" type="#_x0000_t75" style="width:81pt;height:51.75pt;visibility:visible">
                  <v:imagedata r:id="rId40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346CA0" w:rsidRDefault="00060C94" w:rsidP="002A11EC">
            <w:pPr>
              <w:spacing w:line="240" w:lineRule="auto"/>
              <w:rPr>
                <w:lang w:val="cs-CZ"/>
              </w:rPr>
            </w:pPr>
            <w:r w:rsidRPr="00346CA0">
              <w:rPr>
                <w:lang w:val="cs-CZ"/>
              </w:rPr>
              <w:t>Tabulka oblouku - doprava</w:t>
            </w:r>
          </w:p>
        </w:tc>
        <w:tc>
          <w:tcPr>
            <w:tcW w:w="1475" w:type="pct"/>
          </w:tcPr>
          <w:p w:rsidR="00060C94" w:rsidRPr="00346CA0" w:rsidRDefault="00060C94" w:rsidP="00346CA0">
            <w:pPr>
              <w:tabs>
                <w:tab w:val="num" w:pos="2880"/>
              </w:tabs>
              <w:spacing w:line="240" w:lineRule="auto"/>
              <w:rPr>
                <w:lang w:val="cs-CZ"/>
              </w:rPr>
            </w:pPr>
            <w:r w:rsidRPr="00346CA0">
              <w:rPr>
                <w:lang w:val="cs-CZ"/>
              </w:rPr>
              <w:t>Popisek oblouku - Poloměr a číslo oblouku, alfa, délka tečny, délka oblouku, vzepětí.</w:t>
            </w:r>
          </w:p>
          <w:p w:rsidR="00060C94" w:rsidRPr="00346CA0" w:rsidRDefault="00060C94" w:rsidP="00346CA0">
            <w:pPr>
              <w:tabs>
                <w:tab w:val="num" w:pos="2880"/>
              </w:tabs>
              <w:spacing w:line="240" w:lineRule="auto"/>
              <w:rPr>
                <w:lang w:val="cs-CZ"/>
              </w:rPr>
            </w:pPr>
            <w:r w:rsidRPr="00346CA0">
              <w:rPr>
                <w:lang w:val="cs-CZ"/>
              </w:rPr>
              <w:t>Pro staničení rostoucí zleva doprava</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384C1E">
              <w:rPr>
                <w:rFonts w:cs="Times New Roman"/>
                <w:noProof/>
                <w:lang w:val="cs-CZ" w:eastAsia="cs-CZ"/>
              </w:rPr>
              <w:pict>
                <v:shape id="_x0000_i1539" type="#_x0000_t75" style="width:150pt;height:112.5pt">
                  <v:imagedata r:id="rId402"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346CA0">
              <w:rPr>
                <w:lang w:val="cs-CZ"/>
              </w:rPr>
              <w:t>Tabulka oblouku - do</w:t>
            </w:r>
            <w:r>
              <w:rPr>
                <w:lang w:val="cs-CZ"/>
              </w:rPr>
              <w:t>leva</w:t>
            </w:r>
          </w:p>
        </w:tc>
        <w:tc>
          <w:tcPr>
            <w:tcW w:w="1475" w:type="pct"/>
          </w:tcPr>
          <w:p w:rsidR="00060C94" w:rsidRPr="00346CA0" w:rsidRDefault="00060C94" w:rsidP="00346CA0">
            <w:pPr>
              <w:tabs>
                <w:tab w:val="num" w:pos="2880"/>
              </w:tabs>
              <w:spacing w:line="240" w:lineRule="auto"/>
              <w:rPr>
                <w:lang w:val="cs-CZ"/>
              </w:rPr>
            </w:pPr>
            <w:r w:rsidRPr="00346CA0">
              <w:rPr>
                <w:lang w:val="cs-CZ"/>
              </w:rPr>
              <w:t>Popisek oblouku - Poloměr a číslo oblouku, alfa, délka tečny, délka oblouku, vzepětí.</w:t>
            </w:r>
          </w:p>
          <w:p w:rsidR="00060C94" w:rsidRPr="00776173" w:rsidRDefault="00060C94" w:rsidP="00346CA0">
            <w:pPr>
              <w:tabs>
                <w:tab w:val="num" w:pos="2880"/>
              </w:tabs>
              <w:spacing w:line="240" w:lineRule="auto"/>
              <w:rPr>
                <w:rFonts w:cs="Times New Roman"/>
                <w:lang w:val="cs-CZ"/>
              </w:rPr>
            </w:pPr>
            <w:r w:rsidRPr="00346CA0">
              <w:rPr>
                <w:lang w:val="cs-CZ"/>
              </w:rPr>
              <w:t>Pro staničení rostoucí z</w:t>
            </w:r>
            <w:r>
              <w:rPr>
                <w:lang w:val="cs-CZ"/>
              </w:rPr>
              <w:t>prava doleva</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384C1E">
              <w:rPr>
                <w:rFonts w:cs="Times New Roman"/>
                <w:noProof/>
                <w:lang w:val="cs-CZ" w:eastAsia="cs-CZ"/>
              </w:rPr>
              <w:pict>
                <v:shape id="_x0000_i1540" type="#_x0000_t75" style="width:150pt;height:112.5pt">
                  <v:imagedata r:id="rId40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41" type="#_x0000_t75" style="width:121.5pt;height:47.25pt;visibility:visible">
                  <v:imagedata r:id="rId40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Přechodnice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přechodnic</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Číslo přechodnice</w:t>
            </w:r>
          </w:p>
        </w:tc>
        <w:tc>
          <w:tcPr>
            <w:tcW w:w="1475" w:type="pct"/>
          </w:tcPr>
          <w:p w:rsidR="00060C94" w:rsidRPr="00776173" w:rsidRDefault="00060C94" w:rsidP="002A11EC">
            <w:pPr>
              <w:tabs>
                <w:tab w:val="num" w:pos="2880"/>
              </w:tabs>
              <w:spacing w:line="240" w:lineRule="auto"/>
              <w:rPr>
                <w:lang w:val="cs-CZ"/>
              </w:rPr>
            </w:pPr>
            <w:r w:rsidRPr="00776173">
              <w:rPr>
                <w:lang w:val="cs-CZ"/>
              </w:rPr>
              <w:t>Číslo přechodnice.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42" type="#_x0000_t75" style="width:85.5pt;height:28.5pt;visibility:visible">
                  <v:imagedata r:id="rId40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a Číslo přechodnice</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Délka a Číslo přechodnice.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3" type="#_x0000_t75" style="width:85.5pt;height:41.25pt;visibility:visible">
                  <v:imagedata r:id="rId40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Délka přechodnice</w:t>
            </w:r>
          </w:p>
        </w:tc>
        <w:tc>
          <w:tcPr>
            <w:tcW w:w="1475" w:type="pct"/>
          </w:tcPr>
          <w:p w:rsidR="00060C94" w:rsidRPr="00776173" w:rsidRDefault="00060C94" w:rsidP="002A11EC">
            <w:pPr>
              <w:tabs>
                <w:tab w:val="num" w:pos="2880"/>
              </w:tabs>
              <w:spacing w:line="240" w:lineRule="auto"/>
              <w:rPr>
                <w:lang w:val="cs-CZ"/>
              </w:rPr>
            </w:pPr>
            <w:r w:rsidRPr="00776173">
              <w:rPr>
                <w:lang w:val="cs-CZ"/>
              </w:rPr>
              <w:t>Délka přechodnice.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4" type="#_x0000_t75" style="width:96.75pt;height:30pt;visibility:visible">
                  <v:imagedata r:id="rId406"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Parametr klotoidy A</w:t>
            </w:r>
          </w:p>
        </w:tc>
        <w:tc>
          <w:tcPr>
            <w:tcW w:w="1475" w:type="pct"/>
          </w:tcPr>
          <w:p w:rsidR="00060C94" w:rsidRPr="00776173" w:rsidRDefault="00060C94" w:rsidP="002A11EC">
            <w:pPr>
              <w:tabs>
                <w:tab w:val="num" w:pos="2880"/>
              </w:tabs>
              <w:spacing w:line="240" w:lineRule="auto"/>
              <w:rPr>
                <w:lang w:val="cs-CZ"/>
              </w:rPr>
            </w:pPr>
            <w:r w:rsidRPr="00776173">
              <w:rPr>
                <w:lang w:val="cs-CZ"/>
              </w:rPr>
              <w:t>Parametr klotoidy A.</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5" type="#_x0000_t75" style="width:2in;height:41.25pt;visibility:visible">
                  <v:imagedata r:id="rId40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6" type="#_x0000_t75" style="width:120.75pt;height:56.25pt;visibility:visible">
                  <v:imagedata r:id="rId40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Průsečík tečen</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Popisky průsečíků tečen</w:t>
            </w: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47" type="#_x0000_t75" style="width:151.5pt;height:33pt;visibility:visible">
                  <v:imagedata r:id="rId40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Tabulka: L-R-L-Alfa-X-Y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na vrcholu L, R, L, Alfa, X, Y, označení VB kroužkem.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8" type="#_x0000_t75" style="width:121.5pt;height:100.5pt;visibility:visible">
                  <v:imagedata r:id="rId41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Tabulka: L-R-L-Alfa-Y-X</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na vrcholu L, R, L, Alfa, Y, X, označení VB kroužkem.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49" type="#_x0000_t75" style="width:126.75pt;height:96.75pt;visibility:visible">
                  <v:imagedata r:id="rId41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Tabulka: R-Alfa-X-Y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na vrcholu R, Alfa, X, Y, označení VB kroužkem. Prostý kružnicový oblouk.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0" type="#_x0000_t75" style="width:121.5pt;height:96.75pt;visibility:visible">
                  <v:imagedata r:id="rId41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Tabulka: R-Alfa-Y-X</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Tabulka na vrcholu R, Alfa, Y, X, označení VB kroužkem. Prostý kružnicový oblouk.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1" type="#_x0000_t75" style="width:112.5pt;height:96.75pt;visibility:visible">
                  <v:imagedata r:id="rId41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Tabulka: VB-R-L-A</w:t>
            </w:r>
          </w:p>
        </w:tc>
        <w:tc>
          <w:tcPr>
            <w:tcW w:w="1475" w:type="pct"/>
          </w:tcPr>
          <w:p w:rsidR="00060C94" w:rsidRPr="00776173" w:rsidRDefault="00060C94" w:rsidP="002A11EC">
            <w:pPr>
              <w:tabs>
                <w:tab w:val="num" w:pos="2880"/>
              </w:tabs>
              <w:spacing w:line="240" w:lineRule="auto"/>
              <w:rPr>
                <w:lang w:val="cs-CZ"/>
              </w:rPr>
            </w:pPr>
            <w:r w:rsidRPr="00776173">
              <w:rPr>
                <w:lang w:val="cs-CZ"/>
              </w:rPr>
              <w:t>Zobrazí VB, poloměr, A-hodnotu a délku přechodnice.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2" type="#_x0000_t75" style="width:121.5pt;height:63pt;visibility:visible">
                  <v:imagedata r:id="rId41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Tabulka: VB-R-L-A (Obdélníkový tvar tab.)</w:t>
            </w:r>
          </w:p>
        </w:tc>
        <w:tc>
          <w:tcPr>
            <w:tcW w:w="1475" w:type="pct"/>
          </w:tcPr>
          <w:p w:rsidR="00060C94" w:rsidRPr="00776173" w:rsidRDefault="00060C94" w:rsidP="002A11EC">
            <w:pPr>
              <w:tabs>
                <w:tab w:val="num" w:pos="2880"/>
              </w:tabs>
              <w:spacing w:line="240" w:lineRule="auto"/>
              <w:rPr>
                <w:lang w:val="cs-CZ"/>
              </w:rPr>
            </w:pPr>
            <w:r w:rsidRPr="00776173">
              <w:rPr>
                <w:lang w:val="cs-CZ"/>
              </w:rPr>
              <w:t>Zobrazí číslo VB, poloměr, A-hodnotu a délku přechodnice.</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3" type="#_x0000_t75" style="width:115.5pt;height:54.75pt;visibility:visible">
                  <v:imagedata r:id="rId41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Značka  VB + Souřadnice X a 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popisku  VB (vrcholového bodu) navržené trasy s přidáním souřadnic  X,Y.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4" type="#_x0000_t75" style="width:86.25pt;height:45pt;visibility:visible">
                  <v:imagedata r:id="rId41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Značka  VB + Staničení VB</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Styl popisku  VB (vrcholového bodu) navržené trasy se staničením.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55" type="#_x0000_t75" style="width:98.25pt;height:51.75pt;visibility:visible">
                  <v:imagedata r:id="rId417"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815997">
      <w:pPr>
        <w:tabs>
          <w:tab w:val="num" w:pos="2880"/>
        </w:tabs>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5"/>
        <w:gridCol w:w="3900"/>
        <w:gridCol w:w="3339"/>
        <w:gridCol w:w="1302"/>
      </w:tblGrid>
      <w:tr w:rsidR="00060C94" w:rsidRPr="00776173">
        <w:tc>
          <w:tcPr>
            <w:tcW w:w="175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tras</w:t>
            </w:r>
          </w:p>
        </w:tc>
        <w:tc>
          <w:tcPr>
            <w:tcW w:w="1480"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59"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Úsečka</w:t>
            </w:r>
          </w:p>
        </w:tc>
        <w:tc>
          <w:tcPr>
            <w:tcW w:w="1480"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Číslo přímé-Délka-Směrník-Počátek-Konec</w:t>
            </w:r>
          </w:p>
        </w:tc>
        <w:tc>
          <w:tcPr>
            <w:tcW w:w="1480" w:type="pct"/>
          </w:tcPr>
          <w:p w:rsidR="00060C94" w:rsidRPr="00776173" w:rsidRDefault="00060C94" w:rsidP="002A11EC">
            <w:pPr>
              <w:tabs>
                <w:tab w:val="num" w:pos="2880"/>
              </w:tabs>
              <w:spacing w:line="240" w:lineRule="auto"/>
              <w:rPr>
                <w:rFonts w:cs="Times New Roman"/>
                <w:lang w:val="cs-CZ"/>
              </w:rPr>
            </w:pPr>
            <w:r w:rsidRPr="00776173">
              <w:rPr>
                <w:lang w:val="cs-CZ"/>
              </w:rPr>
              <w:t>Tabulka popisu přímých (tečen).</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56" type="#_x0000_t75" style="width:152.25pt;height:68.25pt;visibility:visible">
                  <v:imagedata r:id="rId418"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80"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57" type="#_x0000_t75" style="width:153pt;height:29.25pt;visibility:visible">
                  <v:imagedata r:id="rId41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Oblouk</w:t>
            </w:r>
          </w:p>
        </w:tc>
        <w:tc>
          <w:tcPr>
            <w:tcW w:w="1480"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Číslo oblouku-Poloměr-Délka-Alfa-Počátek-Konec</w:t>
            </w:r>
          </w:p>
        </w:tc>
        <w:tc>
          <w:tcPr>
            <w:tcW w:w="1480" w:type="pct"/>
          </w:tcPr>
          <w:p w:rsidR="00060C94" w:rsidRPr="00776173" w:rsidRDefault="00060C94" w:rsidP="002A11EC">
            <w:pPr>
              <w:tabs>
                <w:tab w:val="num" w:pos="2880"/>
              </w:tabs>
              <w:spacing w:line="240" w:lineRule="auto"/>
              <w:rPr>
                <w:rFonts w:cs="Times New Roman"/>
                <w:lang w:val="cs-CZ"/>
              </w:rPr>
            </w:pPr>
            <w:r w:rsidRPr="00776173">
              <w:rPr>
                <w:lang w:val="cs-CZ"/>
              </w:rPr>
              <w:t>Tabulka oblouku popisující číslo oblouku, poloměr, délku, alfa, souřadnice počátku a konce.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58" type="#_x0000_t75" style="width:151.5pt;height:36pt;visibility:visible">
                  <v:imagedata r:id="rId42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80"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59" type="#_x0000_t75" style="width:150.75pt;height:22.5pt;visibility:visible">
                  <v:imagedata r:id="rId42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Přechodnice</w:t>
            </w:r>
          </w:p>
        </w:tc>
        <w:tc>
          <w:tcPr>
            <w:tcW w:w="1480"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Číslo přechodnice-Parameter A-Délka-Počátek-Konec</w:t>
            </w:r>
          </w:p>
        </w:tc>
        <w:tc>
          <w:tcPr>
            <w:tcW w:w="1480" w:type="pct"/>
          </w:tcPr>
          <w:p w:rsidR="00060C94" w:rsidRPr="00776173" w:rsidRDefault="00060C94" w:rsidP="002A11EC">
            <w:pPr>
              <w:tabs>
                <w:tab w:val="num" w:pos="2880"/>
              </w:tabs>
              <w:spacing w:line="240" w:lineRule="auto"/>
              <w:rPr>
                <w:rFonts w:cs="Times New Roman"/>
                <w:lang w:val="cs-CZ"/>
              </w:rPr>
            </w:pPr>
            <w:r w:rsidRPr="00776173">
              <w:rPr>
                <w:lang w:val="cs-CZ"/>
              </w:rPr>
              <w:t>Tabulka přechodnic.</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0" type="#_x0000_t75" style="width:150pt;height:54pt;visibility:visible">
                  <v:imagedata r:id="rId422"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80"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1" type="#_x0000_t75" style="width:147pt;height:20.25pt;visibility:visible">
                  <v:imagedata r:id="rId42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Segment</w:t>
            </w:r>
          </w:p>
        </w:tc>
        <w:tc>
          <w:tcPr>
            <w:tcW w:w="1480"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Číslo segmentu-Délka-Poloměr-Parametr A-Počátek-Konec</w:t>
            </w:r>
          </w:p>
        </w:tc>
        <w:tc>
          <w:tcPr>
            <w:tcW w:w="1480" w:type="pct"/>
          </w:tcPr>
          <w:p w:rsidR="00060C94" w:rsidRPr="00776173" w:rsidRDefault="00060C94" w:rsidP="002A11EC">
            <w:pPr>
              <w:tabs>
                <w:tab w:val="num" w:pos="2880"/>
              </w:tabs>
              <w:spacing w:line="240" w:lineRule="auto"/>
              <w:rPr>
                <w:rFonts w:cs="Times New Roman"/>
                <w:lang w:val="cs-CZ"/>
              </w:rPr>
            </w:pPr>
            <w:r w:rsidRPr="00776173">
              <w:rPr>
                <w:lang w:val="cs-CZ"/>
              </w:rPr>
              <w:t>Tabulka pro popis segmentů popisující Číslo-Délku-Poloměr-A-XY Počátku a Konce.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2" type="#_x0000_t75" style="width:149.25pt;height:60.75pt;visibility:visible">
                  <v:imagedata r:id="rId424"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59"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80"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3" type="#_x0000_t75" style="width:151.5pt;height:63.75pt;visibility:visible">
                  <v:imagedata r:id="rId42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15997">
      <w:pPr>
        <w:tabs>
          <w:tab w:val="num" w:pos="2880"/>
        </w:tabs>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8" w:name="_Toc229293078"/>
      <w:r w:rsidRPr="00776173">
        <w:rPr>
          <w:lang w:val="cs-CZ"/>
        </w:rPr>
        <w:t>Profi</w:t>
      </w:r>
      <w:r>
        <w:rPr>
          <w:lang w:val="cs-CZ"/>
        </w:rPr>
        <w:t>ly</w:t>
      </w:r>
      <w:bookmarkEnd w:id="18"/>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060C94" w:rsidRPr="00776173">
        <w:tc>
          <w:tcPr>
            <w:tcW w:w="173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podélných profilů</w:t>
            </w:r>
          </w:p>
        </w:tc>
        <w:tc>
          <w:tcPr>
            <w:tcW w:w="1506" w:type="pct"/>
            <w:shd w:val="clear" w:color="auto" w:fill="000000"/>
          </w:tcPr>
          <w:p w:rsidR="00060C94" w:rsidRPr="00776173" w:rsidRDefault="00060C94" w:rsidP="002A11EC">
            <w:pPr>
              <w:tabs>
                <w:tab w:val="left" w:pos="3769"/>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Levý břeh</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Styl pro zobrazení nivelety levého břehu.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4" type="#_x0000_t75" style="width:153pt;height:32.25pt;visibility:visible">
                  <v:imagedata r:id="rId42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Návrh nivelety</w:t>
            </w:r>
          </w:p>
        </w:tc>
        <w:tc>
          <w:tcPr>
            <w:tcW w:w="1506" w:type="pct"/>
          </w:tcPr>
          <w:p w:rsidR="00060C94" w:rsidRPr="00776173" w:rsidRDefault="00060C94" w:rsidP="002A11EC">
            <w:pPr>
              <w:tabs>
                <w:tab w:val="num" w:pos="2880"/>
              </w:tabs>
              <w:spacing w:line="240" w:lineRule="auto"/>
              <w:rPr>
                <w:lang w:val="cs-CZ"/>
              </w:rPr>
            </w:pPr>
            <w:r w:rsidRPr="00776173">
              <w:rPr>
                <w:lang w:val="cs-CZ"/>
              </w:rPr>
              <w:t>Návrh nivelety / Návrh výškového řešení trasy.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65" type="#_x0000_t75" style="width:150.75pt;height:39.75pt;visibility:visible">
                  <v:imagedata r:id="rId42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Návrh nivelety - TISK</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Návrh nivelety  pro konečný tisk, např. ŽLUTÁ PLNÁ ČÁRA.</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66" type="#_x0000_t75" style="width:153pt;height:34.5pt;visibility:visible">
                  <v:imagedata r:id="rId42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Pravý břeh</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Styl pro zobrazení nivelety pravého břehu.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67" type="#_x0000_t75" style="width:150pt;height:39.75pt;visibility:visible">
                  <v:imagedata r:id="rId42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Standard</w:t>
            </w:r>
          </w:p>
        </w:tc>
        <w:tc>
          <w:tcPr>
            <w:tcW w:w="1506"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68" type="#_x0000_t75" style="width:152.25pt;height:37.5pt;visibility:visible">
                  <v:imagedata r:id="rId43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Stávající terén</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stávajícího terénu.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69" type="#_x0000_t75" style="width:153pt;height:40.5pt;visibility:visible">
                  <v:imagedata r:id="rId431"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3" w:type="pct"/>
          </w:tcPr>
          <w:p w:rsidR="00060C94" w:rsidRPr="00776173" w:rsidRDefault="00060C94" w:rsidP="002A11EC">
            <w:pPr>
              <w:spacing w:line="240" w:lineRule="auto"/>
              <w:rPr>
                <w:rFonts w:cs="Times New Roman"/>
                <w:lang w:val="cs-CZ"/>
              </w:rPr>
            </w:pPr>
            <w:r w:rsidRPr="00776173">
              <w:rPr>
                <w:lang w:val="cs-CZ"/>
              </w:rPr>
              <w:t>Superponovaný profil</w:t>
            </w:r>
          </w:p>
        </w:tc>
        <w:tc>
          <w:tcPr>
            <w:tcW w:w="1506" w:type="pct"/>
          </w:tcPr>
          <w:p w:rsidR="00060C94" w:rsidRPr="00776173" w:rsidRDefault="00060C94" w:rsidP="002A11EC">
            <w:pPr>
              <w:tabs>
                <w:tab w:val="num" w:pos="2880"/>
              </w:tabs>
              <w:spacing w:line="240" w:lineRule="auto"/>
              <w:rPr>
                <w:rFonts w:cs="Times New Roman"/>
                <w:lang w:val="cs-CZ"/>
              </w:rPr>
            </w:pPr>
            <w:r w:rsidRPr="00776173">
              <w:rPr>
                <w:lang w:val="cs-CZ"/>
              </w:rPr>
              <w:t>Zobrazení průběhu jiného profilu v aktuálním zobrazení profilu.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70" type="#_x0000_t75" style="width:150pt;height:43.5pt;visibility:visible">
                  <v:imagedata r:id="rId43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776173" w:rsidRDefault="00060C94" w:rsidP="002A11EC">
            <w:pPr>
              <w:spacing w:line="240" w:lineRule="auto"/>
              <w:rPr>
                <w:lang w:val="cs-CZ"/>
              </w:rPr>
            </w:pPr>
            <w:r w:rsidRPr="00776173">
              <w:rPr>
                <w:lang w:val="cs-CZ"/>
              </w:rPr>
              <w:t>Zemní pláň</w:t>
            </w:r>
          </w:p>
        </w:tc>
        <w:tc>
          <w:tcPr>
            <w:tcW w:w="1506" w:type="pct"/>
          </w:tcPr>
          <w:p w:rsidR="00060C94" w:rsidRPr="00776173" w:rsidRDefault="00060C94" w:rsidP="002A11EC">
            <w:pPr>
              <w:tabs>
                <w:tab w:val="num" w:pos="2880"/>
              </w:tabs>
              <w:spacing w:line="240" w:lineRule="auto"/>
              <w:rPr>
                <w:lang w:val="cs-CZ"/>
              </w:rPr>
            </w:pPr>
            <w:r w:rsidRPr="00776173">
              <w:rPr>
                <w:lang w:val="cs-CZ"/>
              </w:rPr>
              <w:t>Styl pro zobrazení zemní pláně v podélném profilu.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71" type="#_x0000_t75" style="width:146.25pt;height:39.75pt;visibility:visible">
                  <v:imagedata r:id="rId43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D214B4">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060C94" w:rsidRPr="00776173">
        <w:tc>
          <w:tcPr>
            <w:tcW w:w="173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Kontroly návrhu profilů</w:t>
            </w:r>
          </w:p>
        </w:tc>
        <w:tc>
          <w:tcPr>
            <w:tcW w:w="1506" w:type="pct"/>
            <w:shd w:val="clear" w:color="auto" w:fill="000000"/>
          </w:tcPr>
          <w:p w:rsidR="00060C94" w:rsidRPr="00776173" w:rsidRDefault="00060C94" w:rsidP="002A11EC">
            <w:pPr>
              <w:tabs>
                <w:tab w:val="left" w:pos="3769"/>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Sady kontrol návrhu</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rFonts w:cs="Times New Roman"/>
                <w:lang w:val="cs-CZ"/>
              </w:rPr>
            </w:pPr>
            <w:r w:rsidRPr="00A942FB">
              <w:rPr>
                <w:lang w:val="cs-CZ"/>
              </w:rPr>
              <w:t>sklony D27_5|D33_5-100|80-horské</w:t>
            </w:r>
          </w:p>
        </w:tc>
        <w:tc>
          <w:tcPr>
            <w:tcW w:w="1506" w:type="pct"/>
          </w:tcPr>
          <w:p w:rsidR="00060C94" w:rsidRPr="00A942FB" w:rsidRDefault="00060C94" w:rsidP="002A11EC">
            <w:pPr>
              <w:tabs>
                <w:tab w:val="num" w:pos="2880"/>
              </w:tabs>
              <w:spacing w:line="240" w:lineRule="auto"/>
              <w:rPr>
                <w:rFonts w:cs="Times New Roman"/>
                <w:lang w:val="cs-CZ"/>
              </w:rPr>
            </w:pPr>
            <w:r w:rsidRPr="00A942FB">
              <w:rPr>
                <w:lang w:val="cs-CZ"/>
              </w:rPr>
              <w:t>D27,5 / D33,5 100 nebo 80 km/h - horské. 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D27_5|D33_5-120-pahorkovité</w:t>
            </w:r>
          </w:p>
        </w:tc>
        <w:tc>
          <w:tcPr>
            <w:tcW w:w="1506" w:type="pct"/>
          </w:tcPr>
          <w:p w:rsidR="00060C94" w:rsidRPr="00A942FB" w:rsidRDefault="00060C94" w:rsidP="00A942FB">
            <w:pPr>
              <w:tabs>
                <w:tab w:val="num" w:pos="2880"/>
              </w:tabs>
              <w:spacing w:line="240" w:lineRule="auto"/>
              <w:rPr>
                <w:lang w:val="cs-CZ"/>
              </w:rPr>
            </w:pPr>
            <w:r w:rsidRPr="00A942FB">
              <w:rPr>
                <w:lang w:val="cs-CZ"/>
              </w:rPr>
              <w:t xml:space="preserve">D27,5 / D33,5 120 km/h - pahorkovité </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D27_5|D33_5-120-rovinaté</w:t>
            </w:r>
          </w:p>
        </w:tc>
        <w:tc>
          <w:tcPr>
            <w:tcW w:w="1506" w:type="pct"/>
          </w:tcPr>
          <w:p w:rsidR="00060C94" w:rsidRPr="00A942FB" w:rsidRDefault="00060C94" w:rsidP="00A942FB">
            <w:pPr>
              <w:tabs>
                <w:tab w:val="num" w:pos="2880"/>
              </w:tabs>
              <w:spacing w:line="240" w:lineRule="auto"/>
              <w:rPr>
                <w:lang w:val="cs-CZ"/>
              </w:rPr>
            </w:pPr>
            <w:r w:rsidRPr="00A942FB">
              <w:rPr>
                <w:lang w:val="cs-CZ"/>
              </w:rPr>
              <w:t>D27,5 / D33,5 120 km/h - rovinaté</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R33_5|R27_5|R25_5-80-horské</w:t>
            </w:r>
          </w:p>
        </w:tc>
        <w:tc>
          <w:tcPr>
            <w:tcW w:w="1506" w:type="pct"/>
          </w:tcPr>
          <w:p w:rsidR="00060C94" w:rsidRPr="00A942FB" w:rsidRDefault="00060C94" w:rsidP="00A942FB">
            <w:pPr>
              <w:tabs>
                <w:tab w:val="num" w:pos="2880"/>
              </w:tabs>
              <w:spacing w:line="240" w:lineRule="auto"/>
              <w:rPr>
                <w:lang w:val="cs-CZ"/>
              </w:rPr>
            </w:pPr>
            <w:r w:rsidRPr="00A942FB">
              <w:rPr>
                <w:lang w:val="cs-CZ"/>
              </w:rPr>
              <w:t>R33,5 / R27,5 / R25,5 80 km/h - horské</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R33_5|R27_5|R25_5-100-pahorkovité</w:t>
            </w:r>
          </w:p>
        </w:tc>
        <w:tc>
          <w:tcPr>
            <w:tcW w:w="1506" w:type="pct"/>
          </w:tcPr>
          <w:p w:rsidR="00060C94" w:rsidRPr="00A942FB" w:rsidRDefault="00060C94" w:rsidP="00A942FB">
            <w:pPr>
              <w:tabs>
                <w:tab w:val="num" w:pos="2880"/>
              </w:tabs>
              <w:spacing w:line="240" w:lineRule="auto"/>
              <w:rPr>
                <w:lang w:val="cs-CZ"/>
              </w:rPr>
            </w:pPr>
            <w:r w:rsidRPr="00A942FB">
              <w:rPr>
                <w:lang w:val="cs-CZ"/>
              </w:rPr>
              <w:t>R33,5 / R27,5 / R25,5 100 km/h - pahorkovité</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R33_5|R27_5|R25_5-120-rovinaté</w:t>
            </w:r>
          </w:p>
        </w:tc>
        <w:tc>
          <w:tcPr>
            <w:tcW w:w="1506" w:type="pct"/>
          </w:tcPr>
          <w:p w:rsidR="00060C94" w:rsidRPr="00A942FB" w:rsidRDefault="00060C94" w:rsidP="00A942FB">
            <w:pPr>
              <w:tabs>
                <w:tab w:val="num" w:pos="2880"/>
              </w:tabs>
              <w:spacing w:line="240" w:lineRule="auto"/>
              <w:rPr>
                <w:lang w:val="cs-CZ"/>
              </w:rPr>
            </w:pPr>
            <w:r w:rsidRPr="00A942FB">
              <w:rPr>
                <w:lang w:val="cs-CZ"/>
              </w:rPr>
              <w:t>R33,5 / R27,5 / R25,5 120 km/h - rovinaté</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A942FB" w:rsidRDefault="00060C94" w:rsidP="002A11EC">
            <w:pPr>
              <w:tabs>
                <w:tab w:val="num" w:pos="2880"/>
              </w:tabs>
              <w:spacing w:line="240" w:lineRule="auto"/>
              <w:rPr>
                <w:lang w:val="cs-CZ"/>
              </w:rPr>
            </w:pPr>
            <w:r w:rsidRPr="00A942FB">
              <w:rPr>
                <w:lang w:val="cs-CZ"/>
              </w:rPr>
              <w:t>sklony S4_0-40-rovinaté</w:t>
            </w:r>
          </w:p>
        </w:tc>
        <w:tc>
          <w:tcPr>
            <w:tcW w:w="1506" w:type="pct"/>
          </w:tcPr>
          <w:p w:rsidR="00060C94" w:rsidRPr="00A942FB" w:rsidRDefault="00060C94" w:rsidP="00A942FB">
            <w:pPr>
              <w:tabs>
                <w:tab w:val="num" w:pos="2880"/>
              </w:tabs>
              <w:spacing w:line="240" w:lineRule="auto"/>
              <w:rPr>
                <w:lang w:val="cs-CZ"/>
              </w:rPr>
            </w:pPr>
            <w:r w:rsidRPr="00A942FB">
              <w:rPr>
                <w:lang w:val="cs-CZ"/>
              </w:rPr>
              <w:t>S 4,0 40km/h rovinaté</w:t>
            </w:r>
          </w:p>
          <w:p w:rsidR="00060C94" w:rsidRPr="00A942FB" w:rsidRDefault="00060C94" w:rsidP="00A942FB">
            <w:pPr>
              <w:tabs>
                <w:tab w:val="num" w:pos="2880"/>
              </w:tabs>
              <w:spacing w:line="240" w:lineRule="auto"/>
              <w:rPr>
                <w:lang w:val="cs-CZ"/>
              </w:rPr>
            </w:pPr>
            <w:r w:rsidRPr="00A942FB">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46425D" w:rsidRDefault="00060C94" w:rsidP="002A11EC">
            <w:pPr>
              <w:tabs>
                <w:tab w:val="num" w:pos="2880"/>
              </w:tabs>
              <w:spacing w:line="240" w:lineRule="auto"/>
              <w:rPr>
                <w:rFonts w:cs="Times New Roman"/>
                <w:lang w:val="cs-CZ"/>
              </w:rPr>
            </w:pPr>
            <w:r w:rsidRPr="0046425D">
              <w:rPr>
                <w:lang w:val="cs-CZ"/>
              </w:rPr>
              <w:t>sklony S4_0_30-horské</w:t>
            </w:r>
          </w:p>
        </w:tc>
        <w:tc>
          <w:tcPr>
            <w:tcW w:w="1506" w:type="pct"/>
          </w:tcPr>
          <w:p w:rsidR="00060C94" w:rsidRPr="0046425D" w:rsidRDefault="00060C94" w:rsidP="0046425D">
            <w:pPr>
              <w:tabs>
                <w:tab w:val="num" w:pos="2880"/>
              </w:tabs>
              <w:spacing w:line="240" w:lineRule="auto"/>
              <w:rPr>
                <w:lang w:val="cs-CZ"/>
              </w:rPr>
            </w:pPr>
            <w:r w:rsidRPr="0046425D">
              <w:rPr>
                <w:lang w:val="cs-CZ"/>
              </w:rPr>
              <w:t>S4_0_30-horské</w:t>
            </w:r>
          </w:p>
          <w:p w:rsidR="00060C94" w:rsidRPr="0046425D" w:rsidRDefault="00060C94" w:rsidP="0046425D">
            <w:pPr>
              <w:tabs>
                <w:tab w:val="num" w:pos="2880"/>
              </w:tabs>
              <w:spacing w:line="240" w:lineRule="auto"/>
              <w:rPr>
                <w:rFonts w:cs="Times New Roman"/>
                <w:lang w:val="cs-CZ"/>
              </w:rPr>
            </w:pPr>
            <w:r w:rsidRPr="0046425D">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S4_0_40-pahorkovité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S4_0_40-pahorkovité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S6_5-50-horské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6,5 50km/h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S6_5-60-pahorkovité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6,5 60km/h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S6_5-60-rovinaté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6,5 60km/h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S7_5-50-horské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7,5 50km/h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S7_5-60-pahorkovité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7,5 60km/h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S7_5-70-rovinaté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7,5 70km/h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S9_5-60-horské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9,5 60km/h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S9_5-70-pahorkovité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9,5 70km/h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S9_5-80-rovinaté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9,5 80km/h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S11_5-70-horské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11,5 70km/h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S11_5-80-pahorkovité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11,5 80km/h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S11_5-90-rovinaté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11,5 90km/h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S20_75-70-horské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20,75 70km/h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S20_75-80-pahorkovité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20,75 80km/h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S20_75-90-rovinaté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20,75 90km/h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S24_5-70-horské</w:t>
            </w:r>
          </w:p>
        </w:tc>
        <w:tc>
          <w:tcPr>
            <w:tcW w:w="1506" w:type="pct"/>
          </w:tcPr>
          <w:p w:rsidR="00060C94" w:rsidRPr="008966CA" w:rsidRDefault="00060C94" w:rsidP="008966CA">
            <w:pPr>
              <w:tabs>
                <w:tab w:val="num" w:pos="2880"/>
              </w:tabs>
              <w:spacing w:line="240" w:lineRule="auto"/>
              <w:rPr>
                <w:lang w:val="cs-CZ"/>
              </w:rPr>
            </w:pPr>
            <w:r w:rsidRPr="008966CA">
              <w:rPr>
                <w:lang w:val="cs-CZ"/>
              </w:rPr>
              <w:t>S 24,5 70 km/h horské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S24_5-80-pahorkovité</w:t>
            </w:r>
          </w:p>
        </w:tc>
        <w:tc>
          <w:tcPr>
            <w:tcW w:w="1506" w:type="pct"/>
          </w:tcPr>
          <w:p w:rsidR="00060C94" w:rsidRPr="008966CA" w:rsidRDefault="00060C94" w:rsidP="008966CA">
            <w:pPr>
              <w:tabs>
                <w:tab w:val="num" w:pos="2880"/>
              </w:tabs>
              <w:spacing w:line="240" w:lineRule="auto"/>
              <w:rPr>
                <w:lang w:val="cs-CZ"/>
              </w:rPr>
            </w:pPr>
            <w:r w:rsidRPr="008966CA">
              <w:rPr>
                <w:lang w:val="cs-CZ"/>
              </w:rPr>
              <w:t>S 24,5 80 km/h pahorkovité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tcPr>
          <w:p w:rsidR="00060C94" w:rsidRPr="008966CA" w:rsidRDefault="00060C94" w:rsidP="002A11EC">
            <w:pPr>
              <w:tabs>
                <w:tab w:val="num" w:pos="2880"/>
              </w:tabs>
              <w:spacing w:line="240" w:lineRule="auto"/>
              <w:rPr>
                <w:lang w:val="cs-CZ"/>
              </w:rPr>
            </w:pPr>
            <w:r w:rsidRPr="008966CA">
              <w:rPr>
                <w:lang w:val="cs-CZ"/>
              </w:rPr>
              <w:t>sklony S24_5-100-rovinaté</w:t>
            </w:r>
          </w:p>
        </w:tc>
        <w:tc>
          <w:tcPr>
            <w:tcW w:w="1506" w:type="pct"/>
          </w:tcPr>
          <w:p w:rsidR="00060C94" w:rsidRPr="008966CA" w:rsidRDefault="00060C94" w:rsidP="008966CA">
            <w:pPr>
              <w:tabs>
                <w:tab w:val="num" w:pos="2880"/>
              </w:tabs>
              <w:spacing w:line="240" w:lineRule="auto"/>
              <w:rPr>
                <w:lang w:val="cs-CZ"/>
              </w:rPr>
            </w:pPr>
            <w:r w:rsidRPr="008966CA">
              <w:rPr>
                <w:lang w:val="cs-CZ"/>
              </w:rPr>
              <w:t>S 24,5 100km/h rovinaté</w:t>
            </w:r>
          </w:p>
          <w:p w:rsidR="00060C94" w:rsidRPr="008966CA" w:rsidRDefault="00060C94" w:rsidP="008966CA">
            <w:pPr>
              <w:tabs>
                <w:tab w:val="num" w:pos="2880"/>
              </w:tabs>
              <w:spacing w:line="240" w:lineRule="auto"/>
              <w:rPr>
                <w:lang w:val="cs-CZ"/>
              </w:rPr>
            </w:pPr>
            <w:r w:rsidRPr="008966CA">
              <w:rPr>
                <w:lang w:val="cs-CZ"/>
              </w:rPr>
              <w:t>ČSN 73 6101 Projektování silnic a dálnic - TAB. č.9</w:t>
            </w: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Úsečka</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33" w:type="pct"/>
            <w:tcBorders>
              <w:bottom w:val="single" w:sz="4" w:space="0" w:color="999999"/>
            </w:tcBorders>
          </w:tcPr>
          <w:p w:rsidR="00060C94" w:rsidRPr="0063723F" w:rsidRDefault="00060C94" w:rsidP="0063723F">
            <w:pPr>
              <w:tabs>
                <w:tab w:val="num" w:pos="2880"/>
              </w:tabs>
              <w:rPr>
                <w:rFonts w:cs="Times New Roman"/>
                <w:lang w:val="cs-CZ"/>
              </w:rPr>
            </w:pPr>
            <w:r w:rsidRPr="0063723F">
              <w:rPr>
                <w:lang w:val="cs-CZ"/>
              </w:rPr>
              <w:t>s&lt;=10% pro tečnu</w:t>
            </w:r>
          </w:p>
        </w:tc>
        <w:tc>
          <w:tcPr>
            <w:tcW w:w="1506" w:type="pct"/>
            <w:tcBorders>
              <w:bottom w:val="single" w:sz="4" w:space="0" w:color="999999"/>
            </w:tcBorders>
          </w:tcPr>
          <w:p w:rsidR="00060C94" w:rsidRPr="0063723F" w:rsidRDefault="00060C94" w:rsidP="0063723F">
            <w:pPr>
              <w:tabs>
                <w:tab w:val="num" w:pos="2880"/>
              </w:tabs>
              <w:rPr>
                <w:rFonts w:cs="Times New Roman"/>
                <w:lang w:val="cs-CZ"/>
              </w:rPr>
            </w:pPr>
            <w:r w:rsidRPr="0063723F">
              <w:rPr>
                <w:lang w:val="cs-CZ"/>
              </w:rPr>
              <w:t>max 10%</w:t>
            </w:r>
          </w:p>
        </w:tc>
        <w:tc>
          <w:tcPr>
            <w:tcW w:w="1267"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3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s&lt;=5%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5%</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9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s&lt;=11%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11%</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5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s&lt;=7%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7%</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3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s&lt;=8%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8%</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0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s&lt;=9%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9%</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15"/>
        </w:trPr>
        <w:tc>
          <w:tcPr>
            <w:tcW w:w="1733" w:type="pct"/>
            <w:tcBorders>
              <w:top w:val="single" w:sz="4" w:space="0" w:color="999999"/>
              <w:bottom w:val="single" w:sz="4" w:space="0" w:color="999999"/>
            </w:tcBorders>
          </w:tcPr>
          <w:p w:rsidR="00060C94" w:rsidRPr="0063723F" w:rsidRDefault="00060C94" w:rsidP="0063723F">
            <w:pPr>
              <w:tabs>
                <w:tab w:val="num" w:pos="2880"/>
              </w:tabs>
              <w:spacing w:line="240" w:lineRule="auto"/>
              <w:rPr>
                <w:lang w:val="cs-CZ"/>
              </w:rPr>
            </w:pPr>
            <w:r w:rsidRPr="0063723F">
              <w:rPr>
                <w:lang w:val="cs-CZ"/>
              </w:rPr>
              <w:t>s&lt;=3%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spacing w:line="240" w:lineRule="auto"/>
              <w:rPr>
                <w:lang w:val="cs-CZ"/>
              </w:rPr>
            </w:pPr>
            <w:r w:rsidRPr="0063723F">
              <w:rPr>
                <w:lang w:val="cs-CZ"/>
              </w:rPr>
              <w:t>max 3%</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10"/>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s&lt;=4%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4%</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s&lt;=3,5%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3,5%</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00"/>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s&lt;=12%pro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12%</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s&lt;=7,5%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7,5%</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00"/>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s&lt;=4,5%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4,5%</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s&lt;=6%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max 6%</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35"/>
        </w:trPr>
        <w:tc>
          <w:tcPr>
            <w:tcW w:w="1733" w:type="pct"/>
            <w:tcBorders>
              <w:top w:val="single" w:sz="4" w:space="0" w:color="999999"/>
              <w:bottom w:val="single" w:sz="4" w:space="0" w:color="999999"/>
            </w:tcBorders>
          </w:tcPr>
          <w:p w:rsidR="00060C94" w:rsidRPr="0063723F" w:rsidRDefault="00060C94" w:rsidP="0063723F">
            <w:pPr>
              <w:tabs>
                <w:tab w:val="num" w:pos="2880"/>
              </w:tabs>
              <w:rPr>
                <w:lang w:val="cs-CZ"/>
              </w:rPr>
            </w:pPr>
            <w:r w:rsidRPr="0063723F">
              <w:rPr>
                <w:lang w:val="cs-CZ"/>
              </w:rPr>
              <w:t>min. 0,5% pro tečnu</w:t>
            </w:r>
          </w:p>
        </w:tc>
        <w:tc>
          <w:tcPr>
            <w:tcW w:w="1506" w:type="pct"/>
            <w:tcBorders>
              <w:top w:val="single" w:sz="4" w:space="0" w:color="999999"/>
              <w:bottom w:val="single" w:sz="4" w:space="0" w:color="999999"/>
            </w:tcBorders>
          </w:tcPr>
          <w:p w:rsidR="00060C94" w:rsidRPr="0063723F" w:rsidRDefault="00060C94" w:rsidP="0063723F">
            <w:pPr>
              <w:tabs>
                <w:tab w:val="num" w:pos="2880"/>
              </w:tabs>
              <w:rPr>
                <w:rFonts w:cs="Times New Roman"/>
                <w:lang w:val="cs-CZ"/>
              </w:rPr>
            </w:pPr>
            <w:r>
              <w:rPr>
                <w:lang w:val="cs-CZ"/>
              </w:rPr>
              <w:t xml:space="preserve">Podélný sklon min. 0,5%. </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33"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Oblouk</w:t>
            </w:r>
          </w:p>
        </w:tc>
        <w:tc>
          <w:tcPr>
            <w:tcW w:w="150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285"/>
        </w:trPr>
        <w:tc>
          <w:tcPr>
            <w:tcW w:w="1733" w:type="pct"/>
            <w:tcBorders>
              <w:bottom w:val="single" w:sz="4" w:space="0" w:color="auto"/>
            </w:tcBorders>
          </w:tcPr>
          <w:p w:rsidR="00060C94" w:rsidRPr="003A6FA2" w:rsidRDefault="00060C94" w:rsidP="003A6FA2">
            <w:pPr>
              <w:tabs>
                <w:tab w:val="num" w:pos="2880"/>
              </w:tabs>
              <w:rPr>
                <w:rFonts w:cs="Times New Roman"/>
                <w:lang w:val="cs-CZ"/>
              </w:rPr>
            </w:pPr>
            <w:r w:rsidRPr="003A6FA2">
              <w:rPr>
                <w:lang w:val="cs-CZ"/>
              </w:rPr>
              <w:t>s&lt;=9% pro oblouk</w:t>
            </w:r>
          </w:p>
        </w:tc>
        <w:tc>
          <w:tcPr>
            <w:tcW w:w="1506" w:type="pct"/>
            <w:tcBorders>
              <w:bottom w:val="single" w:sz="4" w:space="0" w:color="auto"/>
            </w:tcBorders>
          </w:tcPr>
          <w:p w:rsidR="00060C94" w:rsidRPr="003A6FA2" w:rsidRDefault="00060C94" w:rsidP="003A6FA2">
            <w:pPr>
              <w:tabs>
                <w:tab w:val="num" w:pos="2880"/>
              </w:tabs>
              <w:rPr>
                <w:rFonts w:cs="Times New Roman"/>
                <w:lang w:val="cs-CZ"/>
              </w:rPr>
            </w:pPr>
            <w:r w:rsidRPr="003A6FA2">
              <w:rPr>
                <w:lang w:val="cs-CZ"/>
              </w:rPr>
              <w:t>S</w:t>
            </w:r>
            <w:r>
              <w:rPr>
                <w:lang w:val="cs-CZ"/>
              </w:rPr>
              <w:t xml:space="preserve">pád tečny </w:t>
            </w:r>
            <w:r w:rsidRPr="003A6FA2">
              <w:rPr>
                <w:lang w:val="cs-CZ"/>
              </w:rPr>
              <w:t xml:space="preserve">&lt;=9% </w:t>
            </w:r>
          </w:p>
        </w:tc>
        <w:tc>
          <w:tcPr>
            <w:tcW w:w="1267"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s&lt;=8%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&lt;=8%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6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s&lt;=5%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&lt;=5%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1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s&lt;=10%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&lt;=10%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s&lt;=7%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&lt;=7%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35"/>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s&lt;=12%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&lt;=12%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s&lt;=4,5%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&lt;=4,5%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s&lt;=6%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&lt;=6%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1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s&lt;=11%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&lt;=11%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s&lt;=3%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&lt;=3%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50"/>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s&lt;=4%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&lt;=4%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33"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s&lt;=3,5% pro oblouk</w:t>
            </w:r>
          </w:p>
        </w:tc>
        <w:tc>
          <w:tcPr>
            <w:tcW w:w="1506" w:type="pct"/>
            <w:tcBorders>
              <w:top w:val="single" w:sz="4" w:space="0" w:color="auto"/>
              <w:bottom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&lt;=3,5% pro oblouk</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750"/>
        </w:trPr>
        <w:tc>
          <w:tcPr>
            <w:tcW w:w="1733" w:type="pct"/>
            <w:tcBorders>
              <w:top w:val="single" w:sz="4" w:space="0" w:color="auto"/>
            </w:tcBorders>
          </w:tcPr>
          <w:p w:rsidR="00060C94" w:rsidRPr="003A6FA2" w:rsidRDefault="00060C94" w:rsidP="003A6FA2">
            <w:pPr>
              <w:tabs>
                <w:tab w:val="num" w:pos="2880"/>
              </w:tabs>
              <w:rPr>
                <w:lang w:val="cs-CZ"/>
              </w:rPr>
            </w:pPr>
            <w:r w:rsidRPr="003A6FA2">
              <w:rPr>
                <w:lang w:val="cs-CZ"/>
              </w:rPr>
              <w:t>s&lt;=7,5% pro oblouk</w:t>
            </w:r>
          </w:p>
        </w:tc>
        <w:tc>
          <w:tcPr>
            <w:tcW w:w="1506" w:type="pct"/>
            <w:tcBorders>
              <w:top w:val="single" w:sz="4" w:space="0" w:color="auto"/>
            </w:tcBorders>
          </w:tcPr>
          <w:p w:rsidR="00060C94" w:rsidRPr="003A6FA2" w:rsidRDefault="00060C94" w:rsidP="003A6FA2">
            <w:pPr>
              <w:tabs>
                <w:tab w:val="num" w:pos="2880"/>
              </w:tabs>
              <w:rPr>
                <w:lang w:val="cs-CZ"/>
              </w:rPr>
            </w:pPr>
            <w:r w:rsidRPr="003A6FA2">
              <w:rPr>
                <w:lang w:val="cs-CZ"/>
              </w:rPr>
              <w:t>S</w:t>
            </w:r>
            <w:r>
              <w:rPr>
                <w:lang w:val="cs-CZ"/>
              </w:rPr>
              <w:t xml:space="preserve">pád tečny </w:t>
            </w:r>
            <w:r w:rsidRPr="003A6FA2">
              <w:rPr>
                <w:lang w:val="cs-CZ"/>
              </w:rPr>
              <w:t>&lt;=7,5% pro oblouk</w:t>
            </w: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D214B4">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profilu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Sady popisků</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Bez popisů</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Podrobný popis profilu (nivelety)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Podrobný popis profilu (nivelety).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72" type="#_x0000_t75" style="width:145.5pt;height:91.5pt;visibility:visible">
                  <v:imagedata r:id="rId43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346CA0" w:rsidRDefault="00060C94" w:rsidP="002A11EC">
            <w:pPr>
              <w:tabs>
                <w:tab w:val="num" w:pos="2880"/>
              </w:tabs>
              <w:spacing w:line="240" w:lineRule="auto"/>
              <w:rPr>
                <w:lang w:val="cs-CZ"/>
              </w:rPr>
            </w:pPr>
            <w:r w:rsidRPr="00346CA0">
              <w:rPr>
                <w:lang w:val="cs-CZ"/>
              </w:rPr>
              <w:t>Podrobný popis profilu (nivelety) s čarami svislého popisu</w:t>
            </w:r>
          </w:p>
        </w:tc>
        <w:tc>
          <w:tcPr>
            <w:tcW w:w="1475" w:type="pct"/>
          </w:tcPr>
          <w:p w:rsidR="00060C94" w:rsidRPr="00346CA0" w:rsidRDefault="00060C94" w:rsidP="002A11EC">
            <w:pPr>
              <w:tabs>
                <w:tab w:val="num" w:pos="2880"/>
              </w:tabs>
              <w:spacing w:line="240" w:lineRule="auto"/>
              <w:rPr>
                <w:lang w:val="cs-CZ"/>
              </w:rPr>
            </w:pPr>
            <w:r w:rsidRPr="00346CA0">
              <w:rPr>
                <w:lang w:val="cs-CZ"/>
              </w:rPr>
              <w:t>Součástí popisu jsou svislé čáry na základnu profilu z konce a začátku tečny a v PVI a nejvyšších a nejnižších místech oblouků</w:t>
            </w:r>
            <w:r>
              <w:rPr>
                <w:lang w:val="cs-CZ"/>
              </w:rPr>
              <w:t>.</w:t>
            </w:r>
            <w:r w:rsidRPr="00346CA0">
              <w:rPr>
                <w:lang w:val="cs-CZ"/>
              </w:rPr>
              <w:t xml:space="preserve">  </w:t>
            </w:r>
            <w:r>
              <w:rPr>
                <w:lang w:val="cs-CZ"/>
              </w:rPr>
              <w:t>P</w:t>
            </w:r>
            <w:r w:rsidRPr="00346CA0">
              <w:rPr>
                <w:lang w:val="cs-CZ"/>
              </w:rPr>
              <w:t>ředpokládá se použití datových pásů se svislým popisem nivelety.</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384C1E">
              <w:rPr>
                <w:rFonts w:cs="Times New Roman"/>
                <w:noProof/>
                <w:lang w:val="cs-CZ" w:eastAsia="cs-CZ"/>
              </w:rPr>
              <w:pict>
                <v:shape id="_x0000_i1573" type="#_x0000_t75" style="width:150pt;height:150pt">
                  <v:imagedata r:id="rId435"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Popis lomů profilu (nivelety)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pouze lomů.</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74" type="#_x0000_t75" style="width:2in;height:93.75pt;visibility:visible">
                  <v:imagedata r:id="rId43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Popis poloměrů a výšek profilu (nivelety)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Sada popisků pro popis poloměrů a výšek profilu (nivelety).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75" type="#_x0000_t75" style="width:146.25pt;height:78.75pt;visibility:visible">
                  <v:imagedata r:id="rId43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lang w:val="cs-CZ"/>
              </w:rPr>
            </w:pPr>
            <w:r w:rsidRPr="00776173">
              <w:rPr>
                <w:lang w:val="cs-CZ"/>
              </w:rPr>
              <w:t>Přehledný popis profilu (nivelety)</w:t>
            </w:r>
          </w:p>
        </w:tc>
        <w:tc>
          <w:tcPr>
            <w:tcW w:w="1475" w:type="pct"/>
          </w:tcPr>
          <w:p w:rsidR="00060C94" w:rsidRPr="00776173" w:rsidRDefault="00060C94" w:rsidP="002A11EC">
            <w:pPr>
              <w:tabs>
                <w:tab w:val="num" w:pos="2880"/>
              </w:tabs>
              <w:spacing w:line="240" w:lineRule="auto"/>
              <w:rPr>
                <w:lang w:val="cs-CZ"/>
              </w:rPr>
            </w:pPr>
            <w:r w:rsidRPr="00776173">
              <w:rPr>
                <w:lang w:val="cs-CZ"/>
              </w:rPr>
              <w:t>Přehledný popis profilu (nivelety).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76" type="#_x0000_t75" style="width:2in;height:57.75pt;visibility:visible">
                  <v:imagedata r:id="rId43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77" type="#_x0000_t75" style="width:149.25pt;height:73.5pt;visibility:visible">
                  <v:imagedata r:id="rId43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Hlavní staničení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78" type="#_x0000_t75" style="width:153pt;height:61.5pt;visibility:visible">
                  <v:imagedata r:id="rId44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Vedlejší staničení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79" type="#_x0000_t75" style="width:153pt;height:54pt;visibility:visible">
                  <v:imagedata r:id="rId44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Body horizontální geometrie (hlavní body trasy)</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80" type="#_x0000_t75" style="width:150pt;height:85.5pt;visibility:visible">
                  <v:imagedata r:id="rId44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Body v podélném spádu (body nivelety)</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Popis lomů profilu (nivelety)</w:t>
            </w:r>
          </w:p>
        </w:tc>
        <w:tc>
          <w:tcPr>
            <w:tcW w:w="1475" w:type="pct"/>
          </w:tcPr>
          <w:p w:rsidR="00060C94" w:rsidRPr="00776173" w:rsidRDefault="00060C94" w:rsidP="002A11EC">
            <w:pPr>
              <w:tabs>
                <w:tab w:val="num" w:pos="2880"/>
              </w:tabs>
              <w:spacing w:line="240" w:lineRule="auto"/>
              <w:rPr>
                <w:lang w:val="cs-CZ"/>
              </w:rPr>
            </w:pPr>
            <w:r w:rsidRPr="00776173">
              <w:rPr>
                <w:lang w:val="cs-CZ"/>
              </w:rPr>
              <w:t>Lomy v PP.</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81" type="#_x0000_t75" style="width:38.25pt;height:68.25pt;visibility:visible">
                  <v:imagedata r:id="rId44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Popis ZÚ a KÚ profilu (nivelety)</w:t>
            </w:r>
          </w:p>
        </w:tc>
        <w:tc>
          <w:tcPr>
            <w:tcW w:w="1475" w:type="pct"/>
          </w:tcPr>
          <w:p w:rsidR="00060C94" w:rsidRPr="00776173" w:rsidRDefault="00060C94" w:rsidP="002A11EC">
            <w:pPr>
              <w:tabs>
                <w:tab w:val="num" w:pos="2880"/>
              </w:tabs>
              <w:spacing w:line="240" w:lineRule="auto"/>
              <w:rPr>
                <w:lang w:val="cs-CZ"/>
              </w:rPr>
            </w:pPr>
            <w:r w:rsidRPr="00776173">
              <w:rPr>
                <w:lang w:val="cs-CZ"/>
              </w:rPr>
              <w:t>Popis ZÚ a KÚ.</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82" type="#_x0000_t75" style="width:49.5pt;height:1in;visibility:visible">
                  <v:imagedata r:id="rId44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83" type="#_x0000_t75" style="width:32.25pt;height:111.75pt;visibility:visible">
                  <v:imagedata r:id="rId44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Úsečka</w:t>
            </w:r>
          </w:p>
        </w:tc>
        <w:tc>
          <w:tcPr>
            <w:tcW w:w="1475" w:type="pct"/>
            <w:shd w:val="clear" w:color="auto" w:fill="EEECE1"/>
          </w:tcPr>
          <w:p w:rsidR="00060C94" w:rsidRPr="00776173" w:rsidRDefault="00060C94" w:rsidP="002A11EC">
            <w:pPr>
              <w:tabs>
                <w:tab w:val="num" w:pos="2880"/>
              </w:tabs>
              <w:spacing w:line="240" w:lineRule="auto"/>
              <w:rPr>
                <w:lang w:val="cs-CZ"/>
              </w:rPr>
            </w:pPr>
            <w:r w:rsidRPr="00776173">
              <w:rPr>
                <w:lang w:val="cs-CZ"/>
              </w:rPr>
              <w:t>Tangent Labels</w:t>
            </w:r>
          </w:p>
        </w:tc>
        <w:tc>
          <w:tcPr>
            <w:tcW w:w="1267" w:type="pct"/>
            <w:shd w:val="clear" w:color="auto" w:fill="EEECE1"/>
          </w:tcPr>
          <w:p w:rsidR="00060C94" w:rsidRPr="00776173" w:rsidRDefault="00060C94" w:rsidP="002A11EC">
            <w:pPr>
              <w:tabs>
                <w:tab w:val="num" w:pos="2880"/>
              </w:tabs>
              <w:spacing w:line="240" w:lineRule="auto"/>
              <w:rPr>
                <w:lang w:val="cs-CZ"/>
              </w:rPr>
            </w:pPr>
          </w:p>
        </w:tc>
        <w:tc>
          <w:tcPr>
            <w:tcW w:w="494" w:type="pct"/>
            <w:shd w:val="clear" w:color="auto" w:fill="EEECE1"/>
          </w:tcPr>
          <w:p w:rsidR="00060C94" w:rsidRPr="00776173" w:rsidRDefault="00060C94" w:rsidP="002A11EC">
            <w:pPr>
              <w:tabs>
                <w:tab w:val="num" w:pos="2880"/>
              </w:tabs>
              <w:spacing w:line="240" w:lineRule="auto"/>
              <w:rPr>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 tečen v %</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podélného sklonu tečen v procentech.</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84" type="#_x0000_t75" style="width:126.75pt;height:27pt;visibility:visible">
                  <v:imagedata r:id="rId44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 tečen v % s rovnoběžkami</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podélného sklonu tečen v procentech s rovnoběžkami.</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85" type="#_x0000_t75" style="width:123.75pt;height:122.25pt;visibility:visible">
                  <v:imagedata r:id="rId44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EE65DC" w:rsidRDefault="00060C94" w:rsidP="002A11EC">
            <w:pPr>
              <w:spacing w:line="240" w:lineRule="auto"/>
              <w:rPr>
                <w:lang w:val="cs-CZ"/>
              </w:rPr>
            </w:pPr>
            <w:r w:rsidRPr="00EE65DC">
              <w:rPr>
                <w:lang w:val="cs-CZ"/>
              </w:rPr>
              <w:t>Sklon tečen v % s rovnoběžkami + čáry svislého popisu</w:t>
            </w:r>
          </w:p>
        </w:tc>
        <w:tc>
          <w:tcPr>
            <w:tcW w:w="1475" w:type="pct"/>
          </w:tcPr>
          <w:p w:rsidR="00060C94" w:rsidRPr="00EE65DC" w:rsidRDefault="00060C94" w:rsidP="002A11EC">
            <w:pPr>
              <w:tabs>
                <w:tab w:val="num" w:pos="2880"/>
              </w:tabs>
              <w:spacing w:line="240" w:lineRule="auto"/>
              <w:rPr>
                <w:lang w:val="cs-CZ"/>
              </w:rPr>
            </w:pPr>
            <w:r w:rsidRPr="00EE65DC">
              <w:rPr>
                <w:lang w:val="cs-CZ"/>
              </w:rPr>
              <w:t>Popis podélného sklonu tečen v procentech s rovnoběžkami. Součástí popisu jsou svislé čáry z konce a začátku tečny na základnu profilu - předpokládá se použití datových pásů se svislým popisem nivelety.</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0667C7">
              <w:rPr>
                <w:rFonts w:cs="Times New Roman"/>
                <w:noProof/>
                <w:lang w:val="cs-CZ" w:eastAsia="cs-CZ"/>
              </w:rPr>
              <w:pict>
                <v:shape id="_x0000_i1586" type="#_x0000_t75" style="width:150pt;height:172.5pt">
                  <v:imagedata r:id="rId44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87" type="#_x0000_t75" style="width:113.25pt;height:24.75pt;visibility:visible">
                  <v:imagedata r:id="rId44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Oblouk</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Popis výškového oblouku - Podrobný profil</w:t>
            </w:r>
          </w:p>
        </w:tc>
        <w:tc>
          <w:tcPr>
            <w:tcW w:w="1475" w:type="pct"/>
          </w:tcPr>
          <w:p w:rsidR="00060C94" w:rsidRPr="00776173" w:rsidRDefault="00060C94" w:rsidP="002A11EC">
            <w:pPr>
              <w:tabs>
                <w:tab w:val="num" w:pos="2880"/>
              </w:tabs>
              <w:spacing w:line="240" w:lineRule="auto"/>
              <w:rPr>
                <w:lang w:val="cs-CZ"/>
              </w:rPr>
            </w:pPr>
            <w:r w:rsidRPr="00776173">
              <w:rPr>
                <w:lang w:val="cs-CZ"/>
              </w:rPr>
              <w:t>Popis výškového oblouku pro podrobný podélný profil.</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88" type="#_x0000_t75" style="width:121.5pt;height:159.75pt;visibility:visible">
                  <v:imagedata r:id="rId45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A10CD0" w:rsidRDefault="00060C94" w:rsidP="002A11EC">
            <w:pPr>
              <w:spacing w:line="240" w:lineRule="auto"/>
              <w:rPr>
                <w:lang w:val="cs-CZ"/>
              </w:rPr>
            </w:pPr>
            <w:r w:rsidRPr="00A10CD0">
              <w:rPr>
                <w:lang w:val="cs-CZ"/>
              </w:rPr>
              <w:t>Popis výškového oblouku - Podrobný profil + čáry svislého popisu</w:t>
            </w:r>
          </w:p>
        </w:tc>
        <w:tc>
          <w:tcPr>
            <w:tcW w:w="1475" w:type="pct"/>
          </w:tcPr>
          <w:p w:rsidR="00060C94" w:rsidRPr="00A10CD0" w:rsidRDefault="00060C94" w:rsidP="00A10CD0">
            <w:pPr>
              <w:tabs>
                <w:tab w:val="num" w:pos="2880"/>
              </w:tabs>
              <w:spacing w:line="240" w:lineRule="auto"/>
              <w:rPr>
                <w:lang w:val="cs-CZ"/>
              </w:rPr>
            </w:pPr>
            <w:r w:rsidRPr="00A10CD0">
              <w:rPr>
                <w:lang w:val="cs-CZ"/>
              </w:rPr>
              <w:t>Popis výškového oblouku pro podrobný podélný profil.</w:t>
            </w:r>
          </w:p>
          <w:p w:rsidR="00060C94" w:rsidRPr="00A10CD0" w:rsidRDefault="00060C94" w:rsidP="00A10CD0">
            <w:pPr>
              <w:tabs>
                <w:tab w:val="num" w:pos="2880"/>
              </w:tabs>
              <w:spacing w:line="240" w:lineRule="auto"/>
              <w:rPr>
                <w:lang w:val="cs-CZ"/>
              </w:rPr>
            </w:pPr>
            <w:r w:rsidRPr="00A10CD0">
              <w:rPr>
                <w:lang w:val="cs-CZ"/>
              </w:rPr>
              <w:t>Součástí popisu jsou svislé čáry z nejvyššího a nejnižšího bodu a z PVI na základnu profilu - předpokládá se použití datových pásů se svislým popisem nivelety.</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0667C7">
              <w:rPr>
                <w:rFonts w:cs="Times New Roman"/>
                <w:noProof/>
                <w:lang w:val="cs-CZ" w:eastAsia="cs-CZ"/>
              </w:rPr>
              <w:pict>
                <v:shape id="_x0000_i1589" type="#_x0000_t75" style="width:150pt;height:172.5pt">
                  <v:imagedata r:id="rId45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Popis výškového oblouku - Přehledný profil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výškového oblouku pro přehledný podélný profil.</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0" type="#_x0000_t75" style="width:135.75pt;height:91.5pt;visibility:visible">
                  <v:imagedata r:id="rId45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1" type="#_x0000_t75" style="width:114.75pt;height:102.75pt;visibility:visible">
                  <v:imagedata r:id="rId45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0722E">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zobrazení podélného profilu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Kanalizace - Podélný profil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 převýšení 10x, Svislice ořezány na terén, Hlavní staničení 100 m, Vedlejší staničení 20 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92" type="#_x0000_t75" style="width:150pt;height:78pt;visibility:visible">
                  <v:imagedata r:id="rId45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podle stop</w:t>
            </w:r>
          </w:p>
        </w:tc>
        <w:tc>
          <w:tcPr>
            <w:tcW w:w="1475" w:type="pct"/>
          </w:tcPr>
          <w:p w:rsidR="00060C94" w:rsidRPr="00776173" w:rsidRDefault="00060C94" w:rsidP="002A11EC">
            <w:pPr>
              <w:tabs>
                <w:tab w:val="num" w:pos="2880"/>
              </w:tabs>
              <w:spacing w:line="240" w:lineRule="auto"/>
              <w:rPr>
                <w:lang w:val="cs-CZ"/>
              </w:rPr>
            </w:pPr>
            <w:r w:rsidRPr="00776173">
              <w:rPr>
                <w:lang w:val="cs-CZ"/>
              </w:rPr>
              <w:t>Podélný profil - převýšení 10x, Svislice ořezány na terén, Hlavní staničení 100 m, Vedlejší staničení 20 m.</w:t>
            </w:r>
          </w:p>
          <w:p w:rsidR="00060C94" w:rsidRPr="00776173" w:rsidRDefault="00060C94" w:rsidP="002A11EC">
            <w:pPr>
              <w:tabs>
                <w:tab w:val="num" w:pos="2880"/>
              </w:tabs>
              <w:spacing w:line="240" w:lineRule="auto"/>
              <w:rPr>
                <w:lang w:val="cs-CZ"/>
              </w:rPr>
            </w:pPr>
            <w:r w:rsidRPr="00776173">
              <w:rPr>
                <w:lang w:val="cs-CZ"/>
              </w:rPr>
              <w:t>Příčné řezy jsou v kolečkách.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3" type="#_x0000_t75" style="width:150.75pt;height:84pt;visibility:visible">
                  <v:imagedata r:id="rId45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Podrobný podélný profil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94" type="#_x0000_t75" style="width:150.75pt;height:78pt;visibility:visible">
                  <v:imagedata r:id="rId45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Přehledný podélný profil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95" type="#_x0000_t75" style="width:152.25pt;height:78.75pt;visibility:visible">
                  <v:imagedata r:id="rId45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Přehledný podélný profil - lomové body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Další staničení na lomových bodech horizontální geometrie.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596" type="#_x0000_t75" style="width:153pt;height:83.25pt;visibility:visible">
                  <v:imagedata r:id="rId45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Silnice - Podrobný podélný profil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7" type="#_x0000_t75" style="width:153pt;height:83.25pt;visibility:visible">
                  <v:imagedata r:id="rId45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Silnice - Přehledný podélný profil</w:t>
            </w:r>
          </w:p>
        </w:tc>
        <w:tc>
          <w:tcPr>
            <w:tcW w:w="1475" w:type="pct"/>
          </w:tcPr>
          <w:p w:rsidR="00060C94" w:rsidRPr="00776173" w:rsidRDefault="00060C94" w:rsidP="002A11EC">
            <w:pPr>
              <w:tabs>
                <w:tab w:val="num" w:pos="2880"/>
              </w:tabs>
              <w:spacing w:line="240" w:lineRule="auto"/>
              <w:rPr>
                <w:lang w:val="cs-CZ"/>
              </w:rPr>
            </w:pPr>
            <w:r w:rsidRPr="00776173">
              <w:rPr>
                <w:lang w:val="cs-CZ"/>
              </w:rPr>
              <w:t>Podélný profil - převýšení 10x, Svislice ořezány na terén, Hlavní staničení 100m, Vedlejší staničení 20m.</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8" type="#_x0000_t75" style="width:150.75pt;height:81.75pt;visibility:visible">
                  <v:imagedata r:id="rId460"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599" type="#_x0000_t75" style="width:151.5pt;height:129pt;visibility:visible">
                  <v:imagedata r:id="rId46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0722E">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podélného profilu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Staničení s výškou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00" type="#_x0000_t75" style="width:102pt;height:45pt;visibility:visible">
                  <v:imagedata r:id="rId46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Staničení a Výška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 bodě vztyčí vzhůru kolmici a popíše ji staničením a výškou.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01" type="#_x0000_t75" style="width:32.25pt;height:75pt;visibility:visible">
                  <v:imagedata r:id="rId463"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tabs>
                <w:tab w:val="num" w:pos="2880"/>
              </w:tabs>
              <w:spacing w:line="240" w:lineRule="auto"/>
              <w:rPr>
                <w:rFonts w:cs="Times New Roman"/>
                <w:lang w:val="cs-CZ"/>
              </w:rPr>
            </w:pPr>
            <w:r w:rsidRPr="00776173">
              <w:rPr>
                <w:lang w:val="cs-CZ"/>
              </w:rPr>
              <w:t>Výška s výškovou kótou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Výška s výškovou kótou.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02" type="#_x0000_t75" style="width:49.5pt;height:30pt;visibility:visible">
                  <v:imagedata r:id="rId46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Hloubka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 1:X</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Sklon 1:X mezi dvěma body.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03" type="#_x0000_t75" style="width:80.25pt;height:27.75pt;visibility:visible">
                  <v:imagedata r:id="rId46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 v %</w:t>
            </w:r>
          </w:p>
        </w:tc>
        <w:tc>
          <w:tcPr>
            <w:tcW w:w="1475" w:type="pct"/>
          </w:tcPr>
          <w:p w:rsidR="00060C94" w:rsidRPr="00776173" w:rsidRDefault="00060C94" w:rsidP="002A11EC">
            <w:pPr>
              <w:tabs>
                <w:tab w:val="num" w:pos="2880"/>
              </w:tabs>
              <w:spacing w:line="240" w:lineRule="auto"/>
              <w:rPr>
                <w:lang w:val="cs-CZ"/>
              </w:rPr>
            </w:pPr>
            <w:r w:rsidRPr="00776173">
              <w:rPr>
                <w:lang w:val="cs-CZ"/>
              </w:rPr>
              <w:t>Sklon v % mezi dvěma body.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04" type="#_x0000_t75" style="width:94.5pt;height:34.5pt;visibility:visible">
                  <v:imagedata r:id="rId46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05" type="#_x0000_t75" style="width:66.75pt;height:23.25pt;visibility:visible">
                  <v:imagedata r:id="rId46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Výškový rozdíl</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Výškový rozdíl mezi dvěma body.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06" type="#_x0000_t75" style="width:99pt;height:28.5pt;visibility:visible">
                  <v:imagedata r:id="rId468"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sidRPr="00776173">
              <w:rPr>
                <w:lang w:val="cs-CZ"/>
              </w:rPr>
              <w:t>Pr</w:t>
            </w:r>
            <w:r>
              <w:rPr>
                <w:lang w:val="cs-CZ"/>
              </w:rPr>
              <w:t>ojekce</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noProof/>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Staničení a výška</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Popíše staničení a výšku objektu promítnutého do podélného profilu.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07" type="#_x0000_t75" style="width:27.75pt;height:101.25pt;visibility:visible">
                  <v:imagedata r:id="rId469"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A64B90">
      <w:pPr>
        <w:spacing w:line="240" w:lineRule="auto"/>
        <w:ind w:left="1080"/>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9"/>
        <w:gridCol w:w="3828"/>
        <w:gridCol w:w="3516"/>
        <w:gridCol w:w="1243"/>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proužků profilu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Sady proužků profilu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195"/>
        </w:trPr>
        <w:tc>
          <w:tcPr>
            <w:tcW w:w="1764" w:type="pct"/>
            <w:tcBorders>
              <w:bottom w:val="single" w:sz="4" w:space="0" w:color="999999"/>
            </w:tcBorders>
          </w:tcPr>
          <w:p w:rsidR="00060C94" w:rsidRPr="00C11118" w:rsidRDefault="00060C94" w:rsidP="00C11118">
            <w:pPr>
              <w:tabs>
                <w:tab w:val="num" w:pos="2880"/>
              </w:tabs>
              <w:rPr>
                <w:rFonts w:cs="Times New Roman"/>
                <w:lang w:val="cs-CZ"/>
              </w:rPr>
            </w:pPr>
            <w:r w:rsidRPr="00C11118">
              <w:rPr>
                <w:lang w:val="cs-CZ"/>
              </w:rPr>
              <w:t>Bez datových proužků</w:t>
            </w:r>
          </w:p>
        </w:tc>
        <w:tc>
          <w:tcPr>
            <w:tcW w:w="1475" w:type="pct"/>
            <w:tcBorders>
              <w:bottom w:val="single" w:sz="4" w:space="0" w:color="999999"/>
            </w:tcBorders>
          </w:tcPr>
          <w:p w:rsidR="00060C94" w:rsidRPr="00C11118" w:rsidRDefault="00060C94" w:rsidP="00C11118">
            <w:pPr>
              <w:tabs>
                <w:tab w:val="num" w:pos="2880"/>
              </w:tabs>
              <w:spacing w:line="240" w:lineRule="auto"/>
              <w:rPr>
                <w:rFonts w:cs="Times New Roman"/>
                <w:lang w:val="cs-CZ"/>
              </w:rPr>
            </w:pPr>
            <w:r>
              <w:rPr>
                <w:lang w:val="cs-CZ"/>
              </w:rPr>
              <w:t>Nezobrazí nic</w:t>
            </w:r>
          </w:p>
        </w:tc>
        <w:tc>
          <w:tcPr>
            <w:tcW w:w="1267"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c>
          <w:tcPr>
            <w:tcW w:w="494" w:type="pct"/>
            <w:tcBorders>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4"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Kanalizace</w:t>
            </w:r>
          </w:p>
        </w:tc>
        <w:tc>
          <w:tcPr>
            <w:tcW w:w="1475" w:type="pct"/>
            <w:tcBorders>
              <w:top w:val="single" w:sz="4" w:space="0" w:color="999999"/>
              <w:bottom w:val="single" w:sz="4" w:space="0" w:color="999999"/>
            </w:tcBorders>
          </w:tcPr>
          <w:p w:rsidR="00060C94" w:rsidRPr="00C11118" w:rsidRDefault="00060C94" w:rsidP="00C11118">
            <w:pPr>
              <w:tabs>
                <w:tab w:val="num" w:pos="2880"/>
              </w:tabs>
              <w:rPr>
                <w:rFonts w:cs="Times New Roman"/>
                <w:lang w:val="cs-CZ"/>
              </w:rPr>
            </w:pPr>
            <w:r>
              <w:rPr>
                <w:lang w:val="cs-CZ"/>
              </w:rPr>
              <w:t>Sada pro zobrazení profilu obsahující potrubní řad. Předpokládá se použití stylu profilu Kanalizace</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08" type="#_x0000_t75" style="width:150pt;height:172.5pt">
                  <v:imagedata r:id="rId470"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65"/>
        </w:trPr>
        <w:tc>
          <w:tcPr>
            <w:tcW w:w="1764"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Podle stop &amp; Hlavní a vedlejší staničení &amp; Směrové poměry</w:t>
            </w:r>
          </w:p>
        </w:tc>
        <w:tc>
          <w:tcPr>
            <w:tcW w:w="1475" w:type="pct"/>
            <w:tcBorders>
              <w:top w:val="single" w:sz="4" w:space="0" w:color="999999"/>
              <w:bottom w:val="single" w:sz="4" w:space="0" w:color="999999"/>
            </w:tcBorders>
          </w:tcPr>
          <w:p w:rsidR="00060C94" w:rsidRPr="00C11118" w:rsidRDefault="00060C94" w:rsidP="00C11118">
            <w:pPr>
              <w:tabs>
                <w:tab w:val="num" w:pos="2880"/>
              </w:tabs>
              <w:rPr>
                <w:rFonts w:cs="Times New Roman"/>
                <w:lang w:val="cs-CZ"/>
              </w:rPr>
            </w:pPr>
            <w:r>
              <w:rPr>
                <w:lang w:val="cs-CZ"/>
              </w:rPr>
              <w:t>Kombinuje svislý popis v místech hlavního a vedlejšího staničení se svislým popisem v místech PR. Čísla příčných řezů v kolečkách.</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09" type="#_x0000_t75" style="width:150pt;height:172.5pt">
                  <v:imagedata r:id="rId471"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00"/>
        </w:trPr>
        <w:tc>
          <w:tcPr>
            <w:tcW w:w="1764"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Podrobný profil - body nivelety</w:t>
            </w:r>
          </w:p>
        </w:tc>
        <w:tc>
          <w:tcPr>
            <w:tcW w:w="1475" w:type="pct"/>
            <w:tcBorders>
              <w:top w:val="single" w:sz="4" w:space="0" w:color="999999"/>
              <w:bottom w:val="single" w:sz="4" w:space="0" w:color="999999"/>
            </w:tcBorders>
          </w:tcPr>
          <w:p w:rsidR="00060C94" w:rsidRPr="00C11118" w:rsidRDefault="00060C94" w:rsidP="00B1467D">
            <w:pPr>
              <w:tabs>
                <w:tab w:val="num" w:pos="2880"/>
              </w:tabs>
              <w:spacing w:line="240" w:lineRule="auto"/>
              <w:rPr>
                <w:lang w:val="cs-CZ"/>
              </w:rPr>
            </w:pPr>
            <w:r w:rsidRPr="00C11118">
              <w:rPr>
                <w:lang w:val="cs-CZ"/>
              </w:rPr>
              <w:t>Sada je připravena pro umístění svislého popisu hlavních bodů nivelety a pro použití odsazení svislého popisu.</w:t>
            </w:r>
          </w:p>
          <w:p w:rsidR="00060C94" w:rsidRPr="00C11118" w:rsidRDefault="00060C94" w:rsidP="00B1467D">
            <w:pPr>
              <w:tabs>
                <w:tab w:val="num" w:pos="2880"/>
              </w:tabs>
              <w:spacing w:line="240" w:lineRule="auto"/>
              <w:rPr>
                <w:lang w:val="cs-CZ"/>
              </w:rPr>
            </w:pPr>
            <w:r w:rsidRPr="00C11118">
              <w:rPr>
                <w:lang w:val="cs-CZ"/>
              </w:rPr>
              <w:t>Pro správný vzhled je potřeba použít sadu popisů nivelety s čarami svislého popisu.</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384C1E">
              <w:rPr>
                <w:rFonts w:cs="Times New Roman"/>
                <w:lang w:val="cs-CZ"/>
              </w:rPr>
              <w:pict>
                <v:shape id="_x0000_i1610" type="#_x0000_t75" style="width:150pt;height:172.5pt">
                  <v:imagedata r:id="rId472"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465"/>
        </w:trPr>
        <w:tc>
          <w:tcPr>
            <w:tcW w:w="1764" w:type="pct"/>
            <w:tcBorders>
              <w:top w:val="single" w:sz="4" w:space="0" w:color="999999"/>
              <w:bottom w:val="single" w:sz="4" w:space="0" w:color="999999"/>
            </w:tcBorders>
          </w:tcPr>
          <w:p w:rsidR="00060C94" w:rsidRDefault="00060C94" w:rsidP="00C11118">
            <w:pPr>
              <w:tabs>
                <w:tab w:val="num" w:pos="2880"/>
              </w:tabs>
              <w:spacing w:line="240" w:lineRule="auto"/>
              <w:rPr>
                <w:rFonts w:cs="Times New Roman"/>
                <w:lang w:val="cs-CZ"/>
              </w:rPr>
            </w:pPr>
            <w:r w:rsidRPr="00C11118">
              <w:rPr>
                <w:lang w:val="cs-CZ"/>
              </w:rPr>
              <w:t>PP s kolečky a popisy v místech PR - čtyři profily</w:t>
            </w:r>
          </w:p>
          <w:p w:rsidR="00060C94" w:rsidRPr="00C11118" w:rsidRDefault="00060C94" w:rsidP="00C11118">
            <w:pPr>
              <w:tabs>
                <w:tab w:val="num" w:pos="2880"/>
              </w:tabs>
              <w:rPr>
                <w:rFonts w:cs="Times New Roman"/>
                <w:lang w:val="cs-CZ"/>
              </w:rPr>
            </w:pPr>
          </w:p>
        </w:tc>
        <w:tc>
          <w:tcPr>
            <w:tcW w:w="1475"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Pro současný svislý popis až 4 terénů nebo návrhů</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1" type="#_x0000_t75" style="width:150pt;height:172.5pt">
                  <v:imagedata r:id="rId473"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765"/>
        </w:trPr>
        <w:tc>
          <w:tcPr>
            <w:tcW w:w="1764" w:type="pct"/>
            <w:tcBorders>
              <w:top w:val="single" w:sz="4" w:space="0" w:color="999999"/>
              <w:bottom w:val="single" w:sz="4" w:space="0" w:color="999999"/>
            </w:tcBorders>
          </w:tcPr>
          <w:p w:rsidR="00060C94" w:rsidRPr="00C11118" w:rsidRDefault="00060C94" w:rsidP="00C11118">
            <w:pPr>
              <w:tabs>
                <w:tab w:val="num" w:pos="2880"/>
              </w:tabs>
              <w:spacing w:line="240" w:lineRule="auto"/>
              <w:rPr>
                <w:lang w:val="cs-CZ"/>
              </w:rPr>
            </w:pPr>
            <w:r w:rsidRPr="00C11118">
              <w:rPr>
                <w:lang w:val="cs-CZ"/>
              </w:rPr>
              <w:t>Přehledný podélný profil-Hlavní staničení a Lomové body</w:t>
            </w:r>
          </w:p>
          <w:p w:rsidR="00060C94" w:rsidRPr="00C11118" w:rsidRDefault="00060C94" w:rsidP="00C11118">
            <w:pPr>
              <w:tabs>
                <w:tab w:val="num" w:pos="2880"/>
              </w:tabs>
              <w:rPr>
                <w:rFonts w:cs="Times New Roman"/>
                <w:lang w:val="cs-CZ"/>
              </w:rPr>
            </w:pPr>
          </w:p>
        </w:tc>
        <w:tc>
          <w:tcPr>
            <w:tcW w:w="1475"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Pruhy pro Přehledný PP - lomové body. Svislý popis v místech hlavního staničení a v lomových nebo hlavních bodech.</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2" type="#_x0000_t75" style="width:150pt;height:150pt">
                  <v:imagedata r:id="rId474"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40"/>
        </w:trPr>
        <w:tc>
          <w:tcPr>
            <w:tcW w:w="1764" w:type="pct"/>
            <w:tcBorders>
              <w:top w:val="single" w:sz="4" w:space="0" w:color="999999"/>
              <w:bottom w:val="single" w:sz="4" w:space="0" w:color="999999"/>
            </w:tcBorders>
          </w:tcPr>
          <w:p w:rsidR="00060C94" w:rsidRPr="00C11118" w:rsidRDefault="00060C94" w:rsidP="00C11118">
            <w:pPr>
              <w:tabs>
                <w:tab w:val="num" w:pos="2880"/>
              </w:tabs>
              <w:rPr>
                <w:lang w:val="cs-CZ"/>
              </w:rPr>
            </w:pPr>
            <w:r w:rsidRPr="00C11118">
              <w:rPr>
                <w:lang w:val="cs-CZ"/>
              </w:rPr>
              <w:t>Silnice - Podrobný podélný profil</w:t>
            </w:r>
          </w:p>
        </w:tc>
        <w:tc>
          <w:tcPr>
            <w:tcW w:w="1475" w:type="pct"/>
            <w:tcBorders>
              <w:top w:val="single" w:sz="4" w:space="0" w:color="999999"/>
              <w:bottom w:val="single" w:sz="4" w:space="0" w:color="999999"/>
            </w:tcBorders>
          </w:tcPr>
          <w:p w:rsidR="00060C94" w:rsidRPr="00C11118" w:rsidRDefault="00060C94" w:rsidP="00C11118">
            <w:pPr>
              <w:tabs>
                <w:tab w:val="num" w:pos="2880"/>
              </w:tabs>
              <w:rPr>
                <w:rFonts w:cs="Times New Roman"/>
                <w:lang w:val="cs-CZ"/>
              </w:rPr>
            </w:pPr>
            <w:r>
              <w:rPr>
                <w:lang w:val="cs-CZ"/>
              </w:rPr>
              <w:t>Popisy hlavního a vedlejšího staničení, směrové pomry a změny příčného sklonu, vzdálenosti SPR.</w:t>
            </w: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3" type="#_x0000_t75" style="width:150pt;height:150pt">
                  <v:imagedata r:id="rId475"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55"/>
        </w:trPr>
        <w:tc>
          <w:tcPr>
            <w:tcW w:w="1764" w:type="pct"/>
            <w:tcBorders>
              <w:top w:val="single" w:sz="4" w:space="0" w:color="999999"/>
              <w:bottom w:val="single" w:sz="4" w:space="0" w:color="999999"/>
            </w:tcBorders>
          </w:tcPr>
          <w:p w:rsidR="00060C94" w:rsidRDefault="00060C94" w:rsidP="00C11118">
            <w:pPr>
              <w:tabs>
                <w:tab w:val="num" w:pos="2880"/>
              </w:tabs>
              <w:spacing w:line="240" w:lineRule="auto"/>
              <w:rPr>
                <w:rFonts w:cs="Times New Roman"/>
                <w:lang w:val="cs-CZ"/>
              </w:rPr>
            </w:pPr>
          </w:p>
          <w:p w:rsidR="00060C94" w:rsidRPr="00C11118" w:rsidRDefault="00060C94" w:rsidP="00C11118">
            <w:pPr>
              <w:tabs>
                <w:tab w:val="num" w:pos="2880"/>
              </w:tabs>
              <w:rPr>
                <w:lang w:val="cs-CZ"/>
              </w:rPr>
            </w:pPr>
            <w:r w:rsidRPr="00C11118">
              <w:rPr>
                <w:lang w:val="cs-CZ"/>
              </w:rPr>
              <w:t>Silnice - Přehledný podélný profil</w:t>
            </w:r>
          </w:p>
        </w:tc>
        <w:tc>
          <w:tcPr>
            <w:tcW w:w="1475" w:type="pct"/>
            <w:tcBorders>
              <w:top w:val="single" w:sz="4" w:space="0" w:color="999999"/>
              <w:bottom w:val="single" w:sz="4" w:space="0" w:color="999999"/>
            </w:tcBorders>
          </w:tcPr>
          <w:p w:rsidR="00060C94" w:rsidRPr="00C11118" w:rsidRDefault="00060C94" w:rsidP="00C11118">
            <w:pPr>
              <w:tabs>
                <w:tab w:val="num" w:pos="2880"/>
              </w:tabs>
              <w:spacing w:line="240" w:lineRule="auto"/>
              <w:rPr>
                <w:lang w:val="cs-CZ"/>
              </w:rPr>
            </w:pPr>
            <w:r w:rsidRPr="00C11118">
              <w:rPr>
                <w:lang w:val="cs-CZ"/>
              </w:rPr>
              <w:t>Přehledný PP dle ČSN - Silnice</w:t>
            </w:r>
          </w:p>
          <w:p w:rsidR="00060C94" w:rsidRPr="00C11118" w:rsidRDefault="00060C94" w:rsidP="00C11118">
            <w:pPr>
              <w:tabs>
                <w:tab w:val="num" w:pos="2880"/>
              </w:tabs>
              <w:rPr>
                <w:rFonts w:cs="Times New Roman"/>
                <w:lang w:val="cs-CZ"/>
              </w:rPr>
            </w:pPr>
          </w:p>
        </w:tc>
        <w:tc>
          <w:tcPr>
            <w:tcW w:w="1267"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4" type="#_x0000_t75" style="width:150pt;height:150pt">
                  <v:imagedata r:id="rId476" o:title=""/>
                </v:shape>
              </w:pict>
            </w:r>
          </w:p>
        </w:tc>
        <w:tc>
          <w:tcPr>
            <w:tcW w:w="494" w:type="pct"/>
            <w:tcBorders>
              <w:top w:val="single" w:sz="4" w:space="0" w:color="999999"/>
              <w:bottom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014"/>
        </w:trPr>
        <w:tc>
          <w:tcPr>
            <w:tcW w:w="1764" w:type="pct"/>
            <w:tcBorders>
              <w:top w:val="single" w:sz="4" w:space="0" w:color="999999"/>
            </w:tcBorders>
          </w:tcPr>
          <w:p w:rsidR="00060C94" w:rsidRPr="00C11118" w:rsidRDefault="00060C94" w:rsidP="00C11118">
            <w:pPr>
              <w:tabs>
                <w:tab w:val="num" w:pos="2880"/>
              </w:tabs>
              <w:rPr>
                <w:lang w:val="cs-CZ"/>
              </w:rPr>
            </w:pPr>
            <w:r w:rsidRPr="00C11118">
              <w:rPr>
                <w:lang w:val="cs-CZ"/>
              </w:rPr>
              <w:t>Úprava vodního toku</w:t>
            </w:r>
          </w:p>
        </w:tc>
        <w:tc>
          <w:tcPr>
            <w:tcW w:w="1475" w:type="pct"/>
            <w:tcBorders>
              <w:top w:val="single" w:sz="4" w:space="0" w:color="999999"/>
            </w:tcBorders>
          </w:tcPr>
          <w:p w:rsidR="00060C94" w:rsidRPr="00C11118" w:rsidRDefault="00060C94" w:rsidP="00C11118">
            <w:pPr>
              <w:tabs>
                <w:tab w:val="num" w:pos="2880"/>
              </w:tabs>
              <w:rPr>
                <w:lang w:val="cs-CZ"/>
              </w:rPr>
            </w:pPr>
            <w:r w:rsidRPr="00C11118">
              <w:rPr>
                <w:lang w:val="cs-CZ"/>
              </w:rPr>
              <w:t>Obsahuje proužky pro terén, niveletu, PB</w:t>
            </w:r>
            <w:r>
              <w:rPr>
                <w:lang w:val="cs-CZ"/>
              </w:rPr>
              <w:t xml:space="preserve"> a  </w:t>
            </w:r>
            <w:r w:rsidRPr="00C11118">
              <w:rPr>
                <w:lang w:val="cs-CZ"/>
              </w:rPr>
              <w:t xml:space="preserve"> LB. Na spodku proužky pro popis nivelety - spád/Délka</w:t>
            </w:r>
          </w:p>
        </w:tc>
        <w:tc>
          <w:tcPr>
            <w:tcW w:w="1267" w:type="pct"/>
            <w:tcBorders>
              <w:top w:val="single" w:sz="4" w:space="0" w:color="999999"/>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5" type="#_x0000_t75" style="width:150pt;height:210pt">
                  <v:imagedata r:id="rId477" o:title=""/>
                </v:shape>
              </w:pict>
            </w:r>
          </w:p>
        </w:tc>
        <w:tc>
          <w:tcPr>
            <w:tcW w:w="494" w:type="pct"/>
            <w:tcBorders>
              <w:top w:val="single" w:sz="4" w:space="0" w:color="999999"/>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tabs>
                <w:tab w:val="num" w:pos="2880"/>
              </w:tabs>
              <w:spacing w:line="240" w:lineRule="auto"/>
              <w:rPr>
                <w:rFonts w:cs="Times New Roman"/>
                <w:lang w:val="cs-CZ"/>
              </w:rPr>
            </w:pPr>
            <w:r>
              <w:rPr>
                <w:lang w:val="cs-CZ"/>
              </w:rPr>
              <w:t>Data profilu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480"/>
        </w:trPr>
        <w:tc>
          <w:tcPr>
            <w:tcW w:w="1764" w:type="pct"/>
            <w:tcBorders>
              <w:bottom w:val="single" w:sz="4" w:space="0" w:color="auto"/>
            </w:tcBorders>
          </w:tcPr>
          <w:p w:rsidR="00060C94" w:rsidRPr="004D2834" w:rsidRDefault="00060C94" w:rsidP="004D2834">
            <w:pPr>
              <w:spacing w:line="240" w:lineRule="auto"/>
              <w:rPr>
                <w:lang w:val="cs-CZ"/>
              </w:rPr>
            </w:pPr>
            <w:r w:rsidRPr="004D2834">
              <w:rPr>
                <w:lang w:val="cs-CZ"/>
              </w:rPr>
              <w:t>Další profily</w:t>
            </w:r>
          </w:p>
          <w:p w:rsidR="00060C94" w:rsidRPr="004D2834" w:rsidRDefault="00060C94" w:rsidP="004D2834">
            <w:pPr>
              <w:spacing w:line="240" w:lineRule="auto"/>
              <w:rPr>
                <w:rFonts w:cs="Times New Roman"/>
                <w:lang w:val="cs-CZ"/>
              </w:rPr>
            </w:pPr>
          </w:p>
        </w:tc>
        <w:tc>
          <w:tcPr>
            <w:tcW w:w="1475" w:type="pct"/>
            <w:tcBorders>
              <w:bottom w:val="single" w:sz="4" w:space="0" w:color="auto"/>
            </w:tcBorders>
          </w:tcPr>
          <w:p w:rsidR="00060C94" w:rsidRDefault="00060C94" w:rsidP="004D2834">
            <w:pPr>
              <w:tabs>
                <w:tab w:val="num" w:pos="2880"/>
              </w:tabs>
              <w:rPr>
                <w:rFonts w:cs="Times New Roman"/>
                <w:lang w:val="cs-CZ"/>
              </w:rPr>
            </w:pPr>
            <w:r w:rsidRPr="004D2834">
              <w:rPr>
                <w:lang w:val="cs-CZ"/>
              </w:rPr>
              <w:t>Kóty dalších profilů (např. břehů) na 2 des. místa dle ČSN i na lomových bodech</w:t>
            </w:r>
            <w:r>
              <w:rPr>
                <w:lang w:val="cs-CZ"/>
              </w:rPr>
              <w:t>.</w:t>
            </w:r>
          </w:p>
          <w:p w:rsidR="00060C94" w:rsidRPr="004D2834" w:rsidRDefault="00060C94" w:rsidP="004D2834">
            <w:pPr>
              <w:tabs>
                <w:tab w:val="num" w:pos="2880"/>
              </w:tabs>
              <w:rPr>
                <w:rFonts w:cs="Times New Roman"/>
                <w:lang w:val="cs-CZ"/>
              </w:rPr>
            </w:pPr>
            <w:r>
              <w:rPr>
                <w:lang w:val="cs-CZ"/>
              </w:rPr>
              <w:t>Používá se pro popis břehů, geologických vrstev apod.</w:t>
            </w:r>
          </w:p>
        </w:tc>
        <w:tc>
          <w:tcPr>
            <w:tcW w:w="1267"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6" type="#_x0000_t75" style="width:150pt;height:37.5pt">
                  <v:imagedata r:id="rId478" o:title=""/>
                </v:shape>
              </w:pict>
            </w: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95"/>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Dolní osa a hlavní staničení</w:t>
            </w: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sidRPr="004D2834">
              <w:rPr>
                <w:lang w:val="cs-CZ"/>
              </w:rPr>
              <w:t>Dolní osa a hlavní</w:t>
            </w:r>
            <w:r>
              <w:rPr>
                <w:lang w:val="cs-CZ"/>
              </w:rPr>
              <w:t xml:space="preserve"> a vedlejší</w:t>
            </w:r>
            <w:r w:rsidRPr="004D2834">
              <w:rPr>
                <w:lang w:val="cs-CZ"/>
              </w:rPr>
              <w:t xml:space="preserve"> staničení</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7" type="#_x0000_t75" style="width:150pt;height:60pt">
                  <v:imagedata r:id="rId479"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30"/>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Dolní osa a hlavní staničení i v lomových bodech</w:t>
            </w:r>
          </w:p>
        </w:tc>
        <w:tc>
          <w:tcPr>
            <w:tcW w:w="1475" w:type="pct"/>
            <w:tcBorders>
              <w:top w:val="single" w:sz="4" w:space="0" w:color="auto"/>
              <w:bottom w:val="single" w:sz="4" w:space="0" w:color="auto"/>
            </w:tcBorders>
          </w:tcPr>
          <w:p w:rsidR="00060C94" w:rsidRPr="004D2834" w:rsidRDefault="00060C94" w:rsidP="004D2834">
            <w:pPr>
              <w:tabs>
                <w:tab w:val="num" w:pos="2880"/>
              </w:tabs>
              <w:rPr>
                <w:rFonts w:cs="Times New Roman"/>
                <w:lang w:val="cs-CZ"/>
              </w:rPr>
            </w:pPr>
            <w:r w:rsidRPr="004D2834">
              <w:rPr>
                <w:lang w:val="cs-CZ"/>
              </w:rPr>
              <w:t>Dolní osa a hlavní</w:t>
            </w:r>
            <w:r>
              <w:rPr>
                <w:lang w:val="cs-CZ"/>
              </w:rPr>
              <w:t xml:space="preserve"> a vedlejší</w:t>
            </w:r>
            <w:r w:rsidRPr="004D2834">
              <w:rPr>
                <w:lang w:val="cs-CZ"/>
              </w:rPr>
              <w:t xml:space="preserve"> staničení</w:t>
            </w:r>
            <w:r>
              <w:rPr>
                <w:lang w:val="cs-CZ"/>
              </w:rPr>
              <w:t xml:space="preserve"> i vlomových bodech</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8" type="#_x0000_t75" style="width:150pt;height:60pt">
                  <v:imagedata r:id="rId479"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Druh pozemků</w:t>
            </w: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sidRPr="004D2834">
              <w:rPr>
                <w:lang w:val="cs-CZ"/>
              </w:rPr>
              <w:t>Druh pozemků</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19" type="#_x0000_t75" style="width:150pt;height:75pt">
                  <v:imagedata r:id="rId480"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00"/>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Katastrální území</w:t>
            </w: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sidRPr="004D2834">
              <w:rPr>
                <w:lang w:val="cs-CZ"/>
              </w:rPr>
              <w:t>Katastrální území</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0" type="#_x0000_t75" style="width:150pt;height:75pt">
                  <v:imagedata r:id="rId481"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50"/>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Kóty nivelety</w:t>
            </w: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sidRPr="004D2834">
              <w:rPr>
                <w:lang w:val="cs-CZ"/>
              </w:rPr>
              <w:t>Kóty nivelety na 2 des. místa</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1" type="#_x0000_t75" style="width:150pt;height:60pt">
                  <v:imagedata r:id="rId482"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095"/>
        </w:trPr>
        <w:tc>
          <w:tcPr>
            <w:tcW w:w="1764" w:type="pct"/>
            <w:tcBorders>
              <w:top w:val="single" w:sz="4" w:space="0" w:color="auto"/>
            </w:tcBorders>
          </w:tcPr>
          <w:p w:rsidR="00060C94" w:rsidRPr="004D2834" w:rsidRDefault="00060C94" w:rsidP="004D2834">
            <w:pPr>
              <w:rPr>
                <w:lang w:val="cs-CZ"/>
              </w:rPr>
            </w:pPr>
            <w:r w:rsidRPr="004D2834">
              <w:rPr>
                <w:lang w:val="cs-CZ"/>
              </w:rPr>
              <w:t>Kóty nivelety a terénu</w:t>
            </w:r>
          </w:p>
          <w:p w:rsidR="00060C94" w:rsidRPr="004D2834" w:rsidRDefault="00060C94" w:rsidP="004D2834">
            <w:pPr>
              <w:spacing w:line="240" w:lineRule="auto"/>
              <w:rPr>
                <w:rFonts w:cs="Times New Roman"/>
                <w:lang w:val="cs-CZ"/>
              </w:rPr>
            </w:pPr>
          </w:p>
          <w:p w:rsidR="00060C94" w:rsidRDefault="00060C94" w:rsidP="004D2834">
            <w:pPr>
              <w:spacing w:line="240" w:lineRule="auto"/>
              <w:rPr>
                <w:rFonts w:cs="Times New Roman"/>
                <w:lang w:val="cs-CZ"/>
              </w:rPr>
            </w:pPr>
          </w:p>
          <w:p w:rsidR="00060C94" w:rsidRDefault="00060C94" w:rsidP="004D2834">
            <w:pPr>
              <w:spacing w:line="240" w:lineRule="auto"/>
              <w:rPr>
                <w:rFonts w:cs="Times New Roman"/>
                <w:lang w:val="cs-CZ"/>
              </w:rPr>
            </w:pPr>
          </w:p>
          <w:p w:rsidR="00060C94" w:rsidRDefault="00060C94" w:rsidP="004D2834">
            <w:pPr>
              <w:spacing w:line="240" w:lineRule="auto"/>
              <w:rPr>
                <w:rFonts w:cs="Times New Roman"/>
                <w:lang w:val="cs-CZ"/>
              </w:rPr>
            </w:pPr>
          </w:p>
          <w:p w:rsidR="00060C94" w:rsidRDefault="00060C94" w:rsidP="004D2834">
            <w:pPr>
              <w:spacing w:line="240" w:lineRule="auto"/>
              <w:rPr>
                <w:rFonts w:cs="Times New Roman"/>
                <w:lang w:val="cs-CZ"/>
              </w:rPr>
            </w:pPr>
          </w:p>
          <w:p w:rsidR="00060C94" w:rsidRDefault="00060C94" w:rsidP="004D2834">
            <w:pPr>
              <w:spacing w:line="240" w:lineRule="auto"/>
              <w:rPr>
                <w:rFonts w:cs="Times New Roman"/>
                <w:lang w:val="cs-CZ"/>
              </w:rPr>
            </w:pPr>
          </w:p>
          <w:p w:rsidR="00060C94" w:rsidRPr="004D2834" w:rsidRDefault="00060C94" w:rsidP="004D2834">
            <w:pPr>
              <w:rPr>
                <w:rFonts w:cs="Times New Roman"/>
                <w:lang w:val="cs-CZ"/>
              </w:rPr>
            </w:pPr>
          </w:p>
        </w:tc>
        <w:tc>
          <w:tcPr>
            <w:tcW w:w="1475" w:type="pct"/>
            <w:tcBorders>
              <w:top w:val="single" w:sz="4" w:space="0" w:color="auto"/>
            </w:tcBorders>
          </w:tcPr>
          <w:p w:rsidR="00060C94" w:rsidRPr="004D2834" w:rsidRDefault="00060C94" w:rsidP="004D2834">
            <w:pPr>
              <w:tabs>
                <w:tab w:val="num" w:pos="2880"/>
              </w:tabs>
              <w:rPr>
                <w:lang w:val="cs-CZ"/>
              </w:rPr>
            </w:pPr>
            <w:r w:rsidRPr="004D2834">
              <w:rPr>
                <w:lang w:val="cs-CZ"/>
              </w:rPr>
              <w:t xml:space="preserve">Kombinuje svislý popis dvou povrchů - </w:t>
            </w:r>
          </w:p>
          <w:p w:rsidR="00060C94" w:rsidRPr="004D2834" w:rsidRDefault="00060C94" w:rsidP="004D2834">
            <w:pPr>
              <w:tabs>
                <w:tab w:val="num" w:pos="2880"/>
              </w:tabs>
              <w:spacing w:line="240" w:lineRule="auto"/>
              <w:rPr>
                <w:lang w:val="cs-CZ"/>
              </w:rPr>
            </w:pPr>
            <w:r w:rsidRPr="004D2834">
              <w:rPr>
                <w:lang w:val="cs-CZ"/>
              </w:rPr>
              <w:t xml:space="preserve">terénu a nivelety. </w:t>
            </w:r>
          </w:p>
          <w:p w:rsidR="00060C94" w:rsidRPr="004D2834" w:rsidRDefault="00060C94" w:rsidP="004D2834">
            <w:pPr>
              <w:tabs>
                <w:tab w:val="num" w:pos="2880"/>
              </w:tabs>
              <w:spacing w:line="240" w:lineRule="auto"/>
              <w:rPr>
                <w:lang w:val="cs-CZ"/>
              </w:rPr>
            </w:pPr>
            <w:r w:rsidRPr="004D2834">
              <w:rPr>
                <w:lang w:val="cs-CZ"/>
              </w:rPr>
              <w:t>Svislý popis je i v hlavních bodech nivelety a trasy.</w:t>
            </w:r>
          </w:p>
          <w:p w:rsidR="00060C94" w:rsidRPr="004D2834" w:rsidRDefault="00060C94" w:rsidP="004D2834">
            <w:pPr>
              <w:tabs>
                <w:tab w:val="num" w:pos="2880"/>
              </w:tabs>
              <w:spacing w:line="240" w:lineRule="auto"/>
              <w:rPr>
                <w:lang w:val="cs-CZ"/>
              </w:rPr>
            </w:pPr>
            <w:r w:rsidRPr="004D2834">
              <w:rPr>
                <w:lang w:val="cs-CZ"/>
              </w:rPr>
              <w:t>Niveletu je potřeba zadat jako Profil1,Terén jako Profil2.</w:t>
            </w:r>
          </w:p>
          <w:p w:rsidR="00060C94" w:rsidRPr="004D2834" w:rsidRDefault="00060C94" w:rsidP="004D2834">
            <w:pPr>
              <w:tabs>
                <w:tab w:val="num" w:pos="2880"/>
              </w:tabs>
              <w:rPr>
                <w:rFonts w:cs="Times New Roman"/>
                <w:lang w:val="cs-CZ"/>
              </w:rPr>
            </w:pP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2" type="#_x0000_t75" style="width:150pt;height:135pt">
                  <v:imagedata r:id="rId483"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64" w:type="pct"/>
            <w:tcBorders>
              <w:top w:val="single" w:sz="4" w:space="0" w:color="auto"/>
              <w:bottom w:val="single" w:sz="4" w:space="0" w:color="auto"/>
            </w:tcBorders>
          </w:tcPr>
          <w:p w:rsidR="00060C94" w:rsidRPr="004D2834" w:rsidRDefault="00060C94" w:rsidP="004D2834">
            <w:pPr>
              <w:rPr>
                <w:lang w:val="cs-CZ"/>
              </w:rPr>
            </w:pPr>
            <w:r w:rsidRPr="004D2834">
              <w:rPr>
                <w:lang w:val="cs-CZ"/>
              </w:rPr>
              <w:t>Kóty nivelety i v lomových bodech</w:t>
            </w:r>
          </w:p>
        </w:tc>
        <w:tc>
          <w:tcPr>
            <w:tcW w:w="1475" w:type="pct"/>
            <w:tcBorders>
              <w:top w:val="single" w:sz="4" w:space="0" w:color="auto"/>
              <w:bottom w:val="single" w:sz="4" w:space="0" w:color="auto"/>
            </w:tcBorders>
          </w:tcPr>
          <w:p w:rsidR="00060C94" w:rsidRPr="004D2834" w:rsidRDefault="00060C94" w:rsidP="004D2834">
            <w:pPr>
              <w:tabs>
                <w:tab w:val="num" w:pos="2880"/>
              </w:tabs>
              <w:rPr>
                <w:rFonts w:cs="Times New Roman"/>
                <w:lang w:val="cs-CZ"/>
              </w:rPr>
            </w:pPr>
            <w:r w:rsidRPr="004D2834">
              <w:rPr>
                <w:lang w:val="cs-CZ"/>
              </w:rPr>
              <w:t>Kóty nivelety na 2 des. místa i v lomových bodech</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3" type="#_x0000_t75" style="width:150pt;height:60pt">
                  <v:imagedata r:id="rId482"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35"/>
        </w:trPr>
        <w:tc>
          <w:tcPr>
            <w:tcW w:w="1764" w:type="pct"/>
            <w:tcBorders>
              <w:top w:val="single" w:sz="4" w:space="0" w:color="auto"/>
              <w:bottom w:val="single" w:sz="4" w:space="0" w:color="auto"/>
            </w:tcBorders>
          </w:tcPr>
          <w:p w:rsidR="00060C94" w:rsidRDefault="00060C94" w:rsidP="004D2834">
            <w:pPr>
              <w:rPr>
                <w:rFonts w:cs="Times New Roman"/>
                <w:lang w:val="cs-CZ"/>
              </w:rPr>
            </w:pPr>
            <w:r w:rsidRPr="004D2834">
              <w:rPr>
                <w:lang w:val="cs-CZ"/>
              </w:rPr>
              <w:t>Kóty terénu</w:t>
            </w: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sidRPr="004D2834">
              <w:rPr>
                <w:lang w:val="cs-CZ"/>
              </w:rPr>
              <w:t>Kóty terénu na 2.des. mista</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4" type="#_x0000_t75" style="width:150pt;height:75pt">
                  <v:imagedata r:id="rId484"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40"/>
        </w:trPr>
        <w:tc>
          <w:tcPr>
            <w:tcW w:w="1764" w:type="pct"/>
            <w:tcBorders>
              <w:top w:val="single" w:sz="4" w:space="0" w:color="auto"/>
              <w:bottom w:val="single" w:sz="4" w:space="0" w:color="auto"/>
            </w:tcBorders>
          </w:tcPr>
          <w:p w:rsidR="00060C94" w:rsidRPr="004D2834" w:rsidRDefault="00060C94" w:rsidP="004D2834">
            <w:pPr>
              <w:spacing w:line="240" w:lineRule="auto"/>
              <w:rPr>
                <w:lang w:val="cs-CZ"/>
              </w:rPr>
            </w:pPr>
            <w:r>
              <w:rPr>
                <w:lang w:val="cs-CZ"/>
              </w:rPr>
              <w:t>Kóty terénu</w:t>
            </w:r>
            <w:r w:rsidRPr="004D2834">
              <w:rPr>
                <w:lang w:val="cs-CZ"/>
              </w:rPr>
              <w:t xml:space="preserve"> v lomových bodech</w:t>
            </w:r>
          </w:p>
          <w:p w:rsidR="00060C94" w:rsidRPr="004D2834" w:rsidRDefault="00060C94" w:rsidP="004D2834">
            <w:pPr>
              <w:rPr>
                <w:rFonts w:cs="Times New Roman"/>
                <w:lang w:val="cs-CZ"/>
              </w:rPr>
            </w:pPr>
          </w:p>
        </w:tc>
        <w:tc>
          <w:tcPr>
            <w:tcW w:w="1475" w:type="pct"/>
            <w:tcBorders>
              <w:top w:val="single" w:sz="4" w:space="0" w:color="auto"/>
              <w:bottom w:val="single" w:sz="4" w:space="0" w:color="auto"/>
            </w:tcBorders>
          </w:tcPr>
          <w:p w:rsidR="00060C94" w:rsidRPr="004D2834" w:rsidRDefault="00060C94" w:rsidP="004D2834">
            <w:pPr>
              <w:tabs>
                <w:tab w:val="num" w:pos="2880"/>
              </w:tabs>
              <w:rPr>
                <w:lang w:val="cs-CZ"/>
              </w:rPr>
            </w:pPr>
            <w:r>
              <w:rPr>
                <w:lang w:val="cs-CZ"/>
              </w:rPr>
              <w:t>Kóty terénu na 2.des. mista</w:t>
            </w:r>
            <w:r w:rsidRPr="004D2834">
              <w:rPr>
                <w:lang w:val="cs-CZ"/>
              </w:rPr>
              <w:t xml:space="preserve"> v lomových bodech</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5" type="#_x0000_t75" style="width:150pt;height:75pt">
                  <v:imagedata r:id="rId485"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15"/>
        </w:trPr>
        <w:tc>
          <w:tcPr>
            <w:tcW w:w="1764" w:type="pct"/>
            <w:tcBorders>
              <w:top w:val="single" w:sz="4" w:space="0" w:color="auto"/>
              <w:bottom w:val="single" w:sz="4" w:space="0" w:color="auto"/>
            </w:tcBorders>
          </w:tcPr>
          <w:p w:rsidR="00060C94" w:rsidRPr="004D2834" w:rsidRDefault="00060C94" w:rsidP="004D2834">
            <w:pPr>
              <w:spacing w:line="240" w:lineRule="auto"/>
              <w:rPr>
                <w:lang w:val="cs-CZ"/>
              </w:rPr>
            </w:pPr>
            <w:r w:rsidRPr="004D2834">
              <w:rPr>
                <w:lang w:val="cs-CZ"/>
              </w:rPr>
              <w:t>Kraj</w:t>
            </w:r>
          </w:p>
          <w:p w:rsidR="00060C94" w:rsidRPr="004D2834" w:rsidRDefault="00060C94" w:rsidP="004D2834">
            <w:pPr>
              <w:rPr>
                <w:rFonts w:cs="Times New Roman"/>
                <w:lang w:val="cs-CZ"/>
              </w:rPr>
            </w:pPr>
          </w:p>
        </w:tc>
        <w:tc>
          <w:tcPr>
            <w:tcW w:w="1475" w:type="pct"/>
            <w:tcBorders>
              <w:top w:val="single" w:sz="4" w:space="0" w:color="auto"/>
              <w:bottom w:val="single" w:sz="4" w:space="0" w:color="auto"/>
            </w:tcBorders>
          </w:tcPr>
          <w:p w:rsidR="00060C94" w:rsidRPr="004D2834" w:rsidRDefault="00060C94" w:rsidP="004D2834">
            <w:pPr>
              <w:tabs>
                <w:tab w:val="num" w:pos="2880"/>
              </w:tabs>
              <w:spacing w:line="240" w:lineRule="auto"/>
              <w:rPr>
                <w:lang w:val="cs-CZ"/>
              </w:rPr>
            </w:pPr>
            <w:r w:rsidRPr="004D2834">
              <w:rPr>
                <w:lang w:val="cs-CZ"/>
              </w:rPr>
              <w:t>Kraj</w:t>
            </w:r>
          </w:p>
          <w:p w:rsidR="00060C94" w:rsidRPr="004D2834" w:rsidRDefault="00060C94" w:rsidP="004D2834">
            <w:pPr>
              <w:tabs>
                <w:tab w:val="num" w:pos="2880"/>
              </w:tabs>
              <w:rPr>
                <w:rFonts w:cs="Times New Roman"/>
                <w:lang w:val="cs-CZ"/>
              </w:rPr>
            </w:pP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6" type="#_x0000_t75" style="width:150pt;height:75pt">
                  <v:imagedata r:id="rId486"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80"/>
        </w:trPr>
        <w:tc>
          <w:tcPr>
            <w:tcW w:w="1764" w:type="pct"/>
            <w:tcBorders>
              <w:top w:val="single" w:sz="4" w:space="0" w:color="auto"/>
              <w:bottom w:val="single" w:sz="4" w:space="0" w:color="auto"/>
            </w:tcBorders>
          </w:tcPr>
          <w:p w:rsidR="00060C94" w:rsidRPr="004D2834" w:rsidRDefault="00060C94" w:rsidP="004D2834">
            <w:pPr>
              <w:spacing w:line="240" w:lineRule="auto"/>
              <w:rPr>
                <w:lang w:val="cs-CZ"/>
              </w:rPr>
            </w:pPr>
            <w:r w:rsidRPr="004D2834">
              <w:rPr>
                <w:lang w:val="cs-CZ"/>
              </w:rPr>
              <w:t>Staničení směrových poměrů v km</w:t>
            </w:r>
          </w:p>
          <w:p w:rsidR="00060C94" w:rsidRPr="004D2834" w:rsidRDefault="00060C94" w:rsidP="004D2834">
            <w:pPr>
              <w:rPr>
                <w:rFonts w:cs="Times New Roman"/>
                <w:lang w:val="cs-CZ"/>
              </w:rPr>
            </w:pPr>
          </w:p>
        </w:tc>
        <w:tc>
          <w:tcPr>
            <w:tcW w:w="1475" w:type="pct"/>
            <w:tcBorders>
              <w:top w:val="single" w:sz="4" w:space="0" w:color="auto"/>
              <w:bottom w:val="single" w:sz="4" w:space="0" w:color="auto"/>
            </w:tcBorders>
          </w:tcPr>
          <w:p w:rsidR="00060C94" w:rsidRDefault="00060C94" w:rsidP="004D2834">
            <w:pPr>
              <w:tabs>
                <w:tab w:val="num" w:pos="2880"/>
              </w:tabs>
              <w:rPr>
                <w:rFonts w:cs="Times New Roman"/>
                <w:lang w:val="cs-CZ"/>
              </w:rPr>
            </w:pPr>
            <w:r w:rsidRPr="004D2834">
              <w:rPr>
                <w:lang w:val="cs-CZ"/>
              </w:rPr>
              <w:t>Staničení směrových poměrů</w:t>
            </w:r>
            <w:r>
              <w:rPr>
                <w:lang w:val="cs-CZ"/>
              </w:rPr>
              <w:t xml:space="preserve"> v km</w:t>
            </w:r>
            <w:r w:rsidRPr="004D2834">
              <w:rPr>
                <w:lang w:val="cs-CZ"/>
              </w:rPr>
              <w:t xml:space="preserve">  na 6 des. mist, barva červená, pismo 2.5mm</w:t>
            </w:r>
          </w:p>
          <w:p w:rsidR="00060C94" w:rsidRPr="004D2834" w:rsidRDefault="00060C94" w:rsidP="004D2834">
            <w:pPr>
              <w:tabs>
                <w:tab w:val="num" w:pos="2880"/>
              </w:tabs>
              <w:rPr>
                <w:rFonts w:cs="Times New Roman"/>
                <w:lang w:val="cs-CZ"/>
              </w:rPr>
            </w:pPr>
            <w:r>
              <w:rPr>
                <w:lang w:val="cs-CZ"/>
              </w:rPr>
              <w:t>Vertical point</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7" type="#_x0000_t75" style="width:150pt;height:75pt">
                  <v:imagedata r:id="rId487"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75"/>
        </w:trPr>
        <w:tc>
          <w:tcPr>
            <w:tcW w:w="1764" w:type="pct"/>
            <w:tcBorders>
              <w:top w:val="single" w:sz="4" w:space="0" w:color="auto"/>
            </w:tcBorders>
          </w:tcPr>
          <w:p w:rsidR="00060C94" w:rsidRPr="004D2834" w:rsidRDefault="00060C94" w:rsidP="004D2834">
            <w:pPr>
              <w:rPr>
                <w:lang w:val="cs-CZ"/>
              </w:rPr>
            </w:pPr>
            <w:r w:rsidRPr="004D2834">
              <w:rPr>
                <w:lang w:val="cs-CZ"/>
              </w:rPr>
              <w:t>Staničení směrových poměrů v m</w:t>
            </w:r>
          </w:p>
        </w:tc>
        <w:tc>
          <w:tcPr>
            <w:tcW w:w="1475" w:type="pct"/>
            <w:tcBorders>
              <w:top w:val="single" w:sz="4" w:space="0" w:color="auto"/>
            </w:tcBorders>
          </w:tcPr>
          <w:p w:rsidR="00060C94" w:rsidRDefault="00060C94" w:rsidP="004D2834">
            <w:pPr>
              <w:tabs>
                <w:tab w:val="num" w:pos="2880"/>
              </w:tabs>
              <w:rPr>
                <w:rFonts w:cs="Times New Roman"/>
                <w:lang w:val="cs-CZ"/>
              </w:rPr>
            </w:pPr>
            <w:r w:rsidRPr="004D2834">
              <w:rPr>
                <w:lang w:val="cs-CZ"/>
              </w:rPr>
              <w:t>Staničení směrových poměrů na 2 des. Mista</w:t>
            </w:r>
            <w:r>
              <w:rPr>
                <w:lang w:val="cs-CZ"/>
              </w:rPr>
              <w:t xml:space="preserve"> v m</w:t>
            </w:r>
            <w:r w:rsidRPr="004D2834">
              <w:rPr>
                <w:lang w:val="cs-CZ"/>
              </w:rPr>
              <w:t>, barva červená, pismo 2.5mm</w:t>
            </w:r>
          </w:p>
          <w:p w:rsidR="00060C94" w:rsidRPr="004D2834" w:rsidRDefault="00060C94" w:rsidP="004D2834">
            <w:pPr>
              <w:tabs>
                <w:tab w:val="num" w:pos="2880"/>
              </w:tabs>
              <w:rPr>
                <w:rFonts w:cs="Times New Roman"/>
                <w:lang w:val="cs-CZ"/>
              </w:rPr>
            </w:pPr>
            <w:r>
              <w:rPr>
                <w:lang w:val="cs-CZ"/>
              </w:rPr>
              <w:t>Vertical point</w:t>
            </w: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8" type="#_x0000_t75" style="width:150pt;height:75pt">
                  <v:imagedata r:id="rId488"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Vertikální geometrie - niveleta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555"/>
        </w:trPr>
        <w:tc>
          <w:tcPr>
            <w:tcW w:w="1764" w:type="pct"/>
            <w:tcBorders>
              <w:bottom w:val="single" w:sz="4" w:space="0" w:color="auto"/>
            </w:tcBorders>
          </w:tcPr>
          <w:p w:rsidR="00060C94" w:rsidRDefault="00060C94" w:rsidP="00DF5812">
            <w:pPr>
              <w:spacing w:line="240" w:lineRule="auto"/>
              <w:rPr>
                <w:rFonts w:cs="Times New Roman"/>
                <w:lang w:val="cs-CZ"/>
              </w:rPr>
            </w:pPr>
            <w:r w:rsidRPr="00DF5812">
              <w:rPr>
                <w:lang w:val="cs-CZ"/>
              </w:rPr>
              <w:t>Niveleta - celková délka</w:t>
            </w:r>
          </w:p>
          <w:p w:rsidR="00060C94" w:rsidRPr="00DF5812" w:rsidRDefault="00060C94" w:rsidP="00DF5812">
            <w:pPr>
              <w:spacing w:line="240" w:lineRule="auto"/>
              <w:rPr>
                <w:rFonts w:cs="Times New Roman"/>
                <w:lang w:val="cs-CZ"/>
              </w:rPr>
            </w:pPr>
          </w:p>
        </w:tc>
        <w:tc>
          <w:tcPr>
            <w:tcW w:w="1475" w:type="pct"/>
            <w:tcBorders>
              <w:bottom w:val="single" w:sz="4" w:space="0" w:color="auto"/>
            </w:tcBorders>
          </w:tcPr>
          <w:p w:rsidR="00060C94" w:rsidRPr="00DF5812" w:rsidRDefault="00060C94" w:rsidP="00DF5812">
            <w:pPr>
              <w:rPr>
                <w:rFonts w:cs="Times New Roman"/>
                <w:lang w:val="cs-CZ"/>
              </w:rPr>
            </w:pPr>
            <w:r w:rsidRPr="00DF5812">
              <w:rPr>
                <w:lang w:val="cs-CZ"/>
              </w:rPr>
              <w:t>Pouze rámeček pro ruční doplnění celkové déky.</w:t>
            </w:r>
          </w:p>
        </w:tc>
        <w:tc>
          <w:tcPr>
            <w:tcW w:w="1267"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64" w:type="pct"/>
            <w:tcBorders>
              <w:top w:val="single" w:sz="4" w:space="0" w:color="auto"/>
            </w:tcBorders>
          </w:tcPr>
          <w:p w:rsidR="00060C94" w:rsidRPr="00DF5812" w:rsidRDefault="00060C94" w:rsidP="00DF5812">
            <w:pPr>
              <w:rPr>
                <w:lang w:val="cs-CZ"/>
              </w:rPr>
            </w:pPr>
            <w:r w:rsidRPr="00DF5812">
              <w:rPr>
                <w:lang w:val="cs-CZ"/>
              </w:rPr>
              <w:t>Niveleta - spád-délka</w:t>
            </w:r>
          </w:p>
        </w:tc>
        <w:tc>
          <w:tcPr>
            <w:tcW w:w="1475" w:type="pct"/>
            <w:tcBorders>
              <w:top w:val="single" w:sz="4" w:space="0" w:color="auto"/>
            </w:tcBorders>
          </w:tcPr>
          <w:p w:rsidR="00060C94" w:rsidRPr="00DF5812" w:rsidRDefault="00060C94" w:rsidP="00DF5812">
            <w:pPr>
              <w:rPr>
                <w:rFonts w:cs="Times New Roman"/>
                <w:lang w:val="cs-CZ"/>
              </w:rPr>
            </w:pPr>
            <w:r>
              <w:rPr>
                <w:lang w:val="cs-CZ"/>
              </w:rPr>
              <w:t>Uvádí v segmentech vlevo spád nivelety v promilích, vpravo délku segmentu. Oblouky nepopisuje.</w:t>
            </w: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29" type="#_x0000_t75" style="width:150pt;height:75pt">
                  <v:imagedata r:id="rId489"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Horizontální geometrie - trasa</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DF5812" w:rsidRDefault="00060C94" w:rsidP="002A11EC">
            <w:pPr>
              <w:spacing w:line="240" w:lineRule="auto"/>
              <w:rPr>
                <w:rFonts w:cs="Times New Roman"/>
                <w:lang w:val="cs-CZ"/>
              </w:rPr>
            </w:pPr>
            <w:r w:rsidRPr="00DF5812">
              <w:rPr>
                <w:lang w:val="cs-CZ"/>
              </w:rPr>
              <w:t>Směrové poměry dle ČSN</w:t>
            </w:r>
          </w:p>
        </w:tc>
        <w:tc>
          <w:tcPr>
            <w:tcW w:w="1475" w:type="pct"/>
          </w:tcPr>
          <w:p w:rsidR="00060C94" w:rsidRPr="00DF5812" w:rsidRDefault="00060C94" w:rsidP="002A11EC">
            <w:pPr>
              <w:tabs>
                <w:tab w:val="num" w:pos="2880"/>
              </w:tabs>
              <w:spacing w:line="240" w:lineRule="auto"/>
              <w:rPr>
                <w:rFonts w:cs="Times New Roman"/>
                <w:lang w:val="cs-CZ"/>
              </w:rPr>
            </w:pPr>
            <w:r w:rsidRPr="00DF5812">
              <w:rPr>
                <w:lang w:val="cs-CZ"/>
              </w:rPr>
              <w:t>Směrové poměry dle ČSN - vykresleni průbehu směrového řešení trasy. Lze použít i pro výkresový prostor.</w:t>
            </w:r>
          </w:p>
        </w:tc>
        <w:tc>
          <w:tcPr>
            <w:tcW w:w="1267"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0" type="#_x0000_t75" style="width:150pt;height:75pt">
                  <v:imagedata r:id="rId49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Data klopení vozovky</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522AF8" w:rsidRDefault="00060C94" w:rsidP="002A11EC">
            <w:pPr>
              <w:spacing w:line="240" w:lineRule="auto"/>
              <w:rPr>
                <w:rFonts w:cs="Times New Roman"/>
                <w:lang w:val="cs-CZ"/>
              </w:rPr>
            </w:pPr>
            <w:r w:rsidRPr="00522AF8">
              <w:rPr>
                <w:lang w:val="cs-CZ"/>
              </w:rPr>
              <w:t>Změna příčného sklonu - schéma</w:t>
            </w:r>
          </w:p>
        </w:tc>
        <w:tc>
          <w:tcPr>
            <w:tcW w:w="1475" w:type="pct"/>
          </w:tcPr>
          <w:p w:rsidR="00060C94" w:rsidRPr="00522AF8" w:rsidRDefault="00060C94" w:rsidP="002A11EC">
            <w:pPr>
              <w:tabs>
                <w:tab w:val="num" w:pos="2880"/>
              </w:tabs>
              <w:spacing w:line="240" w:lineRule="auto"/>
              <w:rPr>
                <w:rFonts w:cs="Times New Roman"/>
                <w:lang w:val="cs-CZ"/>
              </w:rPr>
            </w:pPr>
            <w:r w:rsidRPr="00522AF8">
              <w:rPr>
                <w:lang w:val="cs-CZ"/>
              </w:rPr>
              <w:t>Schéma změny příčného sklonu. Dílčí délky vzestupnice(sestupnice) / sklon vzestupnice (a' je vzd. vod. proužku od osy klopení)  Pohled na levou a pravou hranu vozovky z boku.</w:t>
            </w:r>
          </w:p>
        </w:tc>
        <w:tc>
          <w:tcPr>
            <w:tcW w:w="1267"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1" type="#_x0000_t75" style="width:150pt;height:172.5pt">
                  <v:imagedata r:id="rId49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Sekční data – příčné řezy</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495"/>
        </w:trPr>
        <w:tc>
          <w:tcPr>
            <w:tcW w:w="1764" w:type="pct"/>
            <w:tcBorders>
              <w:bottom w:val="single" w:sz="4" w:space="0" w:color="auto"/>
            </w:tcBorders>
          </w:tcPr>
          <w:p w:rsidR="00060C94" w:rsidRDefault="00060C94" w:rsidP="00522AF8">
            <w:pPr>
              <w:spacing w:line="240" w:lineRule="auto"/>
              <w:rPr>
                <w:rFonts w:cs="Times New Roman"/>
                <w:lang w:val="cs-CZ"/>
              </w:rPr>
            </w:pPr>
            <w:r>
              <w:rPr>
                <w:lang w:val="cs-CZ"/>
              </w:rPr>
              <w:t>Kolečko PR v Popisu PR</w:t>
            </w:r>
          </w:p>
          <w:p w:rsidR="00060C94" w:rsidRPr="00522AF8" w:rsidRDefault="00060C94" w:rsidP="00522AF8">
            <w:pPr>
              <w:spacing w:line="240" w:lineRule="auto"/>
              <w:rPr>
                <w:rFonts w:cs="Times New Roman"/>
                <w:lang w:val="cs-CZ"/>
              </w:rPr>
            </w:pPr>
          </w:p>
        </w:tc>
        <w:tc>
          <w:tcPr>
            <w:tcW w:w="1475" w:type="pct"/>
            <w:tcBorders>
              <w:bottom w:val="single" w:sz="4" w:space="0" w:color="auto"/>
            </w:tcBorders>
          </w:tcPr>
          <w:p w:rsidR="00060C94" w:rsidRPr="00522AF8" w:rsidRDefault="00060C94" w:rsidP="00522AF8">
            <w:pPr>
              <w:tabs>
                <w:tab w:val="num" w:pos="2880"/>
              </w:tabs>
              <w:rPr>
                <w:rFonts w:cs="Times New Roman"/>
                <w:lang w:val="cs-CZ"/>
              </w:rPr>
            </w:pPr>
            <w:r w:rsidRPr="00522AF8">
              <w:rPr>
                <w:lang w:val="cs-CZ"/>
              </w:rPr>
              <w:t>Označení staničení příčného řezu - číslo v kolečku.</w:t>
            </w:r>
          </w:p>
        </w:tc>
        <w:tc>
          <w:tcPr>
            <w:tcW w:w="1267"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2" type="#_x0000_t75" style="width:150pt;height:45pt">
                  <v:imagedata r:id="rId492" o:title=""/>
                </v:shape>
              </w:pict>
            </w: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60"/>
        </w:trPr>
        <w:tc>
          <w:tcPr>
            <w:tcW w:w="1764" w:type="pct"/>
            <w:tcBorders>
              <w:top w:val="single" w:sz="4" w:space="0" w:color="auto"/>
              <w:bottom w:val="single" w:sz="4" w:space="0" w:color="auto"/>
            </w:tcBorders>
          </w:tcPr>
          <w:p w:rsidR="00060C94" w:rsidRDefault="00060C94" w:rsidP="00522AF8">
            <w:pPr>
              <w:spacing w:line="240" w:lineRule="auto"/>
              <w:rPr>
                <w:rFonts w:cs="Times New Roman"/>
                <w:lang w:val="cs-CZ"/>
              </w:rPr>
            </w:pPr>
            <w:r w:rsidRPr="00522AF8">
              <w:rPr>
                <w:lang w:val="cs-CZ"/>
              </w:rPr>
              <w:t>Kóty dalších profilů v místech PR</w:t>
            </w:r>
          </w:p>
          <w:p w:rsidR="00060C94" w:rsidRDefault="00060C94" w:rsidP="00522AF8">
            <w:pPr>
              <w:spacing w:line="240" w:lineRule="auto"/>
              <w:rPr>
                <w:rFonts w:cs="Times New Roman"/>
                <w:lang w:val="cs-CZ"/>
              </w:rPr>
            </w:pPr>
          </w:p>
          <w:p w:rsidR="00060C94" w:rsidRDefault="00060C94" w:rsidP="00522AF8">
            <w:pPr>
              <w:spacing w:line="240" w:lineRule="auto"/>
              <w:rPr>
                <w:rFonts w:cs="Times New Roman"/>
                <w:lang w:val="cs-CZ"/>
              </w:rPr>
            </w:pPr>
          </w:p>
          <w:p w:rsidR="00060C94" w:rsidRPr="00522AF8" w:rsidRDefault="00060C94" w:rsidP="00522AF8">
            <w:pPr>
              <w:rPr>
                <w:rFonts w:cs="Times New Roman"/>
                <w:lang w:val="cs-CZ"/>
              </w:rPr>
            </w:pPr>
          </w:p>
        </w:tc>
        <w:tc>
          <w:tcPr>
            <w:tcW w:w="1475" w:type="pct"/>
            <w:tcBorders>
              <w:top w:val="single" w:sz="4" w:space="0" w:color="auto"/>
              <w:bottom w:val="single" w:sz="4" w:space="0" w:color="auto"/>
            </w:tcBorders>
          </w:tcPr>
          <w:p w:rsidR="00060C94" w:rsidRPr="00522AF8" w:rsidRDefault="00060C94" w:rsidP="00522AF8">
            <w:pPr>
              <w:tabs>
                <w:tab w:val="num" w:pos="2880"/>
              </w:tabs>
              <w:spacing w:line="240" w:lineRule="auto"/>
              <w:rPr>
                <w:lang w:val="cs-CZ"/>
              </w:rPr>
            </w:pPr>
            <w:r w:rsidRPr="00522AF8">
              <w:rPr>
                <w:lang w:val="cs-CZ"/>
              </w:rPr>
              <w:t>Kóty dalších profilů - typicky překrytých - v místech příčných řezů</w:t>
            </w:r>
          </w:p>
          <w:p w:rsidR="00060C94" w:rsidRPr="00522AF8" w:rsidRDefault="00060C94" w:rsidP="00522AF8">
            <w:pPr>
              <w:tabs>
                <w:tab w:val="num" w:pos="2880"/>
              </w:tabs>
              <w:rPr>
                <w:lang w:val="cs-CZ"/>
              </w:rPr>
            </w:pPr>
            <w:r w:rsidRPr="00522AF8">
              <w:rPr>
                <w:lang w:val="cs-CZ"/>
              </w:rPr>
              <w:t>Obvyklé použití - břehy v profilu vodních toků.</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3" type="#_x0000_t75" style="width:150pt;height:45pt">
                  <v:imagedata r:id="rId493"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64" w:type="pct"/>
            <w:tcBorders>
              <w:top w:val="single" w:sz="4" w:space="0" w:color="auto"/>
              <w:bottom w:val="single" w:sz="4" w:space="0" w:color="auto"/>
            </w:tcBorders>
          </w:tcPr>
          <w:p w:rsidR="00060C94" w:rsidRPr="00522AF8" w:rsidRDefault="00060C94" w:rsidP="00522AF8">
            <w:pPr>
              <w:rPr>
                <w:lang w:val="cs-CZ"/>
              </w:rPr>
            </w:pPr>
            <w:r w:rsidRPr="00522AF8">
              <w:rPr>
                <w:lang w:val="cs-CZ"/>
              </w:rPr>
              <w:t>Kóty nivelety v SPR</w:t>
            </w:r>
          </w:p>
        </w:tc>
        <w:tc>
          <w:tcPr>
            <w:tcW w:w="1475" w:type="pct"/>
            <w:tcBorders>
              <w:top w:val="single" w:sz="4" w:space="0" w:color="auto"/>
              <w:bottom w:val="single" w:sz="4" w:space="0" w:color="auto"/>
            </w:tcBorders>
          </w:tcPr>
          <w:p w:rsidR="00060C94" w:rsidRPr="00522AF8" w:rsidRDefault="00060C94" w:rsidP="00522AF8">
            <w:pPr>
              <w:tabs>
                <w:tab w:val="num" w:pos="2880"/>
              </w:tabs>
              <w:rPr>
                <w:lang w:val="cs-CZ"/>
              </w:rPr>
            </w:pPr>
            <w:r w:rsidRPr="00522AF8">
              <w:rPr>
                <w:lang w:val="cs-CZ"/>
              </w:rPr>
              <w:t>Výška nivelety ve stopě příčného řezu.</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4" type="#_x0000_t75" style="width:150pt;height:45pt">
                  <v:imagedata r:id="rId494"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60"/>
        </w:trPr>
        <w:tc>
          <w:tcPr>
            <w:tcW w:w="1764" w:type="pct"/>
            <w:tcBorders>
              <w:top w:val="single" w:sz="4" w:space="0" w:color="auto"/>
              <w:bottom w:val="single" w:sz="4" w:space="0" w:color="auto"/>
            </w:tcBorders>
          </w:tcPr>
          <w:p w:rsidR="00060C94" w:rsidRPr="00522AF8" w:rsidRDefault="00060C94" w:rsidP="00522AF8">
            <w:pPr>
              <w:rPr>
                <w:lang w:val="cs-CZ"/>
              </w:rPr>
            </w:pPr>
            <w:r w:rsidRPr="00522AF8">
              <w:rPr>
                <w:lang w:val="cs-CZ"/>
              </w:rPr>
              <w:t>Kóty terénu v SPR</w:t>
            </w:r>
          </w:p>
        </w:tc>
        <w:tc>
          <w:tcPr>
            <w:tcW w:w="1475" w:type="pct"/>
            <w:tcBorders>
              <w:top w:val="single" w:sz="4" w:space="0" w:color="auto"/>
              <w:bottom w:val="single" w:sz="4" w:space="0" w:color="auto"/>
            </w:tcBorders>
          </w:tcPr>
          <w:p w:rsidR="00060C94" w:rsidRPr="00522AF8" w:rsidRDefault="00060C94" w:rsidP="00522AF8">
            <w:pPr>
              <w:tabs>
                <w:tab w:val="num" w:pos="2880"/>
              </w:tabs>
              <w:rPr>
                <w:lang w:val="cs-CZ"/>
              </w:rPr>
            </w:pPr>
            <w:r w:rsidRPr="00522AF8">
              <w:rPr>
                <w:lang w:val="cs-CZ"/>
              </w:rPr>
              <w:t>Výška terénu ve stopě příčného řezu.</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5" type="#_x0000_t75" style="width:150pt;height:45pt">
                  <v:imagedata r:id="rId495"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00"/>
        </w:trPr>
        <w:tc>
          <w:tcPr>
            <w:tcW w:w="1764" w:type="pct"/>
            <w:tcBorders>
              <w:top w:val="single" w:sz="4" w:space="0" w:color="auto"/>
              <w:bottom w:val="single" w:sz="4" w:space="0" w:color="auto"/>
            </w:tcBorders>
          </w:tcPr>
          <w:p w:rsidR="00060C94" w:rsidRPr="00522AF8" w:rsidRDefault="00060C94" w:rsidP="00522AF8">
            <w:pPr>
              <w:rPr>
                <w:lang w:val="cs-CZ"/>
              </w:rPr>
            </w:pPr>
            <w:r w:rsidRPr="00522AF8">
              <w:rPr>
                <w:lang w:val="cs-CZ"/>
              </w:rPr>
              <w:t>PR v Popisu PP st v m</w:t>
            </w:r>
          </w:p>
        </w:tc>
        <w:tc>
          <w:tcPr>
            <w:tcW w:w="1475" w:type="pct"/>
            <w:tcBorders>
              <w:top w:val="single" w:sz="4" w:space="0" w:color="auto"/>
              <w:bottom w:val="single" w:sz="4" w:space="0" w:color="auto"/>
            </w:tcBorders>
          </w:tcPr>
          <w:p w:rsidR="00060C94" w:rsidRPr="00522AF8" w:rsidRDefault="00060C94" w:rsidP="00522AF8">
            <w:pPr>
              <w:tabs>
                <w:tab w:val="num" w:pos="2880"/>
              </w:tabs>
              <w:spacing w:line="240" w:lineRule="auto"/>
              <w:rPr>
                <w:rFonts w:cs="Times New Roman"/>
                <w:lang w:val="cs-CZ"/>
              </w:rPr>
            </w:pPr>
            <w:r w:rsidRPr="00522AF8">
              <w:rPr>
                <w:lang w:val="cs-CZ"/>
              </w:rPr>
              <w:t xml:space="preserve">Označení staničení příčného řezu - číslo v </w:t>
            </w:r>
            <w:r>
              <w:rPr>
                <w:lang w:val="cs-CZ"/>
              </w:rPr>
              <w:t>kolečku.</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6" type="#_x0000_t75" style="width:150pt;height:45pt">
                  <v:imagedata r:id="rId496"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90"/>
        </w:trPr>
        <w:tc>
          <w:tcPr>
            <w:tcW w:w="1764" w:type="pct"/>
            <w:tcBorders>
              <w:top w:val="single" w:sz="4" w:space="0" w:color="auto"/>
              <w:bottom w:val="single" w:sz="4" w:space="0" w:color="auto"/>
            </w:tcBorders>
          </w:tcPr>
          <w:p w:rsidR="00060C94" w:rsidRPr="00522AF8" w:rsidRDefault="00060C94" w:rsidP="00522AF8">
            <w:pPr>
              <w:spacing w:line="240" w:lineRule="auto"/>
              <w:rPr>
                <w:lang w:val="cs-CZ"/>
              </w:rPr>
            </w:pPr>
            <w:r w:rsidRPr="00522AF8">
              <w:rPr>
                <w:lang w:val="cs-CZ"/>
              </w:rPr>
              <w:t>Staničení PR v Popisu PP</w:t>
            </w:r>
          </w:p>
          <w:p w:rsidR="00060C94" w:rsidRPr="00522AF8" w:rsidRDefault="00060C94" w:rsidP="00522AF8">
            <w:pPr>
              <w:rPr>
                <w:rFonts w:cs="Times New Roman"/>
                <w:lang w:val="cs-CZ"/>
              </w:rPr>
            </w:pPr>
          </w:p>
        </w:tc>
        <w:tc>
          <w:tcPr>
            <w:tcW w:w="1475" w:type="pct"/>
            <w:tcBorders>
              <w:top w:val="single" w:sz="4" w:space="0" w:color="auto"/>
              <w:bottom w:val="single" w:sz="4" w:space="0" w:color="auto"/>
            </w:tcBorders>
          </w:tcPr>
          <w:p w:rsidR="00060C94" w:rsidRPr="00522AF8" w:rsidRDefault="00060C94" w:rsidP="00522AF8">
            <w:pPr>
              <w:tabs>
                <w:tab w:val="num" w:pos="2880"/>
              </w:tabs>
              <w:rPr>
                <w:lang w:val="cs-CZ"/>
              </w:rPr>
            </w:pPr>
            <w:r w:rsidRPr="00522AF8">
              <w:rPr>
                <w:lang w:val="cs-CZ"/>
              </w:rPr>
              <w:t>Označení staničení příčného řezu - číslo v kolečku.</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7" type="#_x0000_t75" style="width:150pt;height:45pt">
                  <v:imagedata r:id="rId497"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90"/>
        </w:trPr>
        <w:tc>
          <w:tcPr>
            <w:tcW w:w="1764" w:type="pct"/>
            <w:tcBorders>
              <w:top w:val="single" w:sz="4" w:space="0" w:color="auto"/>
            </w:tcBorders>
          </w:tcPr>
          <w:p w:rsidR="00060C94" w:rsidRDefault="00060C94" w:rsidP="00522AF8">
            <w:pPr>
              <w:rPr>
                <w:rFonts w:cs="Times New Roman"/>
                <w:lang w:val="cs-CZ"/>
              </w:rPr>
            </w:pPr>
            <w:r w:rsidRPr="00522AF8">
              <w:rPr>
                <w:lang w:val="cs-CZ"/>
              </w:rPr>
              <w:t>Vzdálenost SPR</w:t>
            </w:r>
          </w:p>
        </w:tc>
        <w:tc>
          <w:tcPr>
            <w:tcW w:w="1475" w:type="pct"/>
            <w:tcBorders>
              <w:top w:val="single" w:sz="4" w:space="0" w:color="auto"/>
            </w:tcBorders>
          </w:tcPr>
          <w:p w:rsidR="00060C94" w:rsidRPr="00522AF8" w:rsidRDefault="00060C94" w:rsidP="00522AF8">
            <w:pPr>
              <w:tabs>
                <w:tab w:val="num" w:pos="2880"/>
              </w:tabs>
              <w:rPr>
                <w:rFonts w:cs="Times New Roman"/>
                <w:lang w:val="cs-CZ"/>
              </w:rPr>
            </w:pPr>
            <w:r w:rsidRPr="00522AF8">
              <w:rPr>
                <w:lang w:val="cs-CZ"/>
              </w:rPr>
              <w:t xml:space="preserve">Vzdálenost stop příčných řezů </w:t>
            </w:r>
            <w:r>
              <w:rPr>
                <w:lang w:val="cs-CZ"/>
              </w:rPr>
              <w:t>s vyznačením staničení</w:t>
            </w: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38" type="#_x0000_t75" style="width:150pt;height:45pt">
                  <v:imagedata r:id="rId498"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90"/>
        </w:trPr>
        <w:tc>
          <w:tcPr>
            <w:tcW w:w="1764" w:type="pct"/>
            <w:tcBorders>
              <w:top w:val="single" w:sz="4" w:space="0" w:color="auto"/>
            </w:tcBorders>
          </w:tcPr>
          <w:p w:rsidR="00060C94" w:rsidRPr="003E54A9" w:rsidRDefault="00060C94" w:rsidP="00522AF8">
            <w:pPr>
              <w:rPr>
                <w:lang w:val="cs-CZ"/>
              </w:rPr>
            </w:pPr>
            <w:r w:rsidRPr="003E54A9">
              <w:rPr>
                <w:lang w:val="cs-CZ"/>
              </w:rPr>
              <w:t>Tok Kolečko PR v PP</w:t>
            </w:r>
          </w:p>
        </w:tc>
        <w:tc>
          <w:tcPr>
            <w:tcW w:w="1475" w:type="pct"/>
            <w:tcBorders>
              <w:top w:val="single" w:sz="4" w:space="0" w:color="auto"/>
            </w:tcBorders>
          </w:tcPr>
          <w:p w:rsidR="00060C94" w:rsidRPr="003E54A9" w:rsidRDefault="00060C94" w:rsidP="00522AF8">
            <w:pPr>
              <w:tabs>
                <w:tab w:val="num" w:pos="2880"/>
              </w:tabs>
              <w:rPr>
                <w:lang w:val="cs-CZ"/>
              </w:rPr>
            </w:pPr>
            <w:r w:rsidRPr="003E54A9">
              <w:rPr>
                <w:lang w:val="cs-CZ"/>
              </w:rPr>
              <w:t>Označení staničení příčného řezu - číslo v kolečku.</w:t>
            </w:r>
          </w:p>
        </w:tc>
        <w:tc>
          <w:tcPr>
            <w:tcW w:w="1267" w:type="pct"/>
            <w:tcBorders>
              <w:top w:val="single" w:sz="4" w:space="0" w:color="auto"/>
            </w:tcBorders>
          </w:tcPr>
          <w:p w:rsidR="00060C94" w:rsidRPr="000667C7" w:rsidRDefault="00060C94" w:rsidP="002A11EC">
            <w:pPr>
              <w:tabs>
                <w:tab w:val="num" w:pos="2880"/>
              </w:tabs>
              <w:spacing w:line="240" w:lineRule="auto"/>
              <w:rPr>
                <w:rFonts w:cs="Times New Roman"/>
                <w:lang w:val="cs-CZ"/>
              </w:rPr>
            </w:pPr>
            <w:r w:rsidRPr="000667C7">
              <w:rPr>
                <w:rFonts w:cs="Times New Roman"/>
                <w:lang w:val="cs-CZ"/>
              </w:rPr>
              <w:pict>
                <v:shape id="_x0000_i1639" type="#_x0000_t75" style="width:150pt;height:45pt">
                  <v:imagedata r:id="rId499"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Potrubní síť</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4" w:type="pct"/>
            <w:tcBorders>
              <w:bottom w:val="single" w:sz="4" w:space="0" w:color="auto"/>
            </w:tcBorders>
          </w:tcPr>
          <w:p w:rsidR="00060C94" w:rsidRPr="005B58CF" w:rsidRDefault="00060C94" w:rsidP="005B58CF">
            <w:pPr>
              <w:rPr>
                <w:rFonts w:cs="Times New Roman"/>
                <w:lang w:val="cs-CZ"/>
              </w:rPr>
            </w:pPr>
            <w:r w:rsidRPr="005B58CF">
              <w:rPr>
                <w:lang w:val="cs-CZ"/>
              </w:rPr>
              <w:t>Potrubí - DN a Materiál</w:t>
            </w:r>
          </w:p>
        </w:tc>
        <w:tc>
          <w:tcPr>
            <w:tcW w:w="1475"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Průměr - materiál</w:t>
            </w:r>
          </w:p>
        </w:tc>
        <w:tc>
          <w:tcPr>
            <w:tcW w:w="1267"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40" type="#_x0000_t75" style="width:150pt;height:37.5pt">
                  <v:imagedata r:id="rId500" o:title=""/>
                </v:shape>
              </w:pict>
            </w: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64" w:type="pct"/>
            <w:tcBorders>
              <w:top w:val="single" w:sz="4" w:space="0" w:color="auto"/>
              <w:bottom w:val="single" w:sz="4" w:space="0" w:color="auto"/>
            </w:tcBorders>
          </w:tcPr>
          <w:p w:rsidR="00060C94" w:rsidRPr="005B58CF" w:rsidRDefault="00060C94" w:rsidP="005B58CF">
            <w:pPr>
              <w:rPr>
                <w:lang w:val="cs-CZ"/>
              </w:rPr>
            </w:pPr>
            <w:r w:rsidRPr="005B58CF">
              <w:rPr>
                <w:lang w:val="cs-CZ"/>
              </w:rPr>
              <w:t>Potrubí - Sklon a Délka</w:t>
            </w:r>
          </w:p>
        </w:tc>
        <w:tc>
          <w:tcPr>
            <w:tcW w:w="147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Sklon v promile / délka v m</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41" type="#_x0000_t75" style="width:150pt;height:37.5pt">
                  <v:imagedata r:id="rId501" o:title=""/>
                </v:shape>
              </w:pict>
            </w: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95"/>
        </w:trPr>
        <w:tc>
          <w:tcPr>
            <w:tcW w:w="1764" w:type="pct"/>
            <w:tcBorders>
              <w:top w:val="single" w:sz="4" w:space="0" w:color="auto"/>
            </w:tcBorders>
          </w:tcPr>
          <w:p w:rsidR="00060C94" w:rsidRPr="005B58CF" w:rsidRDefault="00060C94" w:rsidP="005B58CF">
            <w:pPr>
              <w:rPr>
                <w:lang w:val="cs-CZ"/>
              </w:rPr>
            </w:pPr>
            <w:r w:rsidRPr="005B58CF">
              <w:rPr>
                <w:lang w:val="cs-CZ"/>
              </w:rPr>
              <w:t>Šachty - Svislý popis</w:t>
            </w:r>
          </w:p>
        </w:tc>
        <w:tc>
          <w:tcPr>
            <w:tcW w:w="1475" w:type="pct"/>
            <w:tcBorders>
              <w:top w:val="single" w:sz="4" w:space="0" w:color="auto"/>
            </w:tcBorders>
          </w:tcPr>
          <w:p w:rsidR="00060C94" w:rsidRDefault="00060C94" w:rsidP="002A11EC">
            <w:pPr>
              <w:tabs>
                <w:tab w:val="num" w:pos="2880"/>
              </w:tabs>
              <w:spacing w:line="240" w:lineRule="auto"/>
              <w:rPr>
                <w:lang w:val="cs-CZ"/>
              </w:rPr>
            </w:pPr>
            <w:r>
              <w:rPr>
                <w:lang w:val="cs-CZ"/>
              </w:rPr>
              <w:t xml:space="preserve">Sdužený svislý popis </w:t>
            </w:r>
          </w:p>
          <w:p w:rsidR="00060C94" w:rsidRDefault="00060C94" w:rsidP="002A11EC">
            <w:pPr>
              <w:tabs>
                <w:tab w:val="num" w:pos="2880"/>
              </w:tabs>
              <w:spacing w:line="240" w:lineRule="auto"/>
              <w:rPr>
                <w:lang w:val="cs-CZ"/>
              </w:rPr>
            </w:pPr>
            <w:r>
              <w:rPr>
                <w:lang w:val="cs-CZ"/>
              </w:rPr>
              <w:t>Dno potrubí v m</w:t>
            </w:r>
          </w:p>
          <w:p w:rsidR="00060C94" w:rsidRDefault="00060C94" w:rsidP="002A11EC">
            <w:pPr>
              <w:tabs>
                <w:tab w:val="num" w:pos="2880"/>
              </w:tabs>
              <w:spacing w:line="240" w:lineRule="auto"/>
              <w:rPr>
                <w:lang w:val="cs-CZ"/>
              </w:rPr>
            </w:pPr>
            <w:r>
              <w:rPr>
                <w:lang w:val="cs-CZ"/>
              </w:rPr>
              <w:t>Minimální krytí v m</w:t>
            </w:r>
          </w:p>
          <w:p w:rsidR="00060C94" w:rsidRDefault="00060C94" w:rsidP="002A11EC">
            <w:pPr>
              <w:tabs>
                <w:tab w:val="num" w:pos="2880"/>
              </w:tabs>
              <w:spacing w:line="240" w:lineRule="auto"/>
              <w:rPr>
                <w:lang w:val="cs-CZ"/>
              </w:rPr>
            </w:pPr>
            <w:r>
              <w:rPr>
                <w:lang w:val="cs-CZ"/>
              </w:rPr>
              <w:t>Dno jímky v m</w:t>
            </w:r>
          </w:p>
          <w:p w:rsidR="00060C94" w:rsidRPr="00776173" w:rsidRDefault="00060C94" w:rsidP="002A11EC">
            <w:pPr>
              <w:tabs>
                <w:tab w:val="num" w:pos="2880"/>
              </w:tabs>
              <w:spacing w:line="240" w:lineRule="auto"/>
              <w:rPr>
                <w:rFonts w:cs="Times New Roman"/>
                <w:lang w:val="cs-CZ"/>
              </w:rPr>
            </w:pPr>
            <w:r>
              <w:rPr>
                <w:lang w:val="cs-CZ"/>
              </w:rPr>
              <w:t>Výška terénu v m</w:t>
            </w:r>
          </w:p>
        </w:tc>
        <w:tc>
          <w:tcPr>
            <w:tcW w:w="1267"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642" type="#_x0000_t75" style="width:165pt;height:121.5pt">
                  <v:imagedata r:id="rId502" o:title=""/>
                </v:shape>
              </w:pict>
            </w:r>
          </w:p>
        </w:tc>
        <w:tc>
          <w:tcPr>
            <w:tcW w:w="494"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19" w:name="_Toc229293079"/>
      <w:r>
        <w:rPr>
          <w:lang w:val="cs-CZ"/>
        </w:rPr>
        <w:t>Řezy</w:t>
      </w:r>
      <w:bookmarkEnd w:id="19"/>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stop příčných řezů</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43" type="#_x0000_t75" style="width:102.75pt;height:77.25pt;visibility:visible">
                  <v:imagedata r:id="rId50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Stopy příčných řezů</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Zobrazuje stopy příčných řezů.</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44" type="#_x0000_t75" style="width:114pt;height:75pt;visibility:visible">
                  <v:imagedata r:id="rId504"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noWrap/>
          </w:tcPr>
          <w:p w:rsidR="00060C94" w:rsidRPr="00776173" w:rsidRDefault="00060C94" w:rsidP="002A11EC">
            <w:pPr>
              <w:tabs>
                <w:tab w:val="num" w:pos="2880"/>
              </w:tabs>
              <w:spacing w:line="240" w:lineRule="auto"/>
              <w:rPr>
                <w:rFonts w:cs="Times New Roman"/>
                <w:lang w:val="cs-CZ"/>
              </w:rPr>
            </w:pPr>
            <w:r>
              <w:rPr>
                <w:lang w:val="cs-CZ"/>
              </w:rPr>
              <w:t>Styly popisků stop příčných řezů</w:t>
            </w:r>
          </w:p>
        </w:tc>
        <w:tc>
          <w:tcPr>
            <w:tcW w:w="1475" w:type="pct"/>
            <w:shd w:val="clear" w:color="auto" w:fill="000000"/>
            <w:noWrap/>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noWrap/>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noWrap/>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45" type="#_x0000_t75" style="width:2in;height:102.75pt;visibility:visible">
                  <v:imagedata r:id="rId50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 xml:space="preserve">Staničení a číslo řezu </w:t>
            </w:r>
            <w:r>
              <w:rPr>
                <w:lang w:val="cs-CZ"/>
              </w:rPr>
              <w:t>–</w:t>
            </w:r>
            <w:r w:rsidRPr="00776173">
              <w:rPr>
                <w:lang w:val="cs-CZ"/>
              </w:rPr>
              <w:t xml:space="preserve"> VLEVO</w:t>
            </w:r>
            <w:r>
              <w:rPr>
                <w:lang w:val="cs-CZ"/>
              </w:rPr>
              <w:t xml:space="preserve"> 30mm</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Staničení a číslo řezu  - VLEVO</w:t>
            </w:r>
            <w:r>
              <w:rPr>
                <w:lang w:val="cs-CZ"/>
              </w:rPr>
              <w:t xml:space="preserve"> 30mm od osy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46" type="#_x0000_t75" style="width:152.25pt;height:147.75pt;visibility:visible">
                  <v:imagedata r:id="rId50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 xml:space="preserve">Staničení a číslo řezu </w:t>
            </w:r>
            <w:r>
              <w:rPr>
                <w:lang w:val="cs-CZ"/>
              </w:rPr>
              <w:t>–</w:t>
            </w:r>
            <w:r w:rsidRPr="00776173">
              <w:rPr>
                <w:lang w:val="cs-CZ"/>
              </w:rPr>
              <w:t xml:space="preserve"> VPRAVO</w:t>
            </w:r>
            <w:r>
              <w:rPr>
                <w:lang w:val="cs-CZ"/>
              </w:rPr>
              <w:t xml:space="preserve"> 30mm</w:t>
            </w:r>
          </w:p>
        </w:tc>
        <w:tc>
          <w:tcPr>
            <w:tcW w:w="1475" w:type="pct"/>
          </w:tcPr>
          <w:p w:rsidR="00060C94" w:rsidRPr="00776173" w:rsidRDefault="00060C94" w:rsidP="002A11EC">
            <w:pPr>
              <w:tabs>
                <w:tab w:val="num" w:pos="2880"/>
              </w:tabs>
              <w:spacing w:line="240" w:lineRule="auto"/>
              <w:rPr>
                <w:rFonts w:cs="Times New Roman"/>
                <w:lang w:val="cs-CZ"/>
              </w:rPr>
            </w:pPr>
            <w:r>
              <w:rPr>
                <w:lang w:val="cs-CZ"/>
              </w:rPr>
              <w:t>Staničení a číslo řezu – VPRAVO 30 mm od osy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47" type="#_x0000_t75" style="width:150.75pt;height:159pt;visibility:visible">
                  <v:imagedata r:id="rId50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FA2D72" w:rsidRDefault="00060C94" w:rsidP="00D1638E">
            <w:pPr>
              <w:spacing w:line="240" w:lineRule="auto"/>
              <w:rPr>
                <w:lang w:val="cs-CZ"/>
              </w:rPr>
            </w:pPr>
            <w:r w:rsidRPr="00776173">
              <w:rPr>
                <w:lang w:val="cs-CZ"/>
              </w:rPr>
              <w:t xml:space="preserve">Staničení a číslo řezu </w:t>
            </w:r>
            <w:r>
              <w:rPr>
                <w:lang w:val="cs-CZ"/>
              </w:rPr>
              <w:t>–</w:t>
            </w:r>
            <w:r w:rsidRPr="00776173">
              <w:rPr>
                <w:lang w:val="cs-CZ"/>
              </w:rPr>
              <w:t xml:space="preserve"> VLEVO</w:t>
            </w:r>
            <w:r>
              <w:rPr>
                <w:lang w:val="cs-CZ"/>
              </w:rPr>
              <w:t xml:space="preserve"> </w:t>
            </w:r>
            <w:r w:rsidRPr="00FA2D72">
              <w:rPr>
                <w:lang w:val="cs-CZ"/>
              </w:rPr>
              <w:t>konec SPR</w:t>
            </w:r>
          </w:p>
        </w:tc>
        <w:tc>
          <w:tcPr>
            <w:tcW w:w="1475" w:type="pct"/>
          </w:tcPr>
          <w:p w:rsidR="00060C94" w:rsidRDefault="00060C94" w:rsidP="00D1638E">
            <w:pPr>
              <w:tabs>
                <w:tab w:val="num" w:pos="2880"/>
              </w:tabs>
              <w:spacing w:line="240" w:lineRule="auto"/>
              <w:rPr>
                <w:rFonts w:cs="Times New Roman"/>
                <w:lang w:val="cs-CZ"/>
              </w:rPr>
            </w:pPr>
            <w:r w:rsidRPr="00776173">
              <w:rPr>
                <w:lang w:val="cs-CZ"/>
              </w:rPr>
              <w:t>Staničení a číslo řezu  - VLEVO.</w:t>
            </w:r>
          </w:p>
          <w:p w:rsidR="00060C94" w:rsidRPr="00FA2D72" w:rsidRDefault="00060C94" w:rsidP="00D1638E">
            <w:pPr>
              <w:tabs>
                <w:tab w:val="num" w:pos="2880"/>
              </w:tabs>
              <w:spacing w:line="240" w:lineRule="auto"/>
              <w:rPr>
                <w:lang w:val="cs-CZ"/>
              </w:rPr>
            </w:pPr>
            <w:r w:rsidRPr="00FA2D72">
              <w:rPr>
                <w:lang w:val="cs-CZ"/>
              </w:rPr>
              <w:t>Na konci stopy PR</w:t>
            </w:r>
          </w:p>
        </w:tc>
        <w:tc>
          <w:tcPr>
            <w:tcW w:w="1267" w:type="pct"/>
          </w:tcPr>
          <w:p w:rsidR="00060C94" w:rsidRPr="00776173" w:rsidRDefault="00060C94" w:rsidP="00D1638E">
            <w:pPr>
              <w:tabs>
                <w:tab w:val="num" w:pos="2880"/>
              </w:tabs>
              <w:spacing w:line="240" w:lineRule="auto"/>
              <w:rPr>
                <w:rFonts w:cs="Times New Roman"/>
                <w:lang w:val="cs-CZ"/>
              </w:rPr>
            </w:pPr>
            <w:r w:rsidRPr="00776173">
              <w:rPr>
                <w:rFonts w:cs="Times New Roman"/>
                <w:noProof/>
                <w:lang w:val="cs-CZ" w:eastAsia="cs-CZ"/>
              </w:rPr>
              <w:pict>
                <v:shape id="_x0000_i1648" type="#_x0000_t75" style="width:152.25pt;height:147.75pt;visibility:visible">
                  <v:imagedata r:id="rId506"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FA2D72" w:rsidRDefault="00060C94" w:rsidP="00D1638E">
            <w:pPr>
              <w:spacing w:line="240" w:lineRule="auto"/>
              <w:rPr>
                <w:lang w:val="cs-CZ"/>
              </w:rPr>
            </w:pPr>
            <w:r w:rsidRPr="00776173">
              <w:rPr>
                <w:lang w:val="cs-CZ"/>
              </w:rPr>
              <w:t xml:space="preserve">Staničení a číslo řezu </w:t>
            </w:r>
            <w:r>
              <w:rPr>
                <w:lang w:val="cs-CZ"/>
              </w:rPr>
              <w:t>–</w:t>
            </w:r>
            <w:r w:rsidRPr="00776173">
              <w:rPr>
                <w:lang w:val="cs-CZ"/>
              </w:rPr>
              <w:t xml:space="preserve"> VPRAVO</w:t>
            </w:r>
            <w:r>
              <w:rPr>
                <w:lang w:val="cs-CZ"/>
              </w:rPr>
              <w:t xml:space="preserve"> </w:t>
            </w:r>
            <w:r w:rsidRPr="00FA2D72">
              <w:rPr>
                <w:lang w:val="cs-CZ"/>
              </w:rPr>
              <w:t>konec SPR</w:t>
            </w:r>
          </w:p>
        </w:tc>
        <w:tc>
          <w:tcPr>
            <w:tcW w:w="1475" w:type="pct"/>
          </w:tcPr>
          <w:p w:rsidR="00060C94" w:rsidRDefault="00060C94" w:rsidP="00D1638E">
            <w:pPr>
              <w:tabs>
                <w:tab w:val="num" w:pos="2880"/>
              </w:tabs>
              <w:spacing w:line="240" w:lineRule="auto"/>
              <w:rPr>
                <w:rFonts w:cs="Times New Roman"/>
                <w:lang w:val="cs-CZ"/>
              </w:rPr>
            </w:pPr>
            <w:r w:rsidRPr="00776173">
              <w:rPr>
                <w:lang w:val="cs-CZ"/>
              </w:rPr>
              <w:t>Staničení a číslo řezu - VPRAVO.</w:t>
            </w:r>
          </w:p>
          <w:p w:rsidR="00060C94" w:rsidRPr="00FA2D72" w:rsidRDefault="00060C94" w:rsidP="00D1638E">
            <w:pPr>
              <w:tabs>
                <w:tab w:val="num" w:pos="2880"/>
              </w:tabs>
              <w:spacing w:line="240" w:lineRule="auto"/>
              <w:rPr>
                <w:lang w:val="cs-CZ"/>
              </w:rPr>
            </w:pPr>
            <w:r w:rsidRPr="00FA2D72">
              <w:rPr>
                <w:lang w:val="cs-CZ"/>
              </w:rPr>
              <w:t>Na konci stopy PR</w:t>
            </w:r>
          </w:p>
        </w:tc>
        <w:tc>
          <w:tcPr>
            <w:tcW w:w="1267" w:type="pct"/>
          </w:tcPr>
          <w:p w:rsidR="00060C94" w:rsidRPr="00776173" w:rsidRDefault="00060C94" w:rsidP="00D1638E">
            <w:pPr>
              <w:tabs>
                <w:tab w:val="num" w:pos="2880"/>
              </w:tabs>
              <w:spacing w:line="240" w:lineRule="auto"/>
              <w:rPr>
                <w:rFonts w:cs="Times New Roman"/>
                <w:noProof/>
                <w:lang w:val="cs-CZ"/>
              </w:rPr>
            </w:pPr>
            <w:r w:rsidRPr="00776173">
              <w:rPr>
                <w:rFonts w:cs="Times New Roman"/>
                <w:noProof/>
                <w:lang w:val="cs-CZ" w:eastAsia="cs-CZ"/>
              </w:rPr>
              <w:pict>
                <v:shape id="_x0000_i1649" type="#_x0000_t75" style="width:150.75pt;height:159pt;visibility:visible">
                  <v:imagedata r:id="rId50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Staničení příčného řezu - VLEVO</w:t>
            </w:r>
          </w:p>
        </w:tc>
        <w:tc>
          <w:tcPr>
            <w:tcW w:w="1475" w:type="pct"/>
          </w:tcPr>
          <w:p w:rsidR="00060C94" w:rsidRPr="00776173" w:rsidRDefault="00060C94" w:rsidP="002A11EC">
            <w:pPr>
              <w:tabs>
                <w:tab w:val="num" w:pos="2880"/>
              </w:tabs>
              <w:spacing w:line="240" w:lineRule="auto"/>
              <w:rPr>
                <w:lang w:val="cs-CZ"/>
              </w:rPr>
            </w:pPr>
            <w:r w:rsidRPr="00776173">
              <w:rPr>
                <w:lang w:val="cs-CZ"/>
              </w:rPr>
              <w:t>Staničení příčného řezu - VLEVO.</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50" type="#_x0000_t75" style="width:150pt;height:131.25pt;visibility:visible">
                  <v:imagedata r:id="rId50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Staničení příčného řezu - VPRAVO</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Staničení příčného řezu - VPRAVO.</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51" type="#_x0000_t75" style="width:150pt;height:133.5pt;visibility:visible">
                  <v:imagedata r:id="rId50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445414" w:rsidRDefault="00060C94" w:rsidP="002A11EC">
            <w:pPr>
              <w:spacing w:line="240" w:lineRule="auto"/>
              <w:rPr>
                <w:lang w:val="cs-CZ"/>
              </w:rPr>
            </w:pPr>
            <w:r w:rsidRPr="00445414">
              <w:rPr>
                <w:lang w:val="cs-CZ"/>
              </w:rPr>
              <w:t>Vlevo Staničení  |  Vpravo  číslo PR</w:t>
            </w:r>
          </w:p>
        </w:tc>
        <w:tc>
          <w:tcPr>
            <w:tcW w:w="1475" w:type="pct"/>
          </w:tcPr>
          <w:p w:rsidR="00060C94" w:rsidRDefault="00060C94" w:rsidP="00445414">
            <w:pPr>
              <w:tabs>
                <w:tab w:val="num" w:pos="2880"/>
              </w:tabs>
              <w:spacing w:line="240" w:lineRule="auto"/>
              <w:rPr>
                <w:lang w:val="cs-CZ"/>
              </w:rPr>
            </w:pPr>
            <w:r w:rsidRPr="00445414">
              <w:rPr>
                <w:lang w:val="cs-CZ"/>
              </w:rPr>
              <w:t>Prostorově úsporný zp</w:t>
            </w:r>
            <w:r>
              <w:rPr>
                <w:lang w:val="cs-CZ"/>
              </w:rPr>
              <w:t>ůsob popisu - Na koncích osy SPR -.-</w:t>
            </w:r>
          </w:p>
          <w:p w:rsidR="00060C94" w:rsidRPr="00445414" w:rsidRDefault="00060C94" w:rsidP="00445414">
            <w:pPr>
              <w:tabs>
                <w:tab w:val="num" w:pos="2880"/>
              </w:tabs>
              <w:spacing w:line="240" w:lineRule="auto"/>
              <w:rPr>
                <w:lang w:val="cs-CZ"/>
              </w:rPr>
            </w:pPr>
            <w:r w:rsidRPr="00445414">
              <w:rPr>
                <w:lang w:val="cs-CZ"/>
              </w:rPr>
              <w:t xml:space="preserve">Vlevo                  staničení   Km,XXX XX </w:t>
            </w:r>
          </w:p>
          <w:p w:rsidR="00060C94" w:rsidRPr="00445414" w:rsidRDefault="00060C94" w:rsidP="00445414">
            <w:pPr>
              <w:tabs>
                <w:tab w:val="num" w:pos="2880"/>
              </w:tabs>
              <w:spacing w:line="240" w:lineRule="auto"/>
              <w:rPr>
                <w:lang w:val="cs-CZ"/>
              </w:rPr>
            </w:pPr>
            <w:r w:rsidRPr="00445414">
              <w:rPr>
                <w:lang w:val="cs-CZ"/>
              </w:rPr>
              <w:t>Vpravo               číslo PR</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0667C7">
              <w:rPr>
                <w:rFonts w:cs="Times New Roman"/>
                <w:noProof/>
                <w:lang w:val="cs-CZ" w:eastAsia="cs-CZ"/>
              </w:rPr>
              <w:pict>
                <v:shape id="_x0000_i1652" type="#_x0000_t75" style="width:150pt;height:45pt">
                  <v:imagedata r:id="rId51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příčného řezu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Frézování</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frézování vozovky v příčném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3" type="#_x0000_t75" style="width:125.25pt;height:32.25pt;visibility:visible">
                  <v:imagedata r:id="rId51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Navržená komunikace</w:t>
            </w:r>
          </w:p>
        </w:tc>
        <w:tc>
          <w:tcPr>
            <w:tcW w:w="1475" w:type="pct"/>
          </w:tcPr>
          <w:p w:rsidR="00060C94" w:rsidRPr="00776173" w:rsidRDefault="00060C94" w:rsidP="002A11EC">
            <w:pPr>
              <w:tabs>
                <w:tab w:val="num" w:pos="2880"/>
              </w:tabs>
              <w:spacing w:line="240" w:lineRule="auto"/>
              <w:rPr>
                <w:lang w:val="cs-CZ"/>
              </w:rPr>
            </w:pPr>
            <w:r w:rsidRPr="00776173">
              <w:rPr>
                <w:lang w:val="cs-CZ"/>
              </w:rPr>
              <w:t>Navržená komunikace.</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4" type="#_x0000_t75" style="width:132pt;height:30.75pt;visibility:visible">
                  <v:imagedata r:id="rId51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Stávající terén</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stávajícího terénu v příčném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5" type="#_x0000_t75" style="width:138.75pt;height:28.5pt;visibility:visible">
                  <v:imagedata r:id="rId513"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6" type="#_x0000_t75" style="width:122.25pt;height:34.5pt;visibility:visible">
                  <v:imagedata r:id="rId51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příčného řezu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Sady popisků</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Bez popisků</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7" type="#_x0000_t75" style="width:148.5pt;height:105.75pt;visibility:visible">
                  <v:imagedata r:id="rId51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 (Vodorovný popis)</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výšky povrchu v ose. Popis je vodorovný.</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8" type="#_x0000_t75" style="width:135.75pt;height:30pt;visibility:visible">
                  <v:imagedata r:id="rId51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 (Vodorovný popis)-TISK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výšky povrchu v ose. Popis je vodorovný.</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59" type="#_x0000_t75" style="width:135.75pt;height:30pt;visibility:visible">
                  <v:imagedata r:id="rId51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ose+Šíř. kóty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výšek v ose a šířkové kóty.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0" type="#_x0000_t75" style="width:153pt;height:36pt;visibility:visible">
                  <v:imagedata r:id="rId51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ose+Šíř. kóty-TISK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výšek v ose a šířkové kóty.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1" type="#_x0000_t75" style="width:153pt;height:36pt;visibility:visible">
                  <v:imagedata r:id="rId51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ose+Výšky v lomech</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výšek v ose a v lomech.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2" type="#_x0000_t75" style="width:148.5pt;height:38.25pt;visibility:visible">
                  <v:imagedata r:id="rId51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Výška v ose+Výšky v lomech-TISK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výšek v ose a v lomech.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63" type="#_x0000_t75" style="width:148.5pt;height:38.25pt;visibility:visible">
                  <v:imagedata r:id="rId51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ose+Výšky v lomech+Šíř. kóty+Sklony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výšek v ose, výšek v lomech, šířkové kóty a sklony.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4" type="#_x0000_t75" style="width:149.25pt;height:48pt;visibility:visible">
                  <v:imagedata r:id="rId51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Popis výšek v ose, výšek v lomech, šířkové kóty a sklony. Sada je vhodná pro popis povrchů reprezentujících povrch vozovky.</w:t>
            </w:r>
          </w:p>
        </w:tc>
        <w:tc>
          <w:tcPr>
            <w:tcW w:w="1475" w:type="pct"/>
          </w:tcPr>
          <w:p w:rsidR="00060C94" w:rsidRPr="00776173" w:rsidRDefault="00060C94" w:rsidP="002A11EC">
            <w:pPr>
              <w:tabs>
                <w:tab w:val="num" w:pos="2880"/>
              </w:tabs>
              <w:spacing w:line="240" w:lineRule="auto"/>
              <w:rPr>
                <w:lang w:val="cs-CZ"/>
              </w:rPr>
            </w:pPr>
            <w:r w:rsidRPr="00776173">
              <w:rPr>
                <w:lang w:val="cs-CZ"/>
              </w:rPr>
              <w:t>Popis výšek v ose, výšek v lomech, šířkové kóty a sklony. Sada je vhodná pro popis povrchů reprezentujících povrch vozovky.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65" type="#_x0000_t75" style="width:149.25pt;height:48pt;visibility:visible">
                  <v:imagedata r:id="rId51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Hlavní odsazení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6" type="#_x0000_t75" style="width:132pt;height:68.25pt;visibility:visible">
                  <v:imagedata r:id="rId52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Hlavní odsazení od osy.</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67" type="#_x0000_t75" style="width:133.5pt;height:69pt;visibility:visible">
                  <v:imagedata r:id="rId52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Vedlejší odsazení</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8" type="#_x0000_t75" style="width:134.25pt;height:54.75pt;visibility:visible">
                  <v:imagedata r:id="rId52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Standard-TISK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Vedlejší odsazení od osy.</w:t>
            </w:r>
          </w:p>
        </w:tc>
        <w:tc>
          <w:tcPr>
            <w:tcW w:w="1267" w:type="pct"/>
          </w:tcPr>
          <w:p w:rsidR="00060C94" w:rsidRPr="00776173" w:rsidRDefault="00060C94" w:rsidP="002A11EC">
            <w:pPr>
              <w:tabs>
                <w:tab w:val="num" w:pos="2880"/>
              </w:tabs>
              <w:spacing w:line="240" w:lineRule="auto"/>
              <w:rPr>
                <w:rFonts w:cs="Times New Roman"/>
                <w:noProof/>
                <w:lang w:val="cs-CZ"/>
              </w:rPr>
            </w:pP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rFonts w:cs="Times New Roman"/>
                <w:lang w:val="cs-CZ"/>
              </w:rPr>
            </w:pPr>
            <w:r>
              <w:rPr>
                <w:lang w:val="cs-CZ"/>
              </w:rPr>
              <w:t>Lom v podélném spádu</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FFFFFF"/>
          </w:tcPr>
          <w:p w:rsidR="00060C94" w:rsidRPr="00776173" w:rsidRDefault="00060C94" w:rsidP="002A11EC">
            <w:pPr>
              <w:spacing w:line="240" w:lineRule="auto"/>
              <w:rPr>
                <w:lang w:val="cs-CZ"/>
              </w:rPr>
            </w:pPr>
            <w:r w:rsidRPr="00776173">
              <w:rPr>
                <w:lang w:val="cs-CZ"/>
              </w:rPr>
              <w:t>Standard</w:t>
            </w:r>
          </w:p>
        </w:tc>
        <w:tc>
          <w:tcPr>
            <w:tcW w:w="1475" w:type="pct"/>
            <w:shd w:val="clear" w:color="auto" w:fill="FFFFFF"/>
          </w:tcPr>
          <w:p w:rsidR="00060C94" w:rsidRPr="00776173" w:rsidRDefault="00060C94" w:rsidP="002A11EC">
            <w:pPr>
              <w:tabs>
                <w:tab w:val="num" w:pos="2880"/>
              </w:tabs>
              <w:spacing w:line="240" w:lineRule="auto"/>
              <w:rPr>
                <w:rFonts w:cs="Times New Roman"/>
                <w:lang w:val="cs-CZ"/>
              </w:rPr>
            </w:pPr>
          </w:p>
        </w:tc>
        <w:tc>
          <w:tcPr>
            <w:tcW w:w="1267" w:type="pct"/>
            <w:shd w:val="clear" w:color="auto" w:fill="FFFFFF"/>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69" type="#_x0000_t75" style="width:37.5pt;height:126pt;visibility:visible">
                  <v:imagedata r:id="rId522" o:title=""/>
                </v:shape>
              </w:pict>
            </w:r>
          </w:p>
        </w:tc>
        <w:tc>
          <w:tcPr>
            <w:tcW w:w="494" w:type="pct"/>
            <w:shd w:val="clear" w:color="auto" w:fill="FFFFFF"/>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terénu v ose-Svislý popis</w:t>
            </w:r>
          </w:p>
        </w:tc>
        <w:tc>
          <w:tcPr>
            <w:tcW w:w="1475" w:type="pct"/>
          </w:tcPr>
          <w:p w:rsidR="00060C94" w:rsidRPr="00776173" w:rsidRDefault="00060C94" w:rsidP="002A11EC">
            <w:pPr>
              <w:tabs>
                <w:tab w:val="num" w:pos="2880"/>
              </w:tabs>
              <w:spacing w:line="240" w:lineRule="auto"/>
              <w:rPr>
                <w:lang w:val="cs-CZ"/>
              </w:rPr>
            </w:pPr>
            <w:r w:rsidRPr="00776173">
              <w:rPr>
                <w:lang w:val="cs-CZ"/>
              </w:rPr>
              <w:t>Výška terénu v ose-Svislý popis.</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70" type="#_x0000_t75" style="width:86.25pt;height:39.75pt;visibility:visible">
                  <v:imagedata r:id="rId52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Výška terénu v ose-Svislý popis-TISK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Výška terénu v ose-Svislý popis-TISK.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1" type="#_x0000_t75" style="width:82.5pt;height:39pt;visibility:visible">
                  <v:imagedata r:id="rId52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terénu v ose-Vodorovný popis</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Výška terénu v ose-Vodorovný popis.</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2" type="#_x0000_t75" style="width:107.25pt;height:27pt;visibility:visible">
                  <v:imagedata r:id="rId525"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terénu v ose-Vodorovný popis-TISK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Výška terénu v ose-Vodorovný popis-TISK.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3" type="#_x0000_t75" style="width:93.75pt;height:29.25pt;visibility:visible">
                  <v:imagedata r:id="rId52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0E18B7" w:rsidRDefault="00060C94" w:rsidP="002A11EC">
            <w:pPr>
              <w:spacing w:line="240" w:lineRule="auto"/>
              <w:rPr>
                <w:lang w:val="cs-CZ"/>
              </w:rPr>
            </w:pPr>
            <w:r w:rsidRPr="000E18B7">
              <w:rPr>
                <w:lang w:val="cs-CZ"/>
              </w:rPr>
              <w:t>Svislé čáry v lomových bodech</w:t>
            </w:r>
          </w:p>
        </w:tc>
        <w:tc>
          <w:tcPr>
            <w:tcW w:w="1475" w:type="pct"/>
          </w:tcPr>
          <w:p w:rsidR="00060C94" w:rsidRPr="000E18B7" w:rsidRDefault="00060C94" w:rsidP="000E18B7">
            <w:pPr>
              <w:tabs>
                <w:tab w:val="num" w:pos="2880"/>
              </w:tabs>
              <w:spacing w:line="240" w:lineRule="auto"/>
              <w:rPr>
                <w:lang w:val="cs-CZ"/>
              </w:rPr>
            </w:pPr>
            <w:r w:rsidRPr="000E18B7">
              <w:rPr>
                <w:lang w:val="cs-CZ"/>
              </w:rPr>
              <w:t>Doplní čáry svislého popisu od lomových bodů řezu ke spodní části řezu. Předpokládá použití sady datových pásů:</w:t>
            </w:r>
          </w:p>
          <w:p w:rsidR="00060C94" w:rsidRPr="000E18B7" w:rsidRDefault="00060C94" w:rsidP="000E18B7">
            <w:pPr>
              <w:tabs>
                <w:tab w:val="num" w:pos="2880"/>
              </w:tabs>
              <w:spacing w:line="240" w:lineRule="auto"/>
              <w:rPr>
                <w:lang w:val="cs-CZ"/>
              </w:rPr>
            </w:pPr>
            <w:r w:rsidRPr="000E18B7">
              <w:rPr>
                <w:lang w:val="cs-CZ"/>
              </w:rPr>
              <w:t>PR - Hlavní odsazení a lomové body nového stavu</w:t>
            </w:r>
          </w:p>
        </w:tc>
        <w:tc>
          <w:tcPr>
            <w:tcW w:w="1267" w:type="pct"/>
          </w:tcPr>
          <w:p w:rsidR="00060C94" w:rsidRPr="00776173" w:rsidRDefault="00060C94" w:rsidP="002A11EC">
            <w:pPr>
              <w:tabs>
                <w:tab w:val="num" w:pos="2880"/>
              </w:tabs>
              <w:spacing w:line="240" w:lineRule="auto"/>
              <w:rPr>
                <w:rFonts w:cs="Times New Roman"/>
                <w:noProof/>
                <w:lang w:val="cs-CZ" w:eastAsia="cs-CZ"/>
              </w:rPr>
            </w:pPr>
            <w:r w:rsidRPr="000667C7">
              <w:rPr>
                <w:rFonts w:cs="Times New Roman"/>
                <w:noProof/>
                <w:lang w:val="cs-CZ" w:eastAsia="cs-CZ"/>
              </w:rPr>
              <w:pict>
                <v:shape id="_x0000_i1674" type="#_x0000_t75" style="width:150pt;height:112.5pt">
                  <v:imagedata r:id="rId52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shd w:val="clear" w:color="auto" w:fill="EEECE1"/>
          </w:tcPr>
          <w:p w:rsidR="00060C94" w:rsidRPr="00776173" w:rsidRDefault="00060C94" w:rsidP="002A11EC">
            <w:pPr>
              <w:spacing w:line="240" w:lineRule="auto"/>
              <w:rPr>
                <w:lang w:val="cs-CZ"/>
              </w:rPr>
            </w:pPr>
            <w:r w:rsidRPr="00776173">
              <w:rPr>
                <w:lang w:val="cs-CZ"/>
              </w:rPr>
              <w:t>Segment</w:t>
            </w:r>
          </w:p>
        </w:tc>
        <w:tc>
          <w:tcPr>
            <w:tcW w:w="1475"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67"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4"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Sklony %</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sklonů v procentech.</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75" type="#_x0000_t75" style="width:2in;height:19.5pt;visibility:visible">
                  <v:imagedata r:id="rId52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Sklony %-TISK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Sklony %-TISK.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6" type="#_x0000_t75" style="width:2in;height:19.5pt;visibility:visible">
                  <v:imagedata r:id="rId528"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lang w:val="cs-CZ"/>
              </w:rPr>
            </w:pPr>
            <w:r w:rsidRPr="00776173">
              <w:rPr>
                <w:lang w:val="cs-CZ"/>
              </w:rPr>
              <w:t>Sklony 1:X</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Popis sklonů v 1:X.</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7" type="#_x0000_t75" style="width:2in;height:19.5pt;visibility:visible">
                  <v:imagedata r:id="rId52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Sklony 1:X-TISK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Sklony 1:X-TISK.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8" type="#_x0000_t75" style="width:2in;height:19.5pt;visibility:visible">
                  <v:imagedata r:id="rId529"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79" type="#_x0000_t75" style="width:144.75pt;height:22.5pt;visibility:visible">
                  <v:imagedata r:id="rId530"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Šířkové kóty</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Kóty šířkového uspořádání v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80" type="#_x0000_t75" style="width:123.75pt;height:24pt;visibility:visible">
                  <v:imagedata r:id="rId53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Šířkové kóty-TISK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Kóty šířkového uspořádání v metrech.</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81" type="#_x0000_t75" style="width:123.75pt;height:24pt;visibility:visible">
                  <v:imagedata r:id="rId531"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každém lomu mimo niveletu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Výška v každém lomu mimo niveletu.</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82" type="#_x0000_t75" style="width:150pt;height:46.5pt;visibility:visible">
                  <v:imagedata r:id="rId53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Výška v každém lomu mimo niveletu-TISK</w:t>
            </w:r>
          </w:p>
        </w:tc>
        <w:tc>
          <w:tcPr>
            <w:tcW w:w="1475" w:type="pct"/>
          </w:tcPr>
          <w:p w:rsidR="00060C94" w:rsidRPr="00776173" w:rsidRDefault="00060C94" w:rsidP="002A11EC">
            <w:pPr>
              <w:tabs>
                <w:tab w:val="num" w:pos="2880"/>
              </w:tabs>
              <w:spacing w:line="240" w:lineRule="auto"/>
              <w:rPr>
                <w:lang w:val="cs-CZ"/>
              </w:rPr>
            </w:pPr>
            <w:r w:rsidRPr="00776173">
              <w:rPr>
                <w:lang w:val="cs-CZ"/>
              </w:rPr>
              <w:t>Výška v každém lomu mimo niveletu-TISK.</w:t>
            </w: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83" type="#_x0000_t75" style="width:150pt;height:46.5pt;visibility:visible">
                  <v:imagedata r:id="rId532"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Zobrazení příčného řezu</w:t>
            </w:r>
          </w:p>
        </w:tc>
        <w:tc>
          <w:tcPr>
            <w:tcW w:w="147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Osa+Srovnávací rovina+Staničení řezu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osy, srovnávací roviny a staničení příčného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84" type="#_x0000_t75" style="width:150.75pt;height:100.5pt;visibility:visible">
                  <v:imagedata r:id="rId533"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Osa+Srovnávací rovina+Staničení řezu-TISK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osy, srovnávací roviny a staničení příčného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85" type="#_x0000_t75" style="width:150pt;height:99.75pt;visibility:visible">
                  <v:imagedata r:id="rId534"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Osa+Srovnávací rovina+Staničení řezu+Číslo řezu</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osy, srovnávací roviny, staničení příčného řezu a čísla příčného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86" type="#_x0000_t75" style="width:151.5pt;height:108pt;visibility:visible">
                  <v:imagedata r:id="rId535" o:title=""/>
                </v:shape>
              </w:pict>
            </w:r>
          </w:p>
        </w:tc>
        <w:tc>
          <w:tcPr>
            <w:tcW w:w="494"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Osa+Srovnávací rovina+Staničení řezu+Číslo řezu-TISK</w:t>
            </w:r>
          </w:p>
        </w:tc>
        <w:tc>
          <w:tcPr>
            <w:tcW w:w="1475" w:type="pct"/>
          </w:tcPr>
          <w:p w:rsidR="00060C94" w:rsidRPr="00776173" w:rsidRDefault="00060C94" w:rsidP="002A11EC">
            <w:pPr>
              <w:tabs>
                <w:tab w:val="num" w:pos="2880"/>
              </w:tabs>
              <w:spacing w:line="240" w:lineRule="auto"/>
              <w:rPr>
                <w:rFonts w:cs="Times New Roman"/>
                <w:lang w:val="cs-CZ"/>
              </w:rPr>
            </w:pPr>
            <w:r w:rsidRPr="00776173">
              <w:rPr>
                <w:lang w:val="cs-CZ"/>
              </w:rPr>
              <w:t>Zobrazení osy, srovnávací roviny, staničení příčného řezu a čísla příčného řezu.</w:t>
            </w:r>
          </w:p>
        </w:tc>
        <w:tc>
          <w:tcPr>
            <w:tcW w:w="1267"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87" type="#_x0000_t75" style="width:151.5pt;height:117pt;visibility:visible">
                  <v:imagedata r:id="rId536"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764" w:type="pct"/>
          </w:tcPr>
          <w:p w:rsidR="00060C94" w:rsidRPr="00776173" w:rsidRDefault="00060C94" w:rsidP="002A11EC">
            <w:pPr>
              <w:spacing w:line="240" w:lineRule="auto"/>
              <w:rPr>
                <w:rFonts w:cs="Times New Roman"/>
                <w:lang w:val="cs-CZ"/>
              </w:rPr>
            </w:pPr>
            <w:r w:rsidRPr="00776173">
              <w:rPr>
                <w:lang w:val="cs-CZ"/>
              </w:rPr>
              <w:t>Standard</w:t>
            </w:r>
          </w:p>
        </w:tc>
        <w:tc>
          <w:tcPr>
            <w:tcW w:w="1475" w:type="pct"/>
          </w:tcPr>
          <w:p w:rsidR="00060C94" w:rsidRPr="00776173" w:rsidRDefault="00060C94" w:rsidP="002A11EC">
            <w:pPr>
              <w:tabs>
                <w:tab w:val="num" w:pos="2880"/>
              </w:tabs>
              <w:spacing w:line="240" w:lineRule="auto"/>
              <w:rPr>
                <w:rFonts w:cs="Times New Roman"/>
                <w:lang w:val="cs-CZ"/>
              </w:rPr>
            </w:pPr>
          </w:p>
        </w:tc>
        <w:tc>
          <w:tcPr>
            <w:tcW w:w="1267"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88" type="#_x0000_t75" style="width:69pt;height:243.75pt;visibility:visible">
                  <v:imagedata r:id="rId537" o:title=""/>
                </v:shape>
              </w:pict>
            </w:r>
          </w:p>
        </w:tc>
        <w:tc>
          <w:tcPr>
            <w:tcW w:w="494"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0C94" w:rsidRPr="00776173">
        <w:tc>
          <w:tcPr>
            <w:tcW w:w="1764" w:type="pct"/>
            <w:tcBorders>
              <w:bottom w:val="single" w:sz="4" w:space="0" w:color="auto"/>
            </w:tcBorders>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vykreslení skupiny</w:t>
            </w:r>
          </w:p>
        </w:tc>
        <w:tc>
          <w:tcPr>
            <w:tcW w:w="1475" w:type="pct"/>
            <w:tcBorders>
              <w:bottom w:val="single" w:sz="4" w:space="0" w:color="auto"/>
            </w:tcBorders>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67" w:type="pct"/>
            <w:tcBorders>
              <w:bottom w:val="single" w:sz="4" w:space="0" w:color="auto"/>
            </w:tcBorders>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300"/>
        </w:trPr>
        <w:tc>
          <w:tcPr>
            <w:tcW w:w="1764" w:type="pct"/>
            <w:tcBorders>
              <w:top w:val="single" w:sz="4" w:space="0" w:color="auto"/>
              <w:bottom w:val="single" w:sz="4" w:space="0" w:color="auto"/>
            </w:tcBorders>
          </w:tcPr>
          <w:p w:rsidR="00060C94" w:rsidRPr="00B06F7A" w:rsidRDefault="00060C94" w:rsidP="00B06F7A">
            <w:pPr>
              <w:rPr>
                <w:rFonts w:cs="Times New Roman"/>
                <w:lang w:val="cs-CZ"/>
              </w:rPr>
            </w:pPr>
            <w:r w:rsidRPr="00B06F7A">
              <w:rPr>
                <w:lang w:val="cs-CZ"/>
              </w:rPr>
              <w:t>Tisk na A0</w:t>
            </w:r>
          </w:p>
        </w:tc>
        <w:tc>
          <w:tcPr>
            <w:tcW w:w="1475" w:type="pct"/>
            <w:tcBorders>
              <w:top w:val="single" w:sz="4" w:space="0" w:color="auto"/>
              <w:bottom w:val="single" w:sz="4" w:space="0" w:color="auto"/>
            </w:tcBorders>
          </w:tcPr>
          <w:p w:rsidR="00060C94" w:rsidRPr="00B06F7A" w:rsidRDefault="00060C94" w:rsidP="00B06F7A">
            <w:pPr>
              <w:tabs>
                <w:tab w:val="num" w:pos="2880"/>
              </w:tabs>
              <w:rPr>
                <w:rFonts w:cs="Times New Roman"/>
                <w:lang w:val="cs-CZ"/>
              </w:rPr>
            </w:pPr>
            <w:r w:rsidRPr="00B06F7A">
              <w:rPr>
                <w:lang w:val="cs-CZ"/>
              </w:rPr>
              <w:t>Tisk formátu A0</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40"/>
        </w:trPr>
        <w:tc>
          <w:tcPr>
            <w:tcW w:w="1764" w:type="pct"/>
            <w:tcBorders>
              <w:top w:val="single" w:sz="4" w:space="0" w:color="auto"/>
              <w:bottom w:val="single" w:sz="4" w:space="0" w:color="auto"/>
            </w:tcBorders>
          </w:tcPr>
          <w:p w:rsidR="00060C94" w:rsidRPr="00B06F7A" w:rsidRDefault="00060C94" w:rsidP="00B06F7A">
            <w:pPr>
              <w:rPr>
                <w:lang w:val="cs-CZ"/>
              </w:rPr>
            </w:pPr>
            <w:r w:rsidRPr="00B06F7A">
              <w:rPr>
                <w:lang w:val="cs-CZ"/>
              </w:rPr>
              <w:t>Tisk na A1</w:t>
            </w:r>
          </w:p>
        </w:tc>
        <w:tc>
          <w:tcPr>
            <w:tcW w:w="1475" w:type="pct"/>
            <w:tcBorders>
              <w:top w:val="single" w:sz="4" w:space="0" w:color="auto"/>
              <w:bottom w:val="single" w:sz="4" w:space="0" w:color="auto"/>
            </w:tcBorders>
          </w:tcPr>
          <w:p w:rsidR="00060C94" w:rsidRPr="00B06F7A" w:rsidRDefault="00060C94" w:rsidP="00B06F7A">
            <w:pPr>
              <w:tabs>
                <w:tab w:val="num" w:pos="2880"/>
              </w:tabs>
              <w:rPr>
                <w:lang w:val="cs-CZ"/>
              </w:rPr>
            </w:pPr>
            <w:r w:rsidRPr="00B06F7A">
              <w:rPr>
                <w:lang w:val="cs-CZ"/>
              </w:rPr>
              <w:t>Tisk formátu A1</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64" w:type="pct"/>
            <w:tcBorders>
              <w:top w:val="single" w:sz="4" w:space="0" w:color="auto"/>
              <w:bottom w:val="single" w:sz="4" w:space="0" w:color="auto"/>
            </w:tcBorders>
          </w:tcPr>
          <w:p w:rsidR="00060C94" w:rsidRPr="00B06F7A" w:rsidRDefault="00060C94" w:rsidP="00B06F7A">
            <w:pPr>
              <w:rPr>
                <w:lang w:val="cs-CZ"/>
              </w:rPr>
            </w:pPr>
            <w:r w:rsidRPr="00B06F7A">
              <w:rPr>
                <w:lang w:val="cs-CZ"/>
              </w:rPr>
              <w:t>Tisk na A2</w:t>
            </w:r>
          </w:p>
        </w:tc>
        <w:tc>
          <w:tcPr>
            <w:tcW w:w="1475" w:type="pct"/>
            <w:tcBorders>
              <w:top w:val="single" w:sz="4" w:space="0" w:color="auto"/>
              <w:bottom w:val="single" w:sz="4" w:space="0" w:color="auto"/>
            </w:tcBorders>
          </w:tcPr>
          <w:p w:rsidR="00060C94" w:rsidRPr="00B06F7A" w:rsidRDefault="00060C94" w:rsidP="00B06F7A">
            <w:pPr>
              <w:tabs>
                <w:tab w:val="num" w:pos="2880"/>
              </w:tabs>
              <w:rPr>
                <w:lang w:val="cs-CZ"/>
              </w:rPr>
            </w:pPr>
            <w:r w:rsidRPr="00B06F7A">
              <w:rPr>
                <w:lang w:val="cs-CZ"/>
              </w:rPr>
              <w:t>Tisk formátu A2</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64" w:type="pct"/>
            <w:tcBorders>
              <w:top w:val="single" w:sz="4" w:space="0" w:color="auto"/>
              <w:bottom w:val="single" w:sz="4" w:space="0" w:color="auto"/>
            </w:tcBorders>
          </w:tcPr>
          <w:p w:rsidR="00060C94" w:rsidRPr="00B06F7A" w:rsidRDefault="00060C94" w:rsidP="00B06F7A">
            <w:pPr>
              <w:rPr>
                <w:lang w:val="cs-CZ"/>
              </w:rPr>
            </w:pPr>
            <w:r w:rsidRPr="00B06F7A">
              <w:rPr>
                <w:lang w:val="cs-CZ"/>
              </w:rPr>
              <w:t>Tisk na A3</w:t>
            </w:r>
          </w:p>
        </w:tc>
        <w:tc>
          <w:tcPr>
            <w:tcW w:w="1475" w:type="pct"/>
            <w:tcBorders>
              <w:top w:val="single" w:sz="4" w:space="0" w:color="auto"/>
              <w:bottom w:val="single" w:sz="4" w:space="0" w:color="auto"/>
            </w:tcBorders>
          </w:tcPr>
          <w:p w:rsidR="00060C94" w:rsidRPr="00B06F7A" w:rsidRDefault="00060C94" w:rsidP="00B06F7A">
            <w:pPr>
              <w:tabs>
                <w:tab w:val="num" w:pos="2880"/>
              </w:tabs>
              <w:rPr>
                <w:lang w:val="cs-CZ"/>
              </w:rPr>
            </w:pPr>
            <w:r w:rsidRPr="00B06F7A">
              <w:rPr>
                <w:lang w:val="cs-CZ"/>
              </w:rPr>
              <w:t>Tisk  formátu A3</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64" w:type="pct"/>
            <w:tcBorders>
              <w:top w:val="single" w:sz="4" w:space="0" w:color="auto"/>
              <w:bottom w:val="single" w:sz="4" w:space="0" w:color="auto"/>
            </w:tcBorders>
          </w:tcPr>
          <w:p w:rsidR="00060C94" w:rsidRPr="00B06F7A" w:rsidRDefault="00060C94" w:rsidP="00B06F7A">
            <w:pPr>
              <w:rPr>
                <w:lang w:val="cs-CZ"/>
              </w:rPr>
            </w:pPr>
            <w:r w:rsidRPr="00B06F7A">
              <w:rPr>
                <w:lang w:val="cs-CZ"/>
              </w:rPr>
              <w:t>Tisk na A4</w:t>
            </w:r>
          </w:p>
        </w:tc>
        <w:tc>
          <w:tcPr>
            <w:tcW w:w="1475" w:type="pct"/>
            <w:tcBorders>
              <w:top w:val="single" w:sz="4" w:space="0" w:color="auto"/>
              <w:bottom w:val="single" w:sz="4" w:space="0" w:color="auto"/>
            </w:tcBorders>
          </w:tcPr>
          <w:p w:rsidR="00060C94" w:rsidRPr="00B06F7A" w:rsidRDefault="00060C94" w:rsidP="00B06F7A">
            <w:pPr>
              <w:tabs>
                <w:tab w:val="num" w:pos="2880"/>
              </w:tabs>
              <w:rPr>
                <w:lang w:val="cs-CZ"/>
              </w:rPr>
            </w:pPr>
            <w:r w:rsidRPr="00B06F7A">
              <w:rPr>
                <w:lang w:val="cs-CZ"/>
              </w:rPr>
              <w:t>Tisk formátu A4</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60"/>
        </w:trPr>
        <w:tc>
          <w:tcPr>
            <w:tcW w:w="1764" w:type="pct"/>
            <w:tcBorders>
              <w:top w:val="single" w:sz="4" w:space="0" w:color="auto"/>
              <w:bottom w:val="single" w:sz="4" w:space="0" w:color="auto"/>
            </w:tcBorders>
          </w:tcPr>
          <w:p w:rsidR="00060C94" w:rsidRPr="00B06F7A" w:rsidRDefault="00060C94" w:rsidP="00B06F7A">
            <w:pPr>
              <w:rPr>
                <w:lang w:val="cs-CZ"/>
              </w:rPr>
            </w:pPr>
            <w:r w:rsidRPr="00B06F7A">
              <w:rPr>
                <w:lang w:val="cs-CZ"/>
              </w:rPr>
              <w:t>Tiskni vše</w:t>
            </w:r>
          </w:p>
        </w:tc>
        <w:tc>
          <w:tcPr>
            <w:tcW w:w="1475" w:type="pct"/>
            <w:tcBorders>
              <w:top w:val="single" w:sz="4" w:space="0" w:color="auto"/>
              <w:bottom w:val="single" w:sz="4" w:space="0" w:color="auto"/>
            </w:tcBorders>
          </w:tcPr>
          <w:p w:rsidR="00060C94" w:rsidRPr="00B06F7A" w:rsidRDefault="00060C94" w:rsidP="00B06F7A">
            <w:pPr>
              <w:tabs>
                <w:tab w:val="num" w:pos="2880"/>
              </w:tabs>
              <w:rPr>
                <w:lang w:val="cs-CZ"/>
              </w:rPr>
            </w:pPr>
            <w:r>
              <w:rPr>
                <w:lang w:val="cs-CZ"/>
              </w:rPr>
              <w:t>Tisk všech</w:t>
            </w:r>
            <w:r w:rsidRPr="00B06F7A">
              <w:rPr>
                <w:lang w:val="cs-CZ"/>
              </w:rPr>
              <w:t xml:space="preserve"> příčných řezů</w:t>
            </w:r>
          </w:p>
        </w:tc>
        <w:tc>
          <w:tcPr>
            <w:tcW w:w="1267"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4"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060C94" w:rsidRPr="00776173">
        <w:tc>
          <w:tcPr>
            <w:tcW w:w="1088"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listů</w:t>
            </w:r>
          </w:p>
        </w:tc>
        <w:tc>
          <w:tcPr>
            <w:tcW w:w="1040"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213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739"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390"/>
        </w:trPr>
        <w:tc>
          <w:tcPr>
            <w:tcW w:w="1088" w:type="pct"/>
            <w:tcBorders>
              <w:bottom w:val="single" w:sz="4" w:space="0" w:color="auto"/>
            </w:tcBorders>
          </w:tcPr>
          <w:p w:rsidR="00060C94" w:rsidRDefault="00060C94" w:rsidP="00984260">
            <w:pPr>
              <w:spacing w:line="240" w:lineRule="auto"/>
              <w:rPr>
                <w:rFonts w:cs="Times New Roman"/>
                <w:lang w:val="cs-CZ"/>
              </w:rPr>
            </w:pPr>
            <w:r w:rsidRPr="00984260">
              <w:rPr>
                <w:lang w:val="cs-CZ"/>
              </w:rPr>
              <w:t>formát A0</w:t>
            </w:r>
          </w:p>
          <w:p w:rsidR="00060C94" w:rsidRPr="00984260" w:rsidRDefault="00060C94" w:rsidP="00984260">
            <w:pPr>
              <w:spacing w:line="240" w:lineRule="auto"/>
              <w:rPr>
                <w:rFonts w:cs="Times New Roman"/>
                <w:lang w:val="cs-CZ"/>
              </w:rPr>
            </w:pPr>
          </w:p>
        </w:tc>
        <w:tc>
          <w:tcPr>
            <w:tcW w:w="1040" w:type="pct"/>
            <w:tcBorders>
              <w:bottom w:val="single" w:sz="4" w:space="0" w:color="auto"/>
            </w:tcBorders>
          </w:tcPr>
          <w:p w:rsidR="00060C94" w:rsidRPr="00984260" w:rsidRDefault="00060C94" w:rsidP="00984260">
            <w:pPr>
              <w:tabs>
                <w:tab w:val="num" w:pos="2880"/>
              </w:tabs>
              <w:rPr>
                <w:rFonts w:cs="Times New Roman"/>
                <w:lang w:val="cs-CZ"/>
              </w:rPr>
            </w:pPr>
            <w:r w:rsidRPr="00984260">
              <w:rPr>
                <w:lang w:val="cs-CZ"/>
              </w:rPr>
              <w:t>formát výkresu A0 841x1189mm</w:t>
            </w:r>
          </w:p>
        </w:tc>
        <w:tc>
          <w:tcPr>
            <w:tcW w:w="2133"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739"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10"/>
        </w:trPr>
        <w:tc>
          <w:tcPr>
            <w:tcW w:w="1088" w:type="pct"/>
            <w:tcBorders>
              <w:top w:val="single" w:sz="4" w:space="0" w:color="auto"/>
              <w:bottom w:val="single" w:sz="4" w:space="0" w:color="auto"/>
            </w:tcBorders>
          </w:tcPr>
          <w:p w:rsidR="00060C94" w:rsidRDefault="00060C94" w:rsidP="00984260">
            <w:pPr>
              <w:spacing w:line="240" w:lineRule="auto"/>
              <w:rPr>
                <w:rFonts w:cs="Times New Roman"/>
                <w:lang w:val="cs-CZ"/>
              </w:rPr>
            </w:pPr>
            <w:r w:rsidRPr="00984260">
              <w:rPr>
                <w:lang w:val="cs-CZ"/>
              </w:rPr>
              <w:t>formát A1</w:t>
            </w:r>
          </w:p>
          <w:p w:rsidR="00060C94" w:rsidRPr="00984260" w:rsidRDefault="00060C94" w:rsidP="00984260">
            <w:pPr>
              <w:rPr>
                <w:rFonts w:cs="Times New Roman"/>
                <w:lang w:val="cs-CZ"/>
              </w:rPr>
            </w:pPr>
          </w:p>
        </w:tc>
        <w:tc>
          <w:tcPr>
            <w:tcW w:w="1040" w:type="pct"/>
            <w:tcBorders>
              <w:top w:val="single" w:sz="4" w:space="0" w:color="auto"/>
              <w:bottom w:val="single" w:sz="4" w:space="0" w:color="auto"/>
            </w:tcBorders>
          </w:tcPr>
          <w:p w:rsidR="00060C94" w:rsidRPr="00984260" w:rsidRDefault="00060C94" w:rsidP="00984260">
            <w:pPr>
              <w:tabs>
                <w:tab w:val="num" w:pos="2880"/>
              </w:tabs>
              <w:rPr>
                <w:lang w:val="cs-CZ"/>
              </w:rPr>
            </w:pPr>
            <w:r w:rsidRPr="00984260">
              <w:rPr>
                <w:lang w:val="cs-CZ"/>
              </w:rPr>
              <w:t>formát výkresu A1 594x841mm</w:t>
            </w:r>
          </w:p>
        </w:tc>
        <w:tc>
          <w:tcPr>
            <w:tcW w:w="2133"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739"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50"/>
        </w:trPr>
        <w:tc>
          <w:tcPr>
            <w:tcW w:w="1088" w:type="pct"/>
            <w:tcBorders>
              <w:top w:val="single" w:sz="4" w:space="0" w:color="auto"/>
              <w:bottom w:val="single" w:sz="4" w:space="0" w:color="auto"/>
            </w:tcBorders>
          </w:tcPr>
          <w:p w:rsidR="00060C94" w:rsidRDefault="00060C94" w:rsidP="00984260">
            <w:pPr>
              <w:spacing w:line="240" w:lineRule="auto"/>
              <w:rPr>
                <w:rFonts w:cs="Times New Roman"/>
                <w:lang w:val="cs-CZ"/>
              </w:rPr>
            </w:pPr>
            <w:r w:rsidRPr="00984260">
              <w:rPr>
                <w:lang w:val="cs-CZ"/>
              </w:rPr>
              <w:t>formát A2</w:t>
            </w:r>
          </w:p>
          <w:p w:rsidR="00060C94" w:rsidRPr="00984260" w:rsidRDefault="00060C94" w:rsidP="00984260">
            <w:pPr>
              <w:rPr>
                <w:rFonts w:cs="Times New Roman"/>
                <w:lang w:val="cs-CZ"/>
              </w:rPr>
            </w:pPr>
          </w:p>
        </w:tc>
        <w:tc>
          <w:tcPr>
            <w:tcW w:w="1040" w:type="pct"/>
            <w:tcBorders>
              <w:top w:val="single" w:sz="4" w:space="0" w:color="auto"/>
              <w:bottom w:val="single" w:sz="4" w:space="0" w:color="auto"/>
            </w:tcBorders>
          </w:tcPr>
          <w:p w:rsidR="00060C94" w:rsidRPr="00984260" w:rsidRDefault="00060C94" w:rsidP="00984260">
            <w:pPr>
              <w:tabs>
                <w:tab w:val="num" w:pos="2880"/>
              </w:tabs>
              <w:rPr>
                <w:lang w:val="cs-CZ"/>
              </w:rPr>
            </w:pPr>
            <w:r w:rsidRPr="00984260">
              <w:rPr>
                <w:lang w:val="cs-CZ"/>
              </w:rPr>
              <w:t>formát výkresu A2 420x594mm</w:t>
            </w:r>
          </w:p>
        </w:tc>
        <w:tc>
          <w:tcPr>
            <w:tcW w:w="2133"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739"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088" w:type="pct"/>
            <w:tcBorders>
              <w:top w:val="single" w:sz="4" w:space="0" w:color="auto"/>
              <w:bottom w:val="single" w:sz="4" w:space="0" w:color="auto"/>
            </w:tcBorders>
          </w:tcPr>
          <w:p w:rsidR="00060C94" w:rsidRDefault="00060C94" w:rsidP="00984260">
            <w:pPr>
              <w:spacing w:line="240" w:lineRule="auto"/>
              <w:rPr>
                <w:rFonts w:cs="Times New Roman"/>
                <w:lang w:val="cs-CZ"/>
              </w:rPr>
            </w:pPr>
            <w:r w:rsidRPr="00984260">
              <w:rPr>
                <w:lang w:val="cs-CZ"/>
              </w:rPr>
              <w:t>formát A3</w:t>
            </w:r>
          </w:p>
          <w:p w:rsidR="00060C94" w:rsidRPr="00984260" w:rsidRDefault="00060C94" w:rsidP="00984260">
            <w:pPr>
              <w:rPr>
                <w:rFonts w:cs="Times New Roman"/>
                <w:lang w:val="cs-CZ"/>
              </w:rPr>
            </w:pPr>
          </w:p>
        </w:tc>
        <w:tc>
          <w:tcPr>
            <w:tcW w:w="1040" w:type="pct"/>
            <w:tcBorders>
              <w:top w:val="single" w:sz="4" w:space="0" w:color="auto"/>
              <w:bottom w:val="single" w:sz="4" w:space="0" w:color="auto"/>
            </w:tcBorders>
          </w:tcPr>
          <w:p w:rsidR="00060C94" w:rsidRPr="00984260" w:rsidRDefault="00060C94" w:rsidP="00984260">
            <w:pPr>
              <w:tabs>
                <w:tab w:val="num" w:pos="2880"/>
              </w:tabs>
              <w:rPr>
                <w:lang w:val="cs-CZ"/>
              </w:rPr>
            </w:pPr>
            <w:r w:rsidRPr="00984260">
              <w:rPr>
                <w:lang w:val="cs-CZ"/>
              </w:rPr>
              <w:t>formát výkresu A3 297x420mm</w:t>
            </w:r>
          </w:p>
        </w:tc>
        <w:tc>
          <w:tcPr>
            <w:tcW w:w="2133"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739"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00"/>
        </w:trPr>
        <w:tc>
          <w:tcPr>
            <w:tcW w:w="1088" w:type="pct"/>
            <w:tcBorders>
              <w:top w:val="single" w:sz="4" w:space="0" w:color="auto"/>
            </w:tcBorders>
          </w:tcPr>
          <w:p w:rsidR="00060C94" w:rsidRPr="00984260" w:rsidRDefault="00060C94" w:rsidP="00984260">
            <w:pPr>
              <w:spacing w:line="240" w:lineRule="auto"/>
              <w:rPr>
                <w:lang w:val="cs-CZ"/>
              </w:rPr>
            </w:pPr>
            <w:r w:rsidRPr="00984260">
              <w:rPr>
                <w:lang w:val="cs-CZ"/>
              </w:rPr>
              <w:t>formát A4</w:t>
            </w:r>
          </w:p>
          <w:p w:rsidR="00060C94" w:rsidRPr="00984260" w:rsidRDefault="00060C94" w:rsidP="00984260">
            <w:pPr>
              <w:rPr>
                <w:rFonts w:cs="Times New Roman"/>
                <w:lang w:val="cs-CZ"/>
              </w:rPr>
            </w:pPr>
          </w:p>
        </w:tc>
        <w:tc>
          <w:tcPr>
            <w:tcW w:w="1040" w:type="pct"/>
            <w:tcBorders>
              <w:top w:val="single" w:sz="4" w:space="0" w:color="auto"/>
            </w:tcBorders>
          </w:tcPr>
          <w:p w:rsidR="00060C94" w:rsidRPr="00984260" w:rsidRDefault="00060C94" w:rsidP="00984260">
            <w:pPr>
              <w:tabs>
                <w:tab w:val="num" w:pos="2880"/>
              </w:tabs>
              <w:spacing w:line="240" w:lineRule="auto"/>
              <w:rPr>
                <w:lang w:val="cs-CZ"/>
              </w:rPr>
            </w:pPr>
            <w:r w:rsidRPr="00984260">
              <w:rPr>
                <w:lang w:val="cs-CZ"/>
              </w:rPr>
              <w:t>formát výkresu A4 210x297mm</w:t>
            </w:r>
          </w:p>
          <w:p w:rsidR="00060C94" w:rsidRPr="00984260" w:rsidRDefault="00060C94" w:rsidP="00984260">
            <w:pPr>
              <w:tabs>
                <w:tab w:val="num" w:pos="2880"/>
              </w:tabs>
              <w:rPr>
                <w:rFonts w:cs="Times New Roman"/>
                <w:lang w:val="cs-CZ"/>
              </w:rPr>
            </w:pPr>
          </w:p>
        </w:tc>
        <w:tc>
          <w:tcPr>
            <w:tcW w:w="2133"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c>
          <w:tcPr>
            <w:tcW w:w="739"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Výška odsazení</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Redukovaná výška X.XX</w:t>
            </w:r>
          </w:p>
        </w:tc>
        <w:tc>
          <w:tcPr>
            <w:tcW w:w="1546" w:type="pct"/>
          </w:tcPr>
          <w:p w:rsidR="00060C94" w:rsidRPr="00776173" w:rsidRDefault="00060C94" w:rsidP="002A11EC">
            <w:pPr>
              <w:tabs>
                <w:tab w:val="num" w:pos="2880"/>
              </w:tabs>
              <w:spacing w:line="240" w:lineRule="auto"/>
              <w:rPr>
                <w:lang w:val="cs-CZ"/>
              </w:rPr>
            </w:pPr>
            <w:r w:rsidRPr="00776173">
              <w:rPr>
                <w:lang w:val="cs-CZ"/>
              </w:rPr>
              <w:t>Redukovaná výška X.XX.</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89" type="#_x0000_t75" style="width:26.25pt;height:35.25pt;visibility:visible">
                  <v:imagedata r:id="rId53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lang w:val="cs-CZ"/>
              </w:rPr>
            </w:pPr>
            <w:r w:rsidRPr="00776173">
              <w:rPr>
                <w:lang w:val="cs-CZ"/>
              </w:rPr>
              <w:t>Redukovaná výška X.XX-TISK</w:t>
            </w:r>
          </w:p>
        </w:tc>
        <w:tc>
          <w:tcPr>
            <w:tcW w:w="1546" w:type="pct"/>
          </w:tcPr>
          <w:p w:rsidR="00060C94" w:rsidRPr="00776173" w:rsidRDefault="00060C94" w:rsidP="002A11EC">
            <w:pPr>
              <w:tabs>
                <w:tab w:val="num" w:pos="2880"/>
              </w:tabs>
              <w:spacing w:line="240" w:lineRule="auto"/>
              <w:rPr>
                <w:lang w:val="cs-CZ"/>
              </w:rPr>
            </w:pPr>
            <w:r w:rsidRPr="00776173">
              <w:rPr>
                <w:lang w:val="cs-CZ"/>
              </w:rPr>
              <w:t>Redukovaná výška X.XX.</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690" type="#_x0000_t75" style="width:26.25pt;height:35.25pt;visibility:visible">
                  <v:imagedata r:id="rId53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1" type="#_x0000_t75" style="width:68.25pt;height:36.75pt;visibility:visible">
                  <v:imagedata r:id="rId539"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v bodě (popis VLEVO od bodu)</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Výška v bodě, popis je umístěn VLEVO od bodu.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2" type="#_x0000_t75" style="width:56.25pt;height:27pt;visibility:visible">
                  <v:imagedata r:id="rId540"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v bodě (popis VLEVO od bodu)-TISK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Výška v bodě, popis je umístěn VLEVO od bodu.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3" type="#_x0000_t75" style="width:56.25pt;height:27pt;visibility:visible">
                  <v:imagedata r:id="rId540"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v bodě (popis VPRAVO od bodu)</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Výška v bodě, popis je umístěn VPRAVO od bodu.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4" type="#_x0000_t75" style="width:54pt;height:24.75pt;visibility:visible">
                  <v:imagedata r:id="rId541"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v bodě (popis VPRAVO od bodu)-TISK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Výška v bodě, popis je umístěn VPRAVO od bodu.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5" type="#_x0000_t75" style="width:54pt;height:24.75pt;visibility:visible">
                  <v:imagedata r:id="rId541"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Výšková kóta s výškou nad</w:t>
            </w:r>
          </w:p>
        </w:tc>
        <w:tc>
          <w:tcPr>
            <w:tcW w:w="1546" w:type="pct"/>
          </w:tcPr>
          <w:p w:rsidR="00060C94" w:rsidRPr="00776173" w:rsidRDefault="00060C94" w:rsidP="002A11EC">
            <w:pPr>
              <w:tabs>
                <w:tab w:val="num" w:pos="2880"/>
              </w:tabs>
              <w:spacing w:line="240" w:lineRule="auto"/>
              <w:rPr>
                <w:lang w:val="cs-CZ"/>
              </w:rPr>
            </w:pPr>
            <w:r w:rsidRPr="00776173">
              <w:rPr>
                <w:lang w:val="cs-CZ"/>
              </w:rPr>
              <w:t>Výšková kóta s výškou nad.</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6" type="#_x0000_t75" style="width:60.75pt;height:30.75pt;visibility:visible">
                  <v:imagedata r:id="rId542"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Výšková kóta s výškou nad-TISK</w:t>
            </w:r>
          </w:p>
        </w:tc>
        <w:tc>
          <w:tcPr>
            <w:tcW w:w="1546" w:type="pct"/>
          </w:tcPr>
          <w:p w:rsidR="00060C94" w:rsidRPr="00776173" w:rsidRDefault="00060C94" w:rsidP="002A11EC">
            <w:pPr>
              <w:tabs>
                <w:tab w:val="num" w:pos="2880"/>
              </w:tabs>
              <w:spacing w:line="240" w:lineRule="auto"/>
              <w:rPr>
                <w:lang w:val="cs-CZ"/>
              </w:rPr>
            </w:pPr>
            <w:r w:rsidRPr="00776173">
              <w:rPr>
                <w:lang w:val="cs-CZ"/>
              </w:rPr>
              <w:t>Výšková kóta s výškou nad.</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7" type="#_x0000_t75" style="width:60.75pt;height:30.75pt;visibility:visible">
                  <v:imagedata r:id="rId542"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Výšková kóta s výškou pod</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Výšková kóta s výškou pod.</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8" type="#_x0000_t75" style="width:68.25pt;height:32.25pt;visibility:visible">
                  <v:imagedata r:id="rId543"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Výšková kóta s výškou pod-TISK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Výšková kóta s výškou pod.</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699" type="#_x0000_t75" style="width:68.25pt;height:32.25pt;visibility:visible">
                  <v:imagedata r:id="rId543"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Vzdálenost od osy a výška</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Vzdálenost od osy a výška.</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00" type="#_x0000_t75" style="width:27.75pt;height:75pt;visibility:visible">
                  <v:imagedata r:id="rId544"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Vzdálenost od osy a výška-TISK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Vzdálenost od osy a výška.</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01" type="#_x0000_t75" style="width:27.75pt;height:74.25pt;visibility:visible">
                  <v:imagedata r:id="rId544"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Spád</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Rozdíl výšek a vzdálenost</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Rozdíl výšek a vzdálenost mezi 2 body.</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2" type="#_x0000_t75" style="width:57pt;height:36.75pt;visibility:visible">
                  <v:imagedata r:id="rId545"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Rozdíl výšek a vzdálenost-TISK</w:t>
            </w:r>
          </w:p>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Rozdíl výšek a vzdálenost mezi 2 body.</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3" type="#_x0000_t75" style="width:57pt;height:36.75pt;visibility:visible">
                  <v:imagedata r:id="rId545"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1:n</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1:n.</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4" type="#_x0000_t75" style="width:44.25pt;height:30pt;visibility:visible">
                  <v:imagedata r:id="rId546"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1:n-TISK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1:n.</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5" type="#_x0000_t75" style="width:44.25pt;height:30pt;visibility:visible">
                  <v:imagedata r:id="rId546"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1:n se šipkou</w:t>
            </w:r>
          </w:p>
        </w:tc>
        <w:tc>
          <w:tcPr>
            <w:tcW w:w="1546" w:type="pct"/>
          </w:tcPr>
          <w:p w:rsidR="00060C94" w:rsidRPr="00776173" w:rsidRDefault="00060C94" w:rsidP="002A11EC">
            <w:pPr>
              <w:tabs>
                <w:tab w:val="num" w:pos="2880"/>
              </w:tabs>
              <w:spacing w:line="240" w:lineRule="auto"/>
              <w:rPr>
                <w:lang w:val="cs-CZ"/>
              </w:rPr>
            </w:pPr>
            <w:r w:rsidRPr="00776173">
              <w:rPr>
                <w:lang w:val="cs-CZ"/>
              </w:rPr>
              <w:t>Sklon mezi body 1:n se šipkou.</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6" type="#_x0000_t75" style="width:45.75pt;height:36.75pt;visibility:visible">
                  <v:imagedata r:id="rId547"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1:n se šipkou-TISK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1:n se šipkou</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07" type="#_x0000_t75" style="width:45.75pt;height:36.75pt;visibility:visible">
                  <v:imagedata r:id="rId547"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v %</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v procentech.</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08" type="#_x0000_t75" style="width:55.5pt;height:41.25pt;visibility:visible">
                  <v:imagedata r:id="rId54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v %-TISK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v procentech.</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09" type="#_x0000_t75" style="width:55.5pt;height:41.25pt;visibility:visible">
                  <v:imagedata r:id="rId54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v % se šipkou</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v procentech se šipkou.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0" type="#_x0000_t75" style="width:92.25pt;height:35.25pt;visibility:visible">
                  <v:imagedata r:id="rId549"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Sklon mezi body v % se šipkou-TISK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Sklon mezi body v procentech se šipkou.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1" type="#_x0000_t75" style="width:92.25pt;height:35.25pt;visibility:visible">
                  <v:imagedata r:id="rId549"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2" type="#_x0000_t75" style="width:55.5pt;height:25.5pt;visibility:visible">
                  <v:imagedata r:id="rId550"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sidRPr="00776173">
              <w:rPr>
                <w:lang w:val="cs-CZ"/>
              </w:rPr>
              <w:t>Pr</w:t>
            </w:r>
            <w:r>
              <w:rPr>
                <w:lang w:val="cs-CZ"/>
              </w:rPr>
              <w:t>ojekce</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noProof/>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3" type="#_x0000_t75" style="width:42.75pt;height:207.75pt;visibility:visible">
                  <v:imagedata r:id="rId551"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a vzdálenost od osy</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Zobrazí výšku a vzdálenost od osy pro objekt promítnutý do příčného řezu.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4" type="#_x0000_t75" style="width:43.5pt;height:177pt;visibility:visible">
                  <v:imagedata r:id="rId552"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Výška a vzdálenost od osy-TISK</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Zobrazí výšku a vzdálenost od osy pro objekt promítnutý do příčného řezu.</w:t>
            </w:r>
          </w:p>
        </w:tc>
        <w:tc>
          <w:tcPr>
            <w:tcW w:w="1062" w:type="pct"/>
          </w:tcPr>
          <w:p w:rsidR="00060C94" w:rsidRPr="00776173" w:rsidRDefault="00060C94" w:rsidP="002A11EC">
            <w:pPr>
              <w:tabs>
                <w:tab w:val="num" w:pos="2880"/>
              </w:tabs>
              <w:spacing w:line="240" w:lineRule="auto"/>
              <w:rPr>
                <w:rFonts w:cs="Times New Roman"/>
                <w:noProof/>
                <w:lang w:val="cs-CZ"/>
              </w:rPr>
            </w:pPr>
            <w:r w:rsidRPr="00776173">
              <w:rPr>
                <w:rFonts w:cs="Times New Roman"/>
                <w:noProof/>
                <w:lang w:val="cs-CZ" w:eastAsia="cs-CZ"/>
              </w:rPr>
              <w:pict>
                <v:shape id="_x0000_i1715" type="#_x0000_t75" style="width:43.5pt;height:153pt;visibility:visible">
                  <v:imagedata r:id="rId553"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8E46A3">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9"/>
        <w:gridCol w:w="3934"/>
        <w:gridCol w:w="3216"/>
        <w:gridCol w:w="1297"/>
      </w:tblGrid>
      <w:tr w:rsidR="00060C94" w:rsidRPr="00776173">
        <w:tc>
          <w:tcPr>
            <w:tcW w:w="179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 xml:space="preserve">Styly proužků </w:t>
            </w:r>
          </w:p>
        </w:tc>
        <w:tc>
          <w:tcPr>
            <w:tcW w:w="149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20"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95" w:type="pct"/>
          </w:tcPr>
          <w:p w:rsidR="00060C94" w:rsidRPr="00776173" w:rsidRDefault="00060C94" w:rsidP="002A11EC">
            <w:pPr>
              <w:spacing w:line="240" w:lineRule="auto"/>
              <w:rPr>
                <w:rFonts w:cs="Times New Roman"/>
                <w:lang w:val="cs-CZ"/>
              </w:rPr>
            </w:pPr>
            <w:r>
              <w:rPr>
                <w:lang w:val="cs-CZ"/>
              </w:rPr>
              <w:t>Sady proužků</w:t>
            </w:r>
          </w:p>
        </w:tc>
        <w:tc>
          <w:tcPr>
            <w:tcW w:w="1493" w:type="pct"/>
          </w:tcPr>
          <w:p w:rsidR="00060C94" w:rsidRPr="00776173" w:rsidRDefault="00060C94" w:rsidP="002A11EC">
            <w:pPr>
              <w:tabs>
                <w:tab w:val="num" w:pos="2880"/>
              </w:tabs>
              <w:spacing w:line="240" w:lineRule="auto"/>
              <w:rPr>
                <w:rFonts w:cs="Times New Roman"/>
                <w:lang w:val="cs-CZ"/>
              </w:rPr>
            </w:pPr>
          </w:p>
        </w:tc>
        <w:tc>
          <w:tcPr>
            <w:tcW w:w="1220" w:type="pct"/>
          </w:tcPr>
          <w:p w:rsidR="00060C94" w:rsidRPr="00776173" w:rsidRDefault="00060C94" w:rsidP="002A11EC">
            <w:pPr>
              <w:tabs>
                <w:tab w:val="num" w:pos="2880"/>
              </w:tabs>
              <w:spacing w:line="240" w:lineRule="auto"/>
              <w:rPr>
                <w:rFonts w:cs="Times New Roman"/>
                <w:lang w:val="cs-CZ"/>
              </w:rPr>
            </w:pPr>
          </w:p>
        </w:tc>
        <w:tc>
          <w:tcPr>
            <w:tcW w:w="492" w:type="pct"/>
          </w:tcPr>
          <w:p w:rsidR="00060C94" w:rsidRPr="00776173" w:rsidRDefault="00060C94" w:rsidP="002A11EC">
            <w:pPr>
              <w:tabs>
                <w:tab w:val="num" w:pos="2880"/>
              </w:tabs>
              <w:spacing w:line="240" w:lineRule="auto"/>
              <w:rPr>
                <w:rFonts w:cs="Times New Roman"/>
                <w:lang w:val="cs-CZ"/>
              </w:rPr>
            </w:pPr>
          </w:p>
        </w:tc>
      </w:tr>
      <w:tr w:rsidR="00060C94" w:rsidRPr="00776173">
        <w:trPr>
          <w:trHeight w:val="120"/>
        </w:trPr>
        <w:tc>
          <w:tcPr>
            <w:tcW w:w="1795" w:type="pct"/>
            <w:tcBorders>
              <w:bottom w:val="single" w:sz="4" w:space="0" w:color="auto"/>
            </w:tcBorders>
          </w:tcPr>
          <w:p w:rsidR="00060C94" w:rsidRPr="00AE0529" w:rsidRDefault="00060C94" w:rsidP="00AE0529">
            <w:pPr>
              <w:rPr>
                <w:rFonts w:cs="Times New Roman"/>
                <w:lang w:val="cs-CZ"/>
              </w:rPr>
            </w:pPr>
            <w:r w:rsidRPr="00AE0529">
              <w:rPr>
                <w:lang w:val="cs-CZ"/>
              </w:rPr>
              <w:t>Bez datových proužků</w:t>
            </w:r>
          </w:p>
        </w:tc>
        <w:tc>
          <w:tcPr>
            <w:tcW w:w="1493" w:type="pct"/>
            <w:tcBorders>
              <w:bottom w:val="single" w:sz="4" w:space="0" w:color="auto"/>
            </w:tcBorders>
          </w:tcPr>
          <w:p w:rsidR="00060C94" w:rsidRPr="00AE0529" w:rsidRDefault="00060C94" w:rsidP="00AE0529">
            <w:pPr>
              <w:tabs>
                <w:tab w:val="num" w:pos="2880"/>
              </w:tabs>
              <w:rPr>
                <w:rFonts w:cs="Times New Roman"/>
                <w:lang w:val="cs-CZ"/>
              </w:rPr>
            </w:pPr>
            <w:r w:rsidRPr="00AE0529">
              <w:rPr>
                <w:lang w:val="cs-CZ"/>
              </w:rPr>
              <w:t>Bez datových proužků</w:t>
            </w:r>
          </w:p>
        </w:tc>
        <w:tc>
          <w:tcPr>
            <w:tcW w:w="1220"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165"/>
        </w:trPr>
        <w:tc>
          <w:tcPr>
            <w:tcW w:w="1795" w:type="pct"/>
            <w:tcBorders>
              <w:top w:val="single" w:sz="4" w:space="0" w:color="auto"/>
              <w:bottom w:val="single" w:sz="4" w:space="0" w:color="auto"/>
            </w:tcBorders>
          </w:tcPr>
          <w:p w:rsidR="00060C94" w:rsidRPr="00AE0529" w:rsidRDefault="00060C94" w:rsidP="00AE0529">
            <w:pPr>
              <w:rPr>
                <w:lang w:val="cs-CZ"/>
              </w:rPr>
            </w:pPr>
            <w:r>
              <w:rPr>
                <w:lang w:val="cs-CZ"/>
              </w:rPr>
              <w:t>PR</w:t>
            </w:r>
            <w:r w:rsidRPr="00AE0529">
              <w:rPr>
                <w:lang w:val="cs-CZ"/>
              </w:rPr>
              <w:t xml:space="preserve"> - Hlavní odsazení a lomové body nového stavu</w:t>
            </w:r>
          </w:p>
        </w:tc>
        <w:tc>
          <w:tcPr>
            <w:tcW w:w="1493" w:type="pct"/>
            <w:tcBorders>
              <w:top w:val="single" w:sz="4" w:space="0" w:color="auto"/>
              <w:bottom w:val="single" w:sz="4" w:space="0" w:color="auto"/>
            </w:tcBorders>
          </w:tcPr>
          <w:p w:rsidR="00060C94" w:rsidRPr="00AE0529" w:rsidRDefault="00060C94" w:rsidP="00AE0529">
            <w:pPr>
              <w:tabs>
                <w:tab w:val="num" w:pos="2880"/>
              </w:tabs>
              <w:rPr>
                <w:rFonts w:cs="Times New Roman"/>
                <w:lang w:val="cs-CZ"/>
              </w:rPr>
            </w:pPr>
            <w:r>
              <w:rPr>
                <w:lang w:val="cs-CZ"/>
              </w:rPr>
              <w:t>Svislý popis v lomových bodech nového stavu a hlavním odsazení. Všechny svislé popisy jsou doplněny odasazením. Pro správný vzhled je třeba doplnit řez nového stavu popisem „Svislé čáry v lomových bodech“</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16" type="#_x0000_t75" style="width:150pt;height:187.5pt">
                  <v:imagedata r:id="rId554"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05"/>
        </w:trPr>
        <w:tc>
          <w:tcPr>
            <w:tcW w:w="1795" w:type="pct"/>
            <w:tcBorders>
              <w:top w:val="single" w:sz="4" w:space="0" w:color="auto"/>
              <w:bottom w:val="single" w:sz="4" w:space="0" w:color="auto"/>
            </w:tcBorders>
          </w:tcPr>
          <w:p w:rsidR="00060C94" w:rsidRPr="00AE0529" w:rsidRDefault="00060C94" w:rsidP="00AE0529">
            <w:pPr>
              <w:spacing w:line="240" w:lineRule="auto"/>
              <w:rPr>
                <w:lang w:val="cs-CZ"/>
              </w:rPr>
            </w:pPr>
            <w:r w:rsidRPr="00AE0529">
              <w:rPr>
                <w:lang w:val="cs-CZ"/>
              </w:rPr>
              <w:t>Rozdíl výšek mezi povrchy a vzdálenosti</w:t>
            </w:r>
          </w:p>
          <w:p w:rsidR="00060C94" w:rsidRPr="00AE0529" w:rsidRDefault="00060C94" w:rsidP="00AE0529">
            <w:pPr>
              <w:rPr>
                <w:rFonts w:cs="Times New Roman"/>
                <w:lang w:val="cs-CZ"/>
              </w:rPr>
            </w:pPr>
          </w:p>
        </w:tc>
        <w:tc>
          <w:tcPr>
            <w:tcW w:w="1493" w:type="pct"/>
            <w:tcBorders>
              <w:top w:val="single" w:sz="4" w:space="0" w:color="auto"/>
              <w:bottom w:val="single" w:sz="4" w:space="0" w:color="auto"/>
            </w:tcBorders>
          </w:tcPr>
          <w:p w:rsidR="00060C94" w:rsidRPr="00AE0529" w:rsidRDefault="00060C94" w:rsidP="00AE0529">
            <w:pPr>
              <w:tabs>
                <w:tab w:val="num" w:pos="2880"/>
              </w:tabs>
              <w:rPr>
                <w:lang w:val="cs-CZ"/>
              </w:rPr>
            </w:pPr>
            <w:r w:rsidRPr="00AE0529">
              <w:rPr>
                <w:lang w:val="cs-CZ"/>
              </w:rPr>
              <w:t>Rozdíl výšek mezi povrchy a vzdálenosti mezi lomy na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17" type="#_x0000_t75" style="width:150pt;height:150pt">
                  <v:imagedata r:id="rId555"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15"/>
        </w:trPr>
        <w:tc>
          <w:tcPr>
            <w:tcW w:w="1795" w:type="pct"/>
            <w:tcBorders>
              <w:top w:val="single" w:sz="4" w:space="0" w:color="auto"/>
              <w:bottom w:val="single" w:sz="4" w:space="0" w:color="auto"/>
            </w:tcBorders>
          </w:tcPr>
          <w:p w:rsidR="00060C94" w:rsidRDefault="00060C94" w:rsidP="00AE0529">
            <w:pPr>
              <w:spacing w:line="240" w:lineRule="auto"/>
              <w:rPr>
                <w:rFonts w:cs="Times New Roman"/>
                <w:lang w:val="cs-CZ"/>
              </w:rPr>
            </w:pPr>
            <w:r w:rsidRPr="00AE0529">
              <w:rPr>
                <w:lang w:val="cs-CZ"/>
              </w:rPr>
              <w:t>Tisk - PF - hlavní odsazení a lomové body nového stavu</w:t>
            </w:r>
          </w:p>
          <w:p w:rsidR="00060C94" w:rsidRPr="00AE0529" w:rsidRDefault="00060C94" w:rsidP="00AE0529">
            <w:pPr>
              <w:rPr>
                <w:rFonts w:cs="Times New Roman"/>
                <w:lang w:val="cs-CZ"/>
              </w:rPr>
            </w:pPr>
          </w:p>
        </w:tc>
        <w:tc>
          <w:tcPr>
            <w:tcW w:w="1493" w:type="pct"/>
            <w:tcBorders>
              <w:top w:val="single" w:sz="4" w:space="0" w:color="auto"/>
              <w:bottom w:val="single" w:sz="4" w:space="0" w:color="auto"/>
            </w:tcBorders>
          </w:tcPr>
          <w:p w:rsidR="00060C94" w:rsidRDefault="00060C94" w:rsidP="00AE0529">
            <w:pPr>
              <w:tabs>
                <w:tab w:val="num" w:pos="2880"/>
              </w:tabs>
              <w:rPr>
                <w:rFonts w:cs="Times New Roman"/>
                <w:lang w:val="cs-CZ"/>
              </w:rPr>
            </w:pPr>
            <w:r>
              <w:rPr>
                <w:lang w:val="cs-CZ"/>
              </w:rPr>
              <w:t xml:space="preserve">Svislý popis v lomových bodech nového stavu a hlavním odsazení. Všechny svislé popisy jsou doplněny odasazením. Pro správný vzhled je třeba doplnit řez nového stavu popisem „Svislé čáry v lomových bodech“ </w:t>
            </w:r>
          </w:p>
          <w:p w:rsidR="00060C94" w:rsidRPr="00AE0529" w:rsidRDefault="00060C94" w:rsidP="00AE0529">
            <w:pPr>
              <w:tabs>
                <w:tab w:val="num" w:pos="2880"/>
              </w:tabs>
              <w:rPr>
                <w:rFonts w:cs="Times New Roman"/>
                <w:lang w:val="cs-CZ"/>
              </w:rPr>
            </w:pPr>
            <w:r>
              <w:rPr>
                <w:lang w:val="cs-CZ"/>
              </w:rPr>
              <w:t>Pro tisk 1:100</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18" type="#_x0000_t75" style="width:150pt;height:187.5pt">
                  <v:imagedata r:id="rId554"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60"/>
        </w:trPr>
        <w:tc>
          <w:tcPr>
            <w:tcW w:w="1795" w:type="pct"/>
            <w:tcBorders>
              <w:top w:val="single" w:sz="4" w:space="0" w:color="auto"/>
              <w:bottom w:val="single" w:sz="4" w:space="0" w:color="auto"/>
            </w:tcBorders>
          </w:tcPr>
          <w:p w:rsidR="00060C94" w:rsidRPr="00AE0529" w:rsidRDefault="00060C94" w:rsidP="00AE0529">
            <w:pPr>
              <w:spacing w:line="240" w:lineRule="auto"/>
              <w:rPr>
                <w:lang w:val="cs-CZ"/>
              </w:rPr>
            </w:pPr>
            <w:r w:rsidRPr="00AE0529">
              <w:rPr>
                <w:lang w:val="cs-CZ"/>
              </w:rPr>
              <w:t>Tisk - Rozdíl výšek mezi povrchy a vzdálenosti</w:t>
            </w:r>
          </w:p>
          <w:p w:rsidR="00060C94" w:rsidRPr="00AE0529" w:rsidRDefault="00060C94" w:rsidP="00AE0529">
            <w:pPr>
              <w:rPr>
                <w:rFonts w:cs="Times New Roman"/>
                <w:lang w:val="cs-CZ"/>
              </w:rPr>
            </w:pPr>
          </w:p>
        </w:tc>
        <w:tc>
          <w:tcPr>
            <w:tcW w:w="1493" w:type="pct"/>
            <w:tcBorders>
              <w:top w:val="single" w:sz="4" w:space="0" w:color="auto"/>
              <w:bottom w:val="single" w:sz="4" w:space="0" w:color="auto"/>
            </w:tcBorders>
          </w:tcPr>
          <w:p w:rsidR="00060C94" w:rsidRPr="00AE0529" w:rsidRDefault="00060C94" w:rsidP="00AE0529">
            <w:pPr>
              <w:tabs>
                <w:tab w:val="num" w:pos="2880"/>
              </w:tabs>
              <w:rPr>
                <w:lang w:val="cs-CZ"/>
              </w:rPr>
            </w:pPr>
            <w:r w:rsidRPr="00AE0529">
              <w:rPr>
                <w:lang w:val="cs-CZ"/>
              </w:rPr>
              <w:t>Rozdíl výšek mezi povrchy a vzdálenosti mezi lomy na povrchu pro výkresový prostor</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19" type="#_x0000_t75" style="width:150pt;height:150pt">
                  <v:imagedata r:id="rId555"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10"/>
        </w:trPr>
        <w:tc>
          <w:tcPr>
            <w:tcW w:w="1795" w:type="pct"/>
            <w:tcBorders>
              <w:top w:val="single" w:sz="4" w:space="0" w:color="auto"/>
              <w:bottom w:val="single" w:sz="4" w:space="0" w:color="auto"/>
            </w:tcBorders>
          </w:tcPr>
          <w:p w:rsidR="00060C94" w:rsidRPr="00AE0529" w:rsidRDefault="00060C94" w:rsidP="00AE0529">
            <w:pPr>
              <w:rPr>
                <w:lang w:val="cs-CZ"/>
              </w:rPr>
            </w:pPr>
            <w:r w:rsidRPr="00AE0529">
              <w:rPr>
                <w:lang w:val="cs-CZ"/>
              </w:rPr>
              <w:t>Tisk - Výšky a Vzdálenosti</w:t>
            </w:r>
          </w:p>
        </w:tc>
        <w:tc>
          <w:tcPr>
            <w:tcW w:w="1493" w:type="pct"/>
            <w:tcBorders>
              <w:top w:val="single" w:sz="4" w:space="0" w:color="auto"/>
              <w:bottom w:val="single" w:sz="4" w:space="0" w:color="auto"/>
            </w:tcBorders>
          </w:tcPr>
          <w:p w:rsidR="00060C94" w:rsidRPr="00AE0529" w:rsidRDefault="00060C94" w:rsidP="00AE0529">
            <w:pPr>
              <w:tabs>
                <w:tab w:val="num" w:pos="2880"/>
              </w:tabs>
              <w:spacing w:line="240" w:lineRule="auto"/>
              <w:rPr>
                <w:lang w:val="cs-CZ"/>
              </w:rPr>
            </w:pPr>
            <w:r w:rsidRPr="00AE0529">
              <w:rPr>
                <w:lang w:val="cs-CZ"/>
              </w:rPr>
              <w:t>Výšky a vzdálenosti mezi lomy na povrchu pro výkresový prostor</w:t>
            </w:r>
          </w:p>
          <w:p w:rsidR="00060C94" w:rsidRPr="00AE0529" w:rsidRDefault="00060C94" w:rsidP="00AE0529">
            <w:pPr>
              <w:tabs>
                <w:tab w:val="num" w:pos="2880"/>
              </w:tabs>
              <w:rPr>
                <w:rFonts w:cs="Times New Roman"/>
                <w:lang w:val="cs-CZ"/>
              </w:rPr>
            </w:pP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0" type="#_x0000_t75" style="width:150pt;height:150pt">
                  <v:imagedata r:id="rId556"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45"/>
        </w:trPr>
        <w:tc>
          <w:tcPr>
            <w:tcW w:w="1795" w:type="pct"/>
            <w:tcBorders>
              <w:top w:val="single" w:sz="4" w:space="0" w:color="auto"/>
              <w:bottom w:val="single" w:sz="4" w:space="0" w:color="auto"/>
            </w:tcBorders>
          </w:tcPr>
          <w:p w:rsidR="00060C94" w:rsidRPr="00AE0529" w:rsidRDefault="00060C94" w:rsidP="00AE0529">
            <w:pPr>
              <w:rPr>
                <w:lang w:val="cs-CZ"/>
              </w:rPr>
            </w:pPr>
            <w:r w:rsidRPr="00AE0529">
              <w:rPr>
                <w:lang w:val="cs-CZ"/>
              </w:rPr>
              <w:t>Výšky a Vzdálenosti</w:t>
            </w:r>
          </w:p>
        </w:tc>
        <w:tc>
          <w:tcPr>
            <w:tcW w:w="1493" w:type="pct"/>
            <w:tcBorders>
              <w:top w:val="single" w:sz="4" w:space="0" w:color="auto"/>
              <w:bottom w:val="single" w:sz="4" w:space="0" w:color="auto"/>
            </w:tcBorders>
          </w:tcPr>
          <w:p w:rsidR="00060C94" w:rsidRPr="00AE0529" w:rsidRDefault="00060C94" w:rsidP="00AE0529">
            <w:pPr>
              <w:tabs>
                <w:tab w:val="num" w:pos="2880"/>
              </w:tabs>
              <w:rPr>
                <w:lang w:val="cs-CZ"/>
              </w:rPr>
            </w:pPr>
            <w:r w:rsidRPr="00AE0529">
              <w:rPr>
                <w:lang w:val="cs-CZ"/>
              </w:rPr>
              <w:t>Výšky a vzdálenosti mezi lomy na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1" type="#_x0000_t75" style="width:150pt;height:150pt">
                  <v:imagedata r:id="rId556"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DA67F8">
        <w:tc>
          <w:tcPr>
            <w:tcW w:w="1795" w:type="pct"/>
          </w:tcPr>
          <w:p w:rsidR="00060C94" w:rsidRPr="00DA67F8" w:rsidRDefault="00060C94" w:rsidP="002A11EC">
            <w:pPr>
              <w:spacing w:line="240" w:lineRule="auto"/>
              <w:rPr>
                <w:rFonts w:cs="Times New Roman"/>
                <w:highlight w:val="darkGray"/>
                <w:lang w:val="cs-CZ"/>
              </w:rPr>
            </w:pPr>
            <w:r>
              <w:rPr>
                <w:highlight w:val="darkGray"/>
                <w:lang w:val="cs-CZ"/>
              </w:rPr>
              <w:t>Data příčného řezu</w:t>
            </w:r>
          </w:p>
        </w:tc>
        <w:tc>
          <w:tcPr>
            <w:tcW w:w="1493" w:type="pct"/>
          </w:tcPr>
          <w:p w:rsidR="00060C94" w:rsidRPr="00DA67F8" w:rsidRDefault="00060C94" w:rsidP="002A11EC">
            <w:pPr>
              <w:tabs>
                <w:tab w:val="num" w:pos="2880"/>
              </w:tabs>
              <w:spacing w:line="240" w:lineRule="auto"/>
              <w:rPr>
                <w:rFonts w:cs="Times New Roman"/>
                <w:highlight w:val="darkGray"/>
                <w:lang w:val="cs-CZ"/>
              </w:rPr>
            </w:pPr>
          </w:p>
        </w:tc>
        <w:tc>
          <w:tcPr>
            <w:tcW w:w="1220" w:type="pct"/>
          </w:tcPr>
          <w:p w:rsidR="00060C94" w:rsidRPr="00DA67F8" w:rsidRDefault="00060C94" w:rsidP="002A11EC">
            <w:pPr>
              <w:tabs>
                <w:tab w:val="num" w:pos="2880"/>
              </w:tabs>
              <w:spacing w:line="240" w:lineRule="auto"/>
              <w:rPr>
                <w:rFonts w:cs="Times New Roman"/>
                <w:highlight w:val="darkGray"/>
                <w:lang w:val="cs-CZ"/>
              </w:rPr>
            </w:pPr>
          </w:p>
        </w:tc>
        <w:tc>
          <w:tcPr>
            <w:tcW w:w="492" w:type="pct"/>
          </w:tcPr>
          <w:p w:rsidR="00060C94" w:rsidRPr="00DA67F8" w:rsidRDefault="00060C94" w:rsidP="002A11EC">
            <w:pPr>
              <w:tabs>
                <w:tab w:val="num" w:pos="2880"/>
              </w:tabs>
              <w:spacing w:line="240" w:lineRule="auto"/>
              <w:rPr>
                <w:rFonts w:cs="Times New Roman"/>
                <w:highlight w:val="darkGray"/>
                <w:lang w:val="cs-CZ"/>
              </w:rPr>
            </w:pPr>
          </w:p>
        </w:tc>
      </w:tr>
      <w:tr w:rsidR="00060C94" w:rsidRPr="00776173">
        <w:trPr>
          <w:trHeight w:val="195"/>
        </w:trPr>
        <w:tc>
          <w:tcPr>
            <w:tcW w:w="1795" w:type="pct"/>
            <w:tcBorders>
              <w:bottom w:val="single" w:sz="4" w:space="0" w:color="auto"/>
            </w:tcBorders>
          </w:tcPr>
          <w:p w:rsidR="00060C94" w:rsidRPr="00043018" w:rsidRDefault="00060C94" w:rsidP="00043018">
            <w:pPr>
              <w:rPr>
                <w:rFonts w:cs="Times New Roman"/>
                <w:lang w:val="cs-CZ"/>
              </w:rPr>
            </w:pPr>
            <w:r w:rsidRPr="00043018">
              <w:rPr>
                <w:lang w:val="cs-CZ"/>
              </w:rPr>
              <w:t>Lomové body nový stav</w:t>
            </w:r>
          </w:p>
        </w:tc>
        <w:tc>
          <w:tcPr>
            <w:tcW w:w="1493" w:type="pct"/>
            <w:tcBorders>
              <w:bottom w:val="single" w:sz="4" w:space="0" w:color="auto"/>
            </w:tcBorders>
          </w:tcPr>
          <w:p w:rsidR="00060C94" w:rsidRPr="00043018" w:rsidRDefault="00060C94" w:rsidP="00043018">
            <w:pPr>
              <w:tabs>
                <w:tab w:val="num" w:pos="2880"/>
              </w:tabs>
              <w:spacing w:line="240" w:lineRule="auto"/>
              <w:rPr>
                <w:rFonts w:cs="Times New Roman"/>
                <w:lang w:val="cs-CZ"/>
              </w:rPr>
            </w:pPr>
            <w:r>
              <w:rPr>
                <w:lang w:val="cs-CZ"/>
              </w:rPr>
              <w:t>Svislý popis lomových bodů nový stav</w:t>
            </w:r>
          </w:p>
        </w:tc>
        <w:tc>
          <w:tcPr>
            <w:tcW w:w="1220"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2" type="#_x0000_t75" style="width:150pt;height:26.25pt">
                  <v:imagedata r:id="rId557" o:title=""/>
                </v:shape>
              </w:pict>
            </w:r>
          </w:p>
        </w:tc>
        <w:tc>
          <w:tcPr>
            <w:tcW w:w="49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4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Lomové body původní stav</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Svislý popis lomových bodů původní stav</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3" type="#_x0000_t75" style="width:150pt;height:26.25pt">
                  <v:imagedata r:id="rId558"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2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Rozdíl výšek povrchů v lomech</w:t>
            </w:r>
          </w:p>
        </w:tc>
        <w:tc>
          <w:tcPr>
            <w:tcW w:w="1493" w:type="pct"/>
            <w:tcBorders>
              <w:top w:val="single" w:sz="4" w:space="0" w:color="auto"/>
              <w:bottom w:val="single" w:sz="4" w:space="0" w:color="auto"/>
            </w:tcBorders>
          </w:tcPr>
          <w:p w:rsidR="00060C94" w:rsidRPr="00043018" w:rsidRDefault="00060C94" w:rsidP="00043018">
            <w:pPr>
              <w:tabs>
                <w:tab w:val="num" w:pos="2880"/>
              </w:tabs>
              <w:rPr>
                <w:lang w:val="cs-CZ"/>
              </w:rPr>
            </w:pPr>
            <w:r w:rsidRPr="00043018">
              <w:rPr>
                <w:lang w:val="cs-CZ"/>
              </w:rPr>
              <w:t>Rozdíl výšek povrchů v lomech</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4" type="#_x0000_t75" style="width:150pt;height:26.25pt">
                  <v:imagedata r:id="rId559"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4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Staničení -Hlavní odsazení</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Staničení v hlavním odsazení</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5" type="#_x0000_t75" style="width:150pt;height:26.25pt">
                  <v:imagedata r:id="rId560"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6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Staničení -LB</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Staničení v lomových bodech</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6" type="#_x0000_t75" style="width:150pt;height:26.25pt">
                  <v:imagedata r:id="rId561"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Tisk - Lomové body nový stav</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Svislý popis lomových bodů nový stav</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7" type="#_x0000_t75" style="width:150pt;height:26.25pt">
                  <v:imagedata r:id="rId557"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85"/>
        </w:trPr>
        <w:tc>
          <w:tcPr>
            <w:tcW w:w="1795" w:type="pct"/>
            <w:tcBorders>
              <w:top w:val="single" w:sz="4" w:space="0" w:color="auto"/>
              <w:bottom w:val="single" w:sz="4" w:space="0" w:color="auto"/>
            </w:tcBorders>
          </w:tcPr>
          <w:p w:rsidR="00060C94" w:rsidRPr="00043018" w:rsidRDefault="00060C94" w:rsidP="00043018">
            <w:pPr>
              <w:rPr>
                <w:rFonts w:cs="Times New Roman"/>
                <w:lang w:val="cs-CZ"/>
              </w:rPr>
            </w:pPr>
            <w:r w:rsidRPr="00043018">
              <w:rPr>
                <w:lang w:val="cs-CZ"/>
              </w:rPr>
              <w:t>Tisk - Lomové body Původní</w:t>
            </w:r>
            <w:r>
              <w:rPr>
                <w:lang w:val="cs-CZ"/>
              </w:rPr>
              <w:t xml:space="preserve"> stav</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Svislý popis lomových bodů původní stav</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8" type="#_x0000_t75" style="width:150pt;height:26.25pt">
                  <v:imagedata r:id="rId558"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5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Tisk - Rozdíl výšek povrchů v lomech</w:t>
            </w:r>
          </w:p>
        </w:tc>
        <w:tc>
          <w:tcPr>
            <w:tcW w:w="1493" w:type="pct"/>
            <w:tcBorders>
              <w:top w:val="single" w:sz="4" w:space="0" w:color="auto"/>
              <w:bottom w:val="single" w:sz="4" w:space="0" w:color="auto"/>
            </w:tcBorders>
          </w:tcPr>
          <w:p w:rsidR="00060C94" w:rsidRPr="00043018" w:rsidRDefault="00060C94" w:rsidP="00043018">
            <w:pPr>
              <w:tabs>
                <w:tab w:val="num" w:pos="2880"/>
              </w:tabs>
              <w:rPr>
                <w:lang w:val="cs-CZ"/>
              </w:rPr>
            </w:pPr>
            <w:r w:rsidRPr="00043018">
              <w:rPr>
                <w:lang w:val="cs-CZ"/>
              </w:rPr>
              <w:t>Rozdíl výšek povrchů v lomech pro výkresový</w:t>
            </w:r>
            <w:r>
              <w:rPr>
                <w:lang w:val="cs-CZ"/>
              </w:rPr>
              <w:t xml:space="preserve"> </w:t>
            </w:r>
            <w:r w:rsidRPr="00043018">
              <w:rPr>
                <w:lang w:val="cs-CZ"/>
              </w:rPr>
              <w:t xml:space="preserve">prostor </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29" type="#_x0000_t75" style="width:150pt;height:26.25pt">
                  <v:imagedata r:id="rId559"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Tisk - Staničení -Hlavní odsazení</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Staničení v hlavním odsazení</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0" type="#_x0000_t75" style="width:150pt;height:26.25pt">
                  <v:imagedata r:id="rId560"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0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Tisk - Výšky v lomech</w:t>
            </w:r>
          </w:p>
        </w:tc>
        <w:tc>
          <w:tcPr>
            <w:tcW w:w="1493" w:type="pct"/>
            <w:tcBorders>
              <w:top w:val="single" w:sz="4" w:space="0" w:color="auto"/>
              <w:bottom w:val="single" w:sz="4" w:space="0" w:color="auto"/>
            </w:tcBorders>
          </w:tcPr>
          <w:p w:rsidR="00060C94" w:rsidRPr="00043018" w:rsidRDefault="00060C94" w:rsidP="009F1D1C">
            <w:pPr>
              <w:tabs>
                <w:tab w:val="num" w:pos="2880"/>
              </w:tabs>
              <w:rPr>
                <w:lang w:val="cs-CZ"/>
              </w:rPr>
            </w:pPr>
            <w:r w:rsidRPr="00043018">
              <w:rPr>
                <w:lang w:val="cs-CZ"/>
              </w:rPr>
              <w:t>Výšky v lomech povrchu pro výkresový prostor</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1" type="#_x0000_t75" style="width:150pt;height:26.25pt">
                  <v:imagedata r:id="rId562" o:title=""/>
                </v:shape>
              </w:pict>
            </w:r>
          </w:p>
        </w:tc>
        <w:tc>
          <w:tcPr>
            <w:tcW w:w="492"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1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Tisk - Vzd+Výška v lomu</w:t>
            </w:r>
          </w:p>
        </w:tc>
        <w:tc>
          <w:tcPr>
            <w:tcW w:w="1493" w:type="pct"/>
            <w:tcBorders>
              <w:top w:val="single" w:sz="4" w:space="0" w:color="auto"/>
              <w:bottom w:val="single" w:sz="4" w:space="0" w:color="auto"/>
            </w:tcBorders>
          </w:tcPr>
          <w:p w:rsidR="00060C94" w:rsidRPr="00043018" w:rsidRDefault="00060C94" w:rsidP="00DA67F8">
            <w:pPr>
              <w:tabs>
                <w:tab w:val="num" w:pos="2880"/>
              </w:tabs>
              <w:spacing w:line="240" w:lineRule="auto"/>
              <w:rPr>
                <w:lang w:val="cs-CZ"/>
              </w:rPr>
            </w:pPr>
            <w:r w:rsidRPr="00043018">
              <w:rPr>
                <w:lang w:val="cs-CZ"/>
              </w:rPr>
              <w:t>Vzdálenost a výška od osy pro vykresový prostor</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2" type="#_x0000_t75" style="width:150pt;height:60pt">
                  <v:imagedata r:id="rId563"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4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Výšky Nový stav - Hlavní odsazení</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Svislý popis  bodů nového stavu v hlavním odsazení</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3" type="#_x0000_t75" style="width:150pt;height:26.25pt">
                  <v:imagedata r:id="rId560"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Výšky původní stav - Hlavní odsazení</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r>
              <w:rPr>
                <w:lang w:val="cs-CZ"/>
              </w:rPr>
              <w:t>Svislý popis  bodů nového stavu v hlavním odsazení</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150"/>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Výšky v lomech</w:t>
            </w:r>
          </w:p>
        </w:tc>
        <w:tc>
          <w:tcPr>
            <w:tcW w:w="1493" w:type="pct"/>
            <w:tcBorders>
              <w:top w:val="single" w:sz="4" w:space="0" w:color="auto"/>
              <w:bottom w:val="single" w:sz="4" w:space="0" w:color="auto"/>
            </w:tcBorders>
          </w:tcPr>
          <w:p w:rsidR="00060C94" w:rsidRPr="00043018" w:rsidRDefault="00060C94" w:rsidP="00043018">
            <w:pPr>
              <w:tabs>
                <w:tab w:val="num" w:pos="2880"/>
              </w:tabs>
              <w:rPr>
                <w:lang w:val="cs-CZ"/>
              </w:rPr>
            </w:pPr>
            <w:r w:rsidRPr="00043018">
              <w:rPr>
                <w:lang w:val="cs-CZ"/>
              </w:rPr>
              <w:t>Výšky v lomech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4" type="#_x0000_t75" style="width:150pt;height:26.25pt">
                  <v:imagedata r:id="rId562"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95" w:type="pct"/>
            <w:tcBorders>
              <w:top w:val="single" w:sz="4" w:space="0" w:color="auto"/>
              <w:bottom w:val="single" w:sz="4" w:space="0" w:color="auto"/>
            </w:tcBorders>
          </w:tcPr>
          <w:p w:rsidR="00060C94" w:rsidRPr="00043018" w:rsidRDefault="00060C94" w:rsidP="00043018">
            <w:pPr>
              <w:rPr>
                <w:lang w:val="cs-CZ"/>
              </w:rPr>
            </w:pPr>
            <w:r w:rsidRPr="00043018">
              <w:rPr>
                <w:lang w:val="cs-CZ"/>
              </w:rPr>
              <w:t>Vzd+Výška v lomu</w:t>
            </w:r>
          </w:p>
        </w:tc>
        <w:tc>
          <w:tcPr>
            <w:tcW w:w="1493" w:type="pct"/>
            <w:tcBorders>
              <w:top w:val="single" w:sz="4" w:space="0" w:color="auto"/>
              <w:bottom w:val="single" w:sz="4" w:space="0" w:color="auto"/>
            </w:tcBorders>
          </w:tcPr>
          <w:p w:rsidR="00060C94" w:rsidRPr="00043018" w:rsidRDefault="00060C94" w:rsidP="00043018">
            <w:pPr>
              <w:tabs>
                <w:tab w:val="num" w:pos="2880"/>
              </w:tabs>
              <w:rPr>
                <w:lang w:val="cs-CZ"/>
              </w:rPr>
            </w:pPr>
            <w:r w:rsidRPr="00043018">
              <w:rPr>
                <w:lang w:val="cs-CZ"/>
              </w:rPr>
              <w:t>Vzdálenost a výška od osy</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5" type="#_x0000_t75" style="width:150pt;height:60pt">
                  <v:imagedata r:id="rId563"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75"/>
        </w:trPr>
        <w:tc>
          <w:tcPr>
            <w:tcW w:w="1795" w:type="pct"/>
            <w:tcBorders>
              <w:top w:val="single" w:sz="4" w:space="0" w:color="auto"/>
              <w:bottom w:val="single" w:sz="4" w:space="0" w:color="auto"/>
            </w:tcBorders>
          </w:tcPr>
          <w:p w:rsidR="00060C94" w:rsidRPr="006E3DC5" w:rsidRDefault="00060C94" w:rsidP="00043018">
            <w:pPr>
              <w:rPr>
                <w:rFonts w:cs="Times New Roman"/>
                <w:highlight w:val="darkGray"/>
                <w:lang w:val="cs-CZ"/>
              </w:rPr>
            </w:pPr>
            <w:r>
              <w:rPr>
                <w:highlight w:val="darkGray"/>
                <w:lang w:val="cs-CZ"/>
              </w:rPr>
              <w:t>S</w:t>
            </w:r>
            <w:r w:rsidRPr="006E3DC5">
              <w:rPr>
                <w:highlight w:val="darkGray"/>
                <w:lang w:val="cs-CZ"/>
              </w:rPr>
              <w:t>egment</w:t>
            </w:r>
            <w:r>
              <w:rPr>
                <w:highlight w:val="darkGray"/>
                <w:lang w:val="cs-CZ"/>
              </w:rPr>
              <w:t xml:space="preserve"> příčného řezu</w:t>
            </w:r>
          </w:p>
        </w:tc>
        <w:tc>
          <w:tcPr>
            <w:tcW w:w="1493" w:type="pct"/>
            <w:tcBorders>
              <w:top w:val="single" w:sz="4" w:space="0" w:color="auto"/>
              <w:bottom w:val="single" w:sz="4" w:space="0" w:color="auto"/>
            </w:tcBorders>
          </w:tcPr>
          <w:p w:rsidR="00060C94" w:rsidRPr="00043018" w:rsidRDefault="00060C94" w:rsidP="00043018">
            <w:pPr>
              <w:tabs>
                <w:tab w:val="num" w:pos="2880"/>
              </w:tabs>
              <w:rPr>
                <w:rFonts w:cs="Times New Roman"/>
                <w:lang w:val="cs-CZ"/>
              </w:rPr>
            </w:pPr>
          </w:p>
        </w:tc>
        <w:tc>
          <w:tcPr>
            <w:tcW w:w="1220" w:type="pct"/>
            <w:tcBorders>
              <w:top w:val="single" w:sz="4" w:space="0" w:color="auto"/>
              <w:bottom w:val="single" w:sz="4" w:space="0" w:color="auto"/>
            </w:tcBorders>
          </w:tcPr>
          <w:p w:rsidR="00060C94" w:rsidRPr="000667C7" w:rsidRDefault="00060C94" w:rsidP="002A11EC">
            <w:pPr>
              <w:tabs>
                <w:tab w:val="num" w:pos="2880"/>
              </w:tabs>
              <w:spacing w:line="240" w:lineRule="auto"/>
              <w:rPr>
                <w:rFonts w:cs="Times New Roman"/>
                <w:lang w:val="cs-CZ"/>
              </w:rPr>
            </w:pP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30"/>
        </w:trPr>
        <w:tc>
          <w:tcPr>
            <w:tcW w:w="1795" w:type="pct"/>
            <w:tcBorders>
              <w:top w:val="single" w:sz="4" w:space="0" w:color="auto"/>
              <w:bottom w:val="single" w:sz="4" w:space="0" w:color="auto"/>
            </w:tcBorders>
          </w:tcPr>
          <w:p w:rsidR="00060C94" w:rsidRPr="006E3DC5" w:rsidRDefault="00060C94" w:rsidP="006E3DC5">
            <w:pPr>
              <w:rPr>
                <w:rFonts w:cs="Times New Roman"/>
                <w:lang w:val="cs-CZ"/>
              </w:rPr>
            </w:pPr>
            <w:r w:rsidRPr="006E3DC5">
              <w:rPr>
                <w:lang w:val="cs-CZ"/>
              </w:rPr>
              <w:t>Sklony 1:X mezi lomy</w:t>
            </w:r>
          </w:p>
        </w:tc>
        <w:tc>
          <w:tcPr>
            <w:tcW w:w="1493" w:type="pct"/>
            <w:tcBorders>
              <w:top w:val="single" w:sz="4" w:space="0" w:color="auto"/>
              <w:bottom w:val="single" w:sz="4" w:space="0" w:color="auto"/>
            </w:tcBorders>
          </w:tcPr>
          <w:p w:rsidR="00060C94" w:rsidRPr="006E3DC5" w:rsidRDefault="00060C94" w:rsidP="006E3DC5">
            <w:pPr>
              <w:tabs>
                <w:tab w:val="num" w:pos="2880"/>
              </w:tabs>
              <w:rPr>
                <w:rFonts w:cs="Times New Roman"/>
                <w:lang w:val="cs-CZ"/>
              </w:rPr>
            </w:pPr>
            <w:r w:rsidRPr="006E3DC5">
              <w:rPr>
                <w:lang w:val="cs-CZ"/>
              </w:rPr>
              <w:t>Sklony 1:X mezi lomy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6" type="#_x0000_t75" style="width:150pt;height:26.25pt">
                  <v:imagedata r:id="rId564"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45"/>
        </w:trPr>
        <w:tc>
          <w:tcPr>
            <w:tcW w:w="1795" w:type="pct"/>
            <w:tcBorders>
              <w:top w:val="single" w:sz="4" w:space="0" w:color="auto"/>
              <w:bottom w:val="single" w:sz="4" w:space="0" w:color="auto"/>
            </w:tcBorders>
          </w:tcPr>
          <w:p w:rsidR="00060C94" w:rsidRPr="006E3DC5" w:rsidRDefault="00060C94" w:rsidP="006E3DC5">
            <w:pPr>
              <w:rPr>
                <w:lang w:val="cs-CZ"/>
              </w:rPr>
            </w:pPr>
            <w:r w:rsidRPr="006E3DC5">
              <w:rPr>
                <w:lang w:val="cs-CZ"/>
              </w:rPr>
              <w:t>Sklony v % mezi lomy</w:t>
            </w:r>
          </w:p>
        </w:tc>
        <w:tc>
          <w:tcPr>
            <w:tcW w:w="1493" w:type="pct"/>
            <w:tcBorders>
              <w:top w:val="single" w:sz="4" w:space="0" w:color="auto"/>
              <w:bottom w:val="single" w:sz="4" w:space="0" w:color="auto"/>
            </w:tcBorders>
          </w:tcPr>
          <w:p w:rsidR="00060C94" w:rsidRPr="006E3DC5" w:rsidRDefault="00060C94" w:rsidP="006E3DC5">
            <w:pPr>
              <w:tabs>
                <w:tab w:val="num" w:pos="2880"/>
              </w:tabs>
              <w:rPr>
                <w:lang w:val="cs-CZ"/>
              </w:rPr>
            </w:pPr>
            <w:r w:rsidRPr="006E3DC5">
              <w:rPr>
                <w:lang w:val="cs-CZ"/>
              </w:rPr>
              <w:t>Sklony v % mezi lomy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7" type="#_x0000_t75" style="width:150pt;height:26.25pt">
                  <v:imagedata r:id="rId565"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25"/>
        </w:trPr>
        <w:tc>
          <w:tcPr>
            <w:tcW w:w="1795" w:type="pct"/>
            <w:tcBorders>
              <w:top w:val="single" w:sz="4" w:space="0" w:color="auto"/>
              <w:bottom w:val="single" w:sz="4" w:space="0" w:color="auto"/>
            </w:tcBorders>
          </w:tcPr>
          <w:p w:rsidR="00060C94" w:rsidRPr="006E3DC5" w:rsidRDefault="00060C94" w:rsidP="006E3DC5">
            <w:pPr>
              <w:rPr>
                <w:lang w:val="cs-CZ"/>
              </w:rPr>
            </w:pPr>
            <w:r w:rsidRPr="006E3DC5">
              <w:rPr>
                <w:lang w:val="cs-CZ"/>
              </w:rPr>
              <w:t>Tisk - Sklony 1:X mezi lomy</w:t>
            </w:r>
          </w:p>
          <w:p w:rsidR="00060C94" w:rsidRPr="006E3DC5" w:rsidRDefault="00060C94" w:rsidP="006E3DC5">
            <w:pPr>
              <w:rPr>
                <w:lang w:val="cs-CZ"/>
              </w:rPr>
            </w:pPr>
          </w:p>
        </w:tc>
        <w:tc>
          <w:tcPr>
            <w:tcW w:w="1493" w:type="pct"/>
            <w:tcBorders>
              <w:top w:val="single" w:sz="4" w:space="0" w:color="auto"/>
              <w:bottom w:val="single" w:sz="4" w:space="0" w:color="auto"/>
            </w:tcBorders>
          </w:tcPr>
          <w:p w:rsidR="00060C94" w:rsidRPr="006E3DC5" w:rsidRDefault="00060C94" w:rsidP="006E3DC5">
            <w:pPr>
              <w:tabs>
                <w:tab w:val="num" w:pos="2880"/>
              </w:tabs>
              <w:rPr>
                <w:lang w:val="cs-CZ"/>
              </w:rPr>
            </w:pPr>
            <w:r w:rsidRPr="006E3DC5">
              <w:rPr>
                <w:lang w:val="cs-CZ"/>
              </w:rPr>
              <w:t>Sklony 1:X mezi lomy povrchu pro výkresový prostor</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8" type="#_x0000_t75" style="width:150pt;height:26.25pt">
                  <v:imagedata r:id="rId564"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25"/>
        </w:trPr>
        <w:tc>
          <w:tcPr>
            <w:tcW w:w="1795" w:type="pct"/>
            <w:tcBorders>
              <w:top w:val="single" w:sz="4" w:space="0" w:color="auto"/>
              <w:bottom w:val="single" w:sz="4" w:space="0" w:color="auto"/>
            </w:tcBorders>
          </w:tcPr>
          <w:p w:rsidR="00060C94" w:rsidRPr="006E3DC5" w:rsidRDefault="00060C94" w:rsidP="006E3DC5">
            <w:pPr>
              <w:rPr>
                <w:lang w:val="cs-CZ"/>
              </w:rPr>
            </w:pPr>
            <w:r w:rsidRPr="006E3DC5">
              <w:rPr>
                <w:lang w:val="cs-CZ"/>
              </w:rPr>
              <w:t>Tisk - Sklony v % mezi lomy</w:t>
            </w:r>
          </w:p>
          <w:p w:rsidR="00060C94" w:rsidRPr="006E3DC5" w:rsidRDefault="00060C94" w:rsidP="006E3DC5">
            <w:pPr>
              <w:rPr>
                <w:lang w:val="cs-CZ"/>
              </w:rPr>
            </w:pPr>
          </w:p>
        </w:tc>
        <w:tc>
          <w:tcPr>
            <w:tcW w:w="1493" w:type="pct"/>
            <w:tcBorders>
              <w:top w:val="single" w:sz="4" w:space="0" w:color="auto"/>
              <w:bottom w:val="single" w:sz="4" w:space="0" w:color="auto"/>
            </w:tcBorders>
          </w:tcPr>
          <w:p w:rsidR="00060C94" w:rsidRPr="006E3DC5" w:rsidRDefault="00060C94" w:rsidP="006E3DC5">
            <w:pPr>
              <w:tabs>
                <w:tab w:val="num" w:pos="2880"/>
              </w:tabs>
              <w:rPr>
                <w:lang w:val="cs-CZ"/>
              </w:rPr>
            </w:pPr>
            <w:r w:rsidRPr="006E3DC5">
              <w:rPr>
                <w:lang w:val="cs-CZ"/>
              </w:rPr>
              <w:t>Sklony v % mezi lomy povrchu pro výkresový prostor</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39" type="#_x0000_t75" style="width:150pt;height:26.25pt">
                  <v:imagedata r:id="rId565"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795" w:type="pct"/>
            <w:tcBorders>
              <w:top w:val="single" w:sz="4" w:space="0" w:color="auto"/>
              <w:bottom w:val="single" w:sz="4" w:space="0" w:color="auto"/>
            </w:tcBorders>
          </w:tcPr>
          <w:p w:rsidR="00060C94" w:rsidRPr="006E3DC5" w:rsidRDefault="00060C94" w:rsidP="006E3DC5">
            <w:pPr>
              <w:rPr>
                <w:lang w:val="cs-CZ"/>
              </w:rPr>
            </w:pPr>
            <w:r w:rsidRPr="006E3DC5">
              <w:rPr>
                <w:lang w:val="cs-CZ"/>
              </w:rPr>
              <w:t>Tisk - Vzdálenost mezi lomy</w:t>
            </w:r>
          </w:p>
        </w:tc>
        <w:tc>
          <w:tcPr>
            <w:tcW w:w="1493" w:type="pct"/>
            <w:tcBorders>
              <w:top w:val="single" w:sz="4" w:space="0" w:color="auto"/>
              <w:bottom w:val="single" w:sz="4" w:space="0" w:color="auto"/>
            </w:tcBorders>
          </w:tcPr>
          <w:p w:rsidR="00060C94" w:rsidRPr="006E3DC5" w:rsidRDefault="00060C94" w:rsidP="006E3DC5">
            <w:pPr>
              <w:tabs>
                <w:tab w:val="num" w:pos="2880"/>
              </w:tabs>
              <w:rPr>
                <w:lang w:val="cs-CZ"/>
              </w:rPr>
            </w:pPr>
            <w:r w:rsidRPr="006E3DC5">
              <w:rPr>
                <w:lang w:val="cs-CZ"/>
              </w:rPr>
              <w:t xml:space="preserve">Vzdálenost mezi lomy povrchu pro výkresový </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0" type="#_x0000_t75" style="width:150pt;height:26.25pt">
                  <v:imagedata r:id="rId566"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712"/>
        </w:trPr>
        <w:tc>
          <w:tcPr>
            <w:tcW w:w="1795" w:type="pct"/>
            <w:tcBorders>
              <w:top w:val="single" w:sz="4" w:space="0" w:color="auto"/>
              <w:bottom w:val="single" w:sz="4" w:space="0" w:color="auto"/>
            </w:tcBorders>
          </w:tcPr>
          <w:p w:rsidR="00060C94" w:rsidRDefault="00060C94" w:rsidP="006E3DC5">
            <w:pPr>
              <w:rPr>
                <w:rFonts w:cs="Times New Roman"/>
                <w:lang w:val="cs-CZ"/>
              </w:rPr>
            </w:pPr>
          </w:p>
          <w:p w:rsidR="00060C94" w:rsidRPr="006E3DC5" w:rsidRDefault="00060C94" w:rsidP="006E3DC5">
            <w:pPr>
              <w:rPr>
                <w:lang w:val="cs-CZ"/>
              </w:rPr>
            </w:pPr>
            <w:r w:rsidRPr="006E3DC5">
              <w:rPr>
                <w:lang w:val="cs-CZ"/>
              </w:rPr>
              <w:t>Vzdálenost mezi lomy</w:t>
            </w:r>
          </w:p>
        </w:tc>
        <w:tc>
          <w:tcPr>
            <w:tcW w:w="1493" w:type="pct"/>
            <w:tcBorders>
              <w:top w:val="single" w:sz="4" w:space="0" w:color="auto"/>
              <w:bottom w:val="single" w:sz="4" w:space="0" w:color="auto"/>
            </w:tcBorders>
          </w:tcPr>
          <w:p w:rsidR="00060C94" w:rsidRPr="006E3DC5" w:rsidRDefault="00060C94" w:rsidP="006E3DC5">
            <w:pPr>
              <w:tabs>
                <w:tab w:val="num" w:pos="2880"/>
              </w:tabs>
              <w:rPr>
                <w:lang w:val="cs-CZ"/>
              </w:rPr>
            </w:pPr>
            <w:r w:rsidRPr="006E3DC5">
              <w:rPr>
                <w:lang w:val="cs-CZ"/>
              </w:rPr>
              <w:t>prostor</w:t>
            </w:r>
          </w:p>
          <w:p w:rsidR="00060C94" w:rsidRPr="006E3DC5" w:rsidRDefault="00060C94" w:rsidP="006E3DC5">
            <w:pPr>
              <w:tabs>
                <w:tab w:val="num" w:pos="2880"/>
              </w:tabs>
              <w:rPr>
                <w:lang w:val="cs-CZ"/>
              </w:rPr>
            </w:pPr>
            <w:r w:rsidRPr="006E3DC5">
              <w:rPr>
                <w:lang w:val="cs-CZ"/>
              </w:rPr>
              <w:t>Vzdálenost mezi lomy povrchu</w:t>
            </w:r>
          </w:p>
        </w:tc>
        <w:tc>
          <w:tcPr>
            <w:tcW w:w="1220"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1" type="#_x0000_t75" style="width:150pt;height:26.25pt">
                  <v:imagedata r:id="rId566"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F4A20">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57"/>
        <w:gridCol w:w="4065"/>
        <w:gridCol w:w="2827"/>
        <w:gridCol w:w="142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řezů</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Celkový objem</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lang w:val="cs-CZ"/>
              </w:rPr>
            </w:pPr>
            <w:r w:rsidRPr="00776173">
              <w:rPr>
                <w:lang w:val="cs-CZ"/>
              </w:rPr>
              <w:t>CZ_Standard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42" type="#_x0000_t75" style="width:123pt;height:51pt;visibility:visible">
                  <v:imagedata r:id="rId567"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43" type="#_x0000_t75" style="width:121.5pt;height:46.5pt;visibility:visible">
                  <v:imagedata r:id="rId56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Materiál</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lang w:val="cs-CZ"/>
              </w:rPr>
            </w:pPr>
            <w:r w:rsidRPr="00776173">
              <w:rPr>
                <w:lang w:val="cs-CZ"/>
              </w:rPr>
              <w:t>CZ_Standard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44" type="#_x0000_t75" style="width:129.75pt;height:111.75pt;visibility:visible">
                  <v:imagedata r:id="rId569"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45" type="#_x0000_t75" style="width:130.5pt;height:116.25pt;visibility:visible">
                  <v:imagedata r:id="rId570"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20" w:name="_Toc229293080"/>
      <w:r w:rsidRPr="00776173">
        <w:rPr>
          <w:lang w:val="cs-CZ"/>
        </w:rPr>
        <w:t>P</w:t>
      </w:r>
      <w:r>
        <w:rPr>
          <w:lang w:val="cs-CZ"/>
        </w:rPr>
        <w:t>otrubní řad</w:t>
      </w:r>
      <w:bookmarkEnd w:id="20"/>
    </w:p>
    <w:p w:rsidR="00060C94" w:rsidRPr="00BB5F08" w:rsidRDefault="00060C94" w:rsidP="001F554C">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Seznamy součástí</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872D12" w:rsidRDefault="00060C94" w:rsidP="002A11EC">
            <w:pPr>
              <w:spacing w:line="240" w:lineRule="auto"/>
              <w:rPr>
                <w:rFonts w:cs="Times New Roman"/>
                <w:lang w:val="cs-CZ"/>
              </w:rPr>
            </w:pPr>
            <w:r w:rsidRPr="00872D12">
              <w:rPr>
                <w:lang w:val="cs-CZ"/>
              </w:rPr>
              <w:t>Dešťová a splašková kanalizace</w:t>
            </w:r>
          </w:p>
        </w:tc>
        <w:tc>
          <w:tcPr>
            <w:tcW w:w="1546" w:type="pct"/>
          </w:tcPr>
          <w:p w:rsidR="00060C94" w:rsidRDefault="00060C94" w:rsidP="002A11EC">
            <w:pPr>
              <w:tabs>
                <w:tab w:val="num" w:pos="2880"/>
              </w:tabs>
              <w:spacing w:line="240" w:lineRule="auto"/>
              <w:rPr>
                <w:rFonts w:cs="Times New Roman"/>
                <w:lang w:val="cs-CZ"/>
              </w:rPr>
            </w:pPr>
            <w:r>
              <w:rPr>
                <w:lang w:val="cs-CZ"/>
              </w:rPr>
              <w:t>Katalog součástí pro děšťovou a splaškovou kanalizaci.</w:t>
            </w:r>
          </w:p>
          <w:p w:rsidR="00060C94" w:rsidRDefault="00060C94" w:rsidP="002A11EC">
            <w:pPr>
              <w:tabs>
                <w:tab w:val="num" w:pos="2880"/>
              </w:tabs>
              <w:spacing w:line="240" w:lineRule="auto"/>
              <w:rPr>
                <w:lang w:val="cs-CZ"/>
              </w:rPr>
            </w:pPr>
            <w:r>
              <w:rPr>
                <w:lang w:val="cs-CZ"/>
              </w:rPr>
              <w:t>Obsahuje potrubí i šachty</w:t>
            </w:r>
          </w:p>
          <w:p w:rsidR="00060C94" w:rsidRPr="00776173" w:rsidRDefault="00060C94" w:rsidP="002A11EC">
            <w:pPr>
              <w:tabs>
                <w:tab w:val="num" w:pos="2880"/>
              </w:tabs>
              <w:spacing w:line="240" w:lineRule="auto"/>
              <w:rPr>
                <w:rFonts w:cs="Times New Roman"/>
                <w:lang w:val="cs-CZ"/>
              </w:rPr>
            </w:pPr>
            <w:r>
              <w:rPr>
                <w:lang w:val="cs-CZ"/>
              </w:rPr>
              <w:t>Podrobný popis viz kap. 7.9</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interferencí (kolizí)</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Vyznačení kolečkem</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6" type="#_x0000_t75" style="width:150pt;height:26.25pt">
                  <v:imagedata r:id="rId571"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potrubí</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375"/>
        </w:trPr>
        <w:tc>
          <w:tcPr>
            <w:tcW w:w="1847" w:type="pct"/>
            <w:tcBorders>
              <w:bottom w:val="single" w:sz="4" w:space="0" w:color="auto"/>
            </w:tcBorders>
          </w:tcPr>
          <w:p w:rsidR="00060C94" w:rsidRDefault="00060C94" w:rsidP="00F80279">
            <w:pPr>
              <w:spacing w:line="240" w:lineRule="auto"/>
              <w:rPr>
                <w:rFonts w:cs="Times New Roman"/>
                <w:lang w:val="cs-CZ"/>
              </w:rPr>
            </w:pPr>
            <w:r w:rsidRPr="00F80279">
              <w:rPr>
                <w:lang w:val="cs-CZ"/>
              </w:rPr>
              <w:t>Dvojitá čára</w:t>
            </w:r>
          </w:p>
          <w:p w:rsidR="00060C94" w:rsidRPr="00F80279" w:rsidRDefault="00060C94" w:rsidP="00F80279">
            <w:pPr>
              <w:spacing w:line="240" w:lineRule="auto"/>
              <w:rPr>
                <w:rFonts w:cs="Times New Roman"/>
                <w:lang w:val="cs-CZ"/>
              </w:rPr>
            </w:pPr>
          </w:p>
        </w:tc>
        <w:tc>
          <w:tcPr>
            <w:tcW w:w="1546" w:type="pct"/>
            <w:tcBorders>
              <w:bottom w:val="single" w:sz="4" w:space="0" w:color="auto"/>
            </w:tcBorders>
          </w:tcPr>
          <w:p w:rsidR="00060C94" w:rsidRPr="00F80279" w:rsidRDefault="00060C94" w:rsidP="00F80279">
            <w:pPr>
              <w:tabs>
                <w:tab w:val="num" w:pos="2880"/>
              </w:tabs>
              <w:rPr>
                <w:rFonts w:cs="Times New Roman"/>
                <w:lang w:val="cs-CZ"/>
              </w:rPr>
            </w:pPr>
            <w:r w:rsidRPr="00F80279">
              <w:rPr>
                <w:lang w:val="cs-CZ"/>
              </w:rPr>
              <w:t>Zobrazuje vnitřní stěny v půdorysu i řezu; a vnější stěny v profilu.</w:t>
            </w:r>
          </w:p>
        </w:tc>
        <w:tc>
          <w:tcPr>
            <w:tcW w:w="106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7" type="#_x0000_t75" style="width:150pt;height:26.25pt">
                  <v:imagedata r:id="rId572" o:title=""/>
                </v:shape>
              </w:pict>
            </w:r>
          </w:p>
        </w:tc>
        <w:tc>
          <w:tcPr>
            <w:tcW w:w="545"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675"/>
        </w:trPr>
        <w:tc>
          <w:tcPr>
            <w:tcW w:w="1847" w:type="pct"/>
            <w:tcBorders>
              <w:top w:val="single" w:sz="4" w:space="0" w:color="auto"/>
              <w:bottom w:val="single" w:sz="4" w:space="0" w:color="auto"/>
            </w:tcBorders>
          </w:tcPr>
          <w:p w:rsidR="00060C94" w:rsidRDefault="00060C94" w:rsidP="00F80279">
            <w:pPr>
              <w:spacing w:line="240" w:lineRule="auto"/>
              <w:rPr>
                <w:rFonts w:cs="Times New Roman"/>
                <w:lang w:val="cs-CZ"/>
              </w:rPr>
            </w:pPr>
            <w:r w:rsidRPr="00F80279">
              <w:rPr>
                <w:lang w:val="cs-CZ"/>
              </w:rPr>
              <w:t>Jednoduchá čára</w:t>
            </w:r>
          </w:p>
          <w:p w:rsidR="00060C94" w:rsidRDefault="00060C94" w:rsidP="00F80279">
            <w:pPr>
              <w:spacing w:line="240" w:lineRule="auto"/>
              <w:rPr>
                <w:rFonts w:cs="Times New Roman"/>
                <w:lang w:val="cs-CZ"/>
              </w:rPr>
            </w:pPr>
          </w:p>
          <w:p w:rsidR="00060C94" w:rsidRPr="00F80279" w:rsidRDefault="00060C94" w:rsidP="00F80279">
            <w:pPr>
              <w:rPr>
                <w:rFonts w:cs="Times New Roman"/>
                <w:lang w:val="cs-CZ"/>
              </w:rPr>
            </w:pPr>
          </w:p>
        </w:tc>
        <w:tc>
          <w:tcPr>
            <w:tcW w:w="1546" w:type="pct"/>
            <w:tcBorders>
              <w:top w:val="single" w:sz="4" w:space="0" w:color="auto"/>
              <w:bottom w:val="single" w:sz="4" w:space="0" w:color="auto"/>
            </w:tcBorders>
          </w:tcPr>
          <w:p w:rsidR="00060C94" w:rsidRPr="00F80279" w:rsidRDefault="00060C94" w:rsidP="00F80279">
            <w:pPr>
              <w:tabs>
                <w:tab w:val="num" w:pos="2880"/>
              </w:tabs>
              <w:rPr>
                <w:lang w:val="cs-CZ"/>
              </w:rPr>
            </w:pPr>
            <w:r w:rsidRPr="00F80279">
              <w:rPr>
                <w:lang w:val="cs-CZ"/>
              </w:rPr>
              <w:t>Zobrazuje pouze středovou čáru potrubí v půdorysu; vnitřní stěny v profilu; a vnější stěny v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8" type="#_x0000_t75" style="width:150pt;height:26.25pt">
                  <v:imagedata r:id="rId573"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30"/>
        </w:trPr>
        <w:tc>
          <w:tcPr>
            <w:tcW w:w="1847" w:type="pct"/>
            <w:tcBorders>
              <w:top w:val="single" w:sz="4" w:space="0" w:color="auto"/>
            </w:tcBorders>
          </w:tcPr>
          <w:p w:rsidR="00060C94" w:rsidRPr="00F80279" w:rsidRDefault="00060C94" w:rsidP="00F80279">
            <w:pPr>
              <w:spacing w:line="240" w:lineRule="auto"/>
              <w:rPr>
                <w:lang w:val="cs-CZ"/>
              </w:rPr>
            </w:pPr>
            <w:r w:rsidRPr="00F80279">
              <w:rPr>
                <w:lang w:val="cs-CZ"/>
              </w:rPr>
              <w:t>Profil křížení potrubí</w:t>
            </w:r>
          </w:p>
          <w:p w:rsidR="00060C94" w:rsidRPr="00F80279" w:rsidRDefault="00060C94" w:rsidP="00F80279">
            <w:pPr>
              <w:rPr>
                <w:rFonts w:cs="Times New Roman"/>
                <w:lang w:val="cs-CZ"/>
              </w:rPr>
            </w:pPr>
          </w:p>
        </w:tc>
        <w:tc>
          <w:tcPr>
            <w:tcW w:w="1546" w:type="pct"/>
            <w:tcBorders>
              <w:top w:val="single" w:sz="4" w:space="0" w:color="auto"/>
            </w:tcBorders>
          </w:tcPr>
          <w:p w:rsidR="00060C94" w:rsidRPr="00F80279" w:rsidRDefault="00060C94" w:rsidP="00F80279">
            <w:pPr>
              <w:tabs>
                <w:tab w:val="num" w:pos="2880"/>
              </w:tabs>
              <w:spacing w:line="240" w:lineRule="auto"/>
              <w:rPr>
                <w:lang w:val="cs-CZ"/>
              </w:rPr>
            </w:pPr>
            <w:r w:rsidRPr="00F80279">
              <w:rPr>
                <w:lang w:val="cs-CZ"/>
              </w:rPr>
              <w:t>Zobrazí stylpro křížící potrubí v pohledu profilu.</w:t>
            </w:r>
          </w:p>
          <w:p w:rsidR="00060C94" w:rsidRPr="00F80279" w:rsidRDefault="00060C94" w:rsidP="00F80279">
            <w:pPr>
              <w:tabs>
                <w:tab w:val="num" w:pos="2880"/>
              </w:tabs>
              <w:rPr>
                <w:rFonts w:cs="Times New Roman"/>
                <w:lang w:val="cs-CZ"/>
              </w:rPr>
            </w:pPr>
          </w:p>
        </w:tc>
        <w:tc>
          <w:tcPr>
            <w:tcW w:w="1062"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49" type="#_x0000_t75" style="width:150pt;height:26.25pt">
                  <v:imagedata r:id="rId574" o:title=""/>
                </v:shape>
              </w:pict>
            </w:r>
          </w:p>
        </w:tc>
        <w:tc>
          <w:tcPr>
            <w:tcW w:w="545"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3"/>
        <w:gridCol w:w="3960"/>
        <w:gridCol w:w="3141"/>
        <w:gridCol w:w="1322"/>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Sady pravidel potrubí</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994DDA" w:rsidRDefault="00060C94" w:rsidP="002A11EC">
            <w:pPr>
              <w:spacing w:line="240" w:lineRule="auto"/>
              <w:rPr>
                <w:rFonts w:cs="Times New Roman"/>
                <w:lang w:val="cs-CZ"/>
              </w:rPr>
            </w:pPr>
            <w:r w:rsidRPr="00994DDA">
              <w:rPr>
                <w:lang w:val="cs-CZ"/>
              </w:rPr>
              <w:t>Pravidla kanalizace - přípojka</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0" type="#_x0000_t75" style="width:134.25pt;height:132pt">
                  <v:imagedata r:id="rId575"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994DDA">
              <w:rPr>
                <w:lang w:val="cs-CZ"/>
              </w:rPr>
              <w:t xml:space="preserve">Pravidla kanalizace - </w:t>
            </w:r>
            <w:r>
              <w:rPr>
                <w:lang w:val="cs-CZ"/>
              </w:rPr>
              <w:t>STOKA</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1" type="#_x0000_t75" style="width:146.25pt;height:128.25pt">
                  <v:imagedata r:id="rId576"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1F554C">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9"/>
        <w:gridCol w:w="3934"/>
        <w:gridCol w:w="3216"/>
        <w:gridCol w:w="1297"/>
      </w:tblGrid>
      <w:tr w:rsidR="00060C94" w:rsidRPr="00776173">
        <w:tc>
          <w:tcPr>
            <w:tcW w:w="17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 potrubí</w:t>
            </w:r>
          </w:p>
        </w:tc>
        <w:tc>
          <w:tcPr>
            <w:tcW w:w="149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20"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794" w:type="pct"/>
            <w:shd w:val="clear" w:color="auto" w:fill="EEECE1"/>
          </w:tcPr>
          <w:p w:rsidR="00060C94" w:rsidRPr="00776173" w:rsidRDefault="00060C94" w:rsidP="002A11EC">
            <w:pPr>
              <w:spacing w:line="240" w:lineRule="auto"/>
              <w:rPr>
                <w:rFonts w:cs="Times New Roman"/>
                <w:lang w:val="cs-CZ"/>
              </w:rPr>
            </w:pPr>
            <w:r>
              <w:rPr>
                <w:lang w:val="cs-CZ"/>
              </w:rPr>
              <w:t>Profil půdorysu (popisek v půdorysu)</w:t>
            </w:r>
          </w:p>
        </w:tc>
        <w:tc>
          <w:tcPr>
            <w:tcW w:w="1493"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20"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2"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rPr>
          <w:trHeight w:val="225"/>
        </w:trPr>
        <w:tc>
          <w:tcPr>
            <w:tcW w:w="1794" w:type="pct"/>
            <w:tcBorders>
              <w:bottom w:val="single" w:sz="4" w:space="0" w:color="auto"/>
            </w:tcBorders>
          </w:tcPr>
          <w:p w:rsidR="00060C94" w:rsidRPr="00772880" w:rsidRDefault="00060C94" w:rsidP="00772880">
            <w:pPr>
              <w:rPr>
                <w:rFonts w:cs="Times New Roman"/>
                <w:lang w:val="cs-CZ"/>
              </w:rPr>
            </w:pPr>
            <w:r w:rsidRPr="00772880">
              <w:rPr>
                <w:lang w:val="cs-CZ"/>
              </w:rPr>
              <w:t>Materiál</w:t>
            </w:r>
          </w:p>
        </w:tc>
        <w:tc>
          <w:tcPr>
            <w:tcW w:w="1493" w:type="pct"/>
            <w:tcBorders>
              <w:bottom w:val="single" w:sz="4" w:space="0" w:color="auto"/>
            </w:tcBorders>
          </w:tcPr>
          <w:p w:rsidR="00060C94" w:rsidRPr="00772880" w:rsidRDefault="00060C94" w:rsidP="00772880">
            <w:pPr>
              <w:tabs>
                <w:tab w:val="num" w:pos="2880"/>
              </w:tabs>
              <w:spacing w:line="240" w:lineRule="auto"/>
              <w:rPr>
                <w:rFonts w:cs="Times New Roman"/>
                <w:lang w:val="cs-CZ"/>
              </w:rPr>
            </w:pPr>
            <w:r>
              <w:rPr>
                <w:lang w:val="cs-CZ"/>
              </w:rPr>
              <w:t>Popíše materiál potrubí</w:t>
            </w:r>
          </w:p>
        </w:tc>
        <w:tc>
          <w:tcPr>
            <w:tcW w:w="1220"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49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93"/>
        </w:trPr>
        <w:tc>
          <w:tcPr>
            <w:tcW w:w="1794" w:type="pct"/>
            <w:tcBorders>
              <w:top w:val="single" w:sz="4" w:space="0" w:color="auto"/>
              <w:bottom w:val="single" w:sz="4" w:space="0" w:color="auto"/>
            </w:tcBorders>
          </w:tcPr>
          <w:p w:rsidR="00060C94" w:rsidRPr="00772880" w:rsidRDefault="00060C94" w:rsidP="00772880">
            <w:pPr>
              <w:rPr>
                <w:lang w:val="cs-CZ"/>
              </w:rPr>
            </w:pPr>
            <w:r w:rsidRPr="00772880">
              <w:rPr>
                <w:lang w:val="cs-CZ"/>
              </w:rPr>
              <w:t>Pouze název</w:t>
            </w:r>
          </w:p>
        </w:tc>
        <w:tc>
          <w:tcPr>
            <w:tcW w:w="1493" w:type="pct"/>
            <w:tcBorders>
              <w:top w:val="single" w:sz="4" w:space="0" w:color="auto"/>
              <w:bottom w:val="single" w:sz="4" w:space="0" w:color="auto"/>
            </w:tcBorders>
          </w:tcPr>
          <w:p w:rsidR="00060C94" w:rsidRDefault="00060C94" w:rsidP="00772880">
            <w:pPr>
              <w:tabs>
                <w:tab w:val="num" w:pos="2880"/>
              </w:tabs>
              <w:spacing w:line="240" w:lineRule="auto"/>
              <w:rPr>
                <w:rFonts w:cs="Times New Roman"/>
                <w:lang w:val="cs-CZ"/>
              </w:rPr>
            </w:pPr>
            <w:r w:rsidRPr="00772880">
              <w:rPr>
                <w:lang w:val="cs-CZ"/>
              </w:rPr>
              <w:t>Popíše název potrubí.</w:t>
            </w:r>
          </w:p>
        </w:tc>
        <w:tc>
          <w:tcPr>
            <w:tcW w:w="1220" w:type="pct"/>
            <w:tcBorders>
              <w:top w:val="single" w:sz="4" w:space="0" w:color="auto"/>
              <w:bottom w:val="single" w:sz="4" w:space="0" w:color="auto"/>
            </w:tcBorders>
          </w:tcPr>
          <w:p w:rsidR="00060C94" w:rsidRDefault="00060C94" w:rsidP="002A11EC">
            <w:pPr>
              <w:tabs>
                <w:tab w:val="num" w:pos="2880"/>
              </w:tabs>
              <w:rPr>
                <w:rFonts w:cs="Times New Roman"/>
                <w:lang w:val="cs-CZ"/>
              </w:rPr>
            </w:pP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150"/>
        </w:trPr>
        <w:tc>
          <w:tcPr>
            <w:tcW w:w="1794" w:type="pct"/>
            <w:tcBorders>
              <w:top w:val="single" w:sz="4" w:space="0" w:color="auto"/>
              <w:bottom w:val="single" w:sz="4" w:space="0" w:color="auto"/>
            </w:tcBorders>
          </w:tcPr>
          <w:p w:rsidR="00060C94" w:rsidRPr="00772880" w:rsidRDefault="00060C94" w:rsidP="00772880">
            <w:pPr>
              <w:rPr>
                <w:lang w:val="cs-CZ"/>
              </w:rPr>
            </w:pPr>
            <w:r w:rsidRPr="00772880">
              <w:rPr>
                <w:lang w:val="cs-CZ"/>
              </w:rPr>
              <w:t>Průměr</w:t>
            </w:r>
          </w:p>
        </w:tc>
        <w:tc>
          <w:tcPr>
            <w:tcW w:w="1493" w:type="pct"/>
            <w:tcBorders>
              <w:top w:val="single" w:sz="4" w:space="0" w:color="auto"/>
              <w:bottom w:val="single" w:sz="4" w:space="0" w:color="auto"/>
            </w:tcBorders>
          </w:tcPr>
          <w:p w:rsidR="00060C94" w:rsidRDefault="00060C94" w:rsidP="00772880">
            <w:pPr>
              <w:tabs>
                <w:tab w:val="num" w:pos="2880"/>
              </w:tabs>
              <w:rPr>
                <w:rFonts w:cs="Times New Roman"/>
                <w:lang w:val="cs-CZ"/>
              </w:rPr>
            </w:pPr>
            <w:r w:rsidRPr="00772880">
              <w:rPr>
                <w:lang w:val="cs-CZ"/>
              </w:rPr>
              <w:t>Popíše vnitřní průměr potrubí (DN).</w:t>
            </w:r>
          </w:p>
        </w:tc>
        <w:tc>
          <w:tcPr>
            <w:tcW w:w="1220" w:type="pct"/>
            <w:tcBorders>
              <w:top w:val="single" w:sz="4" w:space="0" w:color="auto"/>
              <w:bottom w:val="single" w:sz="4" w:space="0" w:color="auto"/>
            </w:tcBorders>
          </w:tcPr>
          <w:p w:rsidR="00060C94" w:rsidRDefault="00060C94" w:rsidP="002A11EC">
            <w:pPr>
              <w:tabs>
                <w:tab w:val="num" w:pos="2880"/>
              </w:tabs>
              <w:rPr>
                <w:rFonts w:cs="Times New Roman"/>
                <w:lang w:val="cs-CZ"/>
              </w:rPr>
            </w:pP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390"/>
        </w:trPr>
        <w:tc>
          <w:tcPr>
            <w:tcW w:w="1794" w:type="pct"/>
            <w:tcBorders>
              <w:top w:val="single" w:sz="4" w:space="0" w:color="auto"/>
              <w:bottom w:val="single" w:sz="4" w:space="0" w:color="auto"/>
            </w:tcBorders>
          </w:tcPr>
          <w:p w:rsidR="00060C94" w:rsidRPr="00772880" w:rsidRDefault="00060C94" w:rsidP="00772880">
            <w:pPr>
              <w:spacing w:line="240" w:lineRule="auto"/>
              <w:rPr>
                <w:lang w:val="cs-CZ"/>
              </w:rPr>
            </w:pPr>
            <w:r w:rsidRPr="00772880">
              <w:rPr>
                <w:lang w:val="cs-CZ"/>
              </w:rPr>
              <w:t>Průměr a délka a sklon</w:t>
            </w:r>
          </w:p>
          <w:p w:rsidR="00060C94" w:rsidRPr="00772880" w:rsidRDefault="00060C94" w:rsidP="00772880">
            <w:pPr>
              <w:rPr>
                <w:rFonts w:cs="Times New Roman"/>
                <w:lang w:val="cs-CZ"/>
              </w:rPr>
            </w:pPr>
          </w:p>
        </w:tc>
        <w:tc>
          <w:tcPr>
            <w:tcW w:w="1493" w:type="pct"/>
            <w:tcBorders>
              <w:top w:val="single" w:sz="4" w:space="0" w:color="auto"/>
              <w:bottom w:val="single" w:sz="4" w:space="0" w:color="auto"/>
            </w:tcBorders>
          </w:tcPr>
          <w:p w:rsidR="00060C94" w:rsidRPr="00772880" w:rsidRDefault="00060C94" w:rsidP="00772880">
            <w:pPr>
              <w:tabs>
                <w:tab w:val="num" w:pos="2880"/>
              </w:tabs>
              <w:spacing w:line="240" w:lineRule="auto"/>
              <w:rPr>
                <w:lang w:val="cs-CZ"/>
              </w:rPr>
            </w:pPr>
            <w:r w:rsidRPr="00772880">
              <w:rPr>
                <w:lang w:val="cs-CZ"/>
              </w:rPr>
              <w:t>Popíše vnitřní průměr, délku a sklon potrubí.</w:t>
            </w:r>
          </w:p>
          <w:p w:rsidR="00060C94" w:rsidRPr="00772880" w:rsidRDefault="00060C94" w:rsidP="002A11EC">
            <w:pPr>
              <w:tabs>
                <w:tab w:val="num" w:pos="2880"/>
              </w:tabs>
              <w:rPr>
                <w:rFonts w:cs="Times New Roman"/>
                <w:lang w:val="cs-CZ"/>
              </w:rPr>
            </w:pPr>
          </w:p>
        </w:tc>
        <w:tc>
          <w:tcPr>
            <w:tcW w:w="1220" w:type="pct"/>
            <w:tcBorders>
              <w:top w:val="single" w:sz="4" w:space="0" w:color="auto"/>
              <w:bottom w:val="single" w:sz="4" w:space="0" w:color="auto"/>
            </w:tcBorders>
          </w:tcPr>
          <w:p w:rsidR="00060C94" w:rsidRDefault="00060C94" w:rsidP="002A11EC">
            <w:pPr>
              <w:tabs>
                <w:tab w:val="num" w:pos="2880"/>
              </w:tabs>
              <w:rPr>
                <w:rFonts w:cs="Times New Roman"/>
                <w:lang w:val="cs-CZ"/>
              </w:rPr>
            </w:pPr>
            <w:r w:rsidRPr="000667C7">
              <w:rPr>
                <w:rFonts w:cs="Times New Roman"/>
                <w:lang w:val="cs-CZ"/>
              </w:rPr>
              <w:pict>
                <v:shape id="_x0000_i1752" type="#_x0000_t75" style="width:150pt;height:26.25pt">
                  <v:imagedata r:id="rId577" o:title=""/>
                </v:shape>
              </w:pict>
            </w:r>
          </w:p>
        </w:tc>
        <w:tc>
          <w:tcPr>
            <w:tcW w:w="49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794" w:type="pct"/>
            <w:shd w:val="clear" w:color="auto" w:fill="EEECE1"/>
          </w:tcPr>
          <w:p w:rsidR="00060C94" w:rsidRPr="00776173" w:rsidRDefault="00060C94" w:rsidP="002A11EC">
            <w:pPr>
              <w:spacing w:line="240" w:lineRule="auto"/>
              <w:rPr>
                <w:rFonts w:cs="Times New Roman"/>
                <w:lang w:val="cs-CZ"/>
              </w:rPr>
            </w:pPr>
            <w:r>
              <w:rPr>
                <w:lang w:val="cs-CZ"/>
              </w:rPr>
              <w:t>Příčný řez křížení</w:t>
            </w:r>
          </w:p>
        </w:tc>
        <w:tc>
          <w:tcPr>
            <w:tcW w:w="1493" w:type="pct"/>
            <w:shd w:val="clear" w:color="auto" w:fill="EEECE1"/>
          </w:tcPr>
          <w:p w:rsidR="00060C94" w:rsidRPr="00776173" w:rsidRDefault="00060C94" w:rsidP="002A11EC">
            <w:pPr>
              <w:tabs>
                <w:tab w:val="num" w:pos="2880"/>
              </w:tabs>
              <w:spacing w:line="240" w:lineRule="auto"/>
              <w:rPr>
                <w:rFonts w:cs="Times New Roman"/>
                <w:lang w:val="cs-CZ"/>
              </w:rPr>
            </w:pPr>
          </w:p>
        </w:tc>
        <w:tc>
          <w:tcPr>
            <w:tcW w:w="1220" w:type="pct"/>
            <w:shd w:val="clear" w:color="auto" w:fill="EEECE1"/>
          </w:tcPr>
          <w:p w:rsidR="00060C94" w:rsidRPr="00776173" w:rsidRDefault="00060C94" w:rsidP="002A11EC">
            <w:pPr>
              <w:tabs>
                <w:tab w:val="num" w:pos="2880"/>
              </w:tabs>
              <w:spacing w:line="240" w:lineRule="auto"/>
              <w:rPr>
                <w:rFonts w:cs="Times New Roman"/>
                <w:lang w:val="cs-CZ"/>
              </w:rPr>
            </w:pPr>
          </w:p>
        </w:tc>
        <w:tc>
          <w:tcPr>
            <w:tcW w:w="492"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794" w:type="pct"/>
          </w:tcPr>
          <w:p w:rsidR="00060C94" w:rsidRPr="00776173" w:rsidRDefault="00060C94" w:rsidP="002A11EC">
            <w:pPr>
              <w:spacing w:line="240" w:lineRule="auto"/>
              <w:rPr>
                <w:rFonts w:cs="Times New Roman"/>
                <w:lang w:val="cs-CZ"/>
              </w:rPr>
            </w:pPr>
            <w:r>
              <w:rPr>
                <w:lang w:val="cs-CZ"/>
              </w:rPr>
              <w:t>Výška dna</w:t>
            </w:r>
          </w:p>
        </w:tc>
        <w:tc>
          <w:tcPr>
            <w:tcW w:w="1493" w:type="pct"/>
          </w:tcPr>
          <w:p w:rsidR="00060C94" w:rsidRPr="00776173" w:rsidRDefault="00060C94" w:rsidP="002A11EC">
            <w:pPr>
              <w:tabs>
                <w:tab w:val="num" w:pos="2880"/>
              </w:tabs>
              <w:spacing w:line="240" w:lineRule="auto"/>
              <w:rPr>
                <w:rFonts w:cs="Times New Roman"/>
                <w:lang w:val="cs-CZ"/>
              </w:rPr>
            </w:pPr>
            <w:r>
              <w:rPr>
                <w:lang w:val="cs-CZ"/>
              </w:rPr>
              <w:t>Kóta výška dna na potrubí v řezu</w:t>
            </w:r>
          </w:p>
        </w:tc>
        <w:tc>
          <w:tcPr>
            <w:tcW w:w="1220" w:type="pct"/>
          </w:tcPr>
          <w:p w:rsidR="00060C94" w:rsidRPr="00776173" w:rsidRDefault="00060C94" w:rsidP="002A11EC">
            <w:pPr>
              <w:tabs>
                <w:tab w:val="num" w:pos="2880"/>
              </w:tabs>
              <w:spacing w:line="240" w:lineRule="auto"/>
              <w:rPr>
                <w:rFonts w:cs="Times New Roman"/>
                <w:lang w:val="cs-CZ"/>
              </w:rPr>
            </w:pPr>
          </w:p>
        </w:tc>
        <w:tc>
          <w:tcPr>
            <w:tcW w:w="492"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1F554C">
      <w:pPr>
        <w:spacing w:line="240" w:lineRule="auto"/>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potrubí</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Výpis potrubí</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Název, DN, Délka,sklon</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3" type="#_x0000_t75" style="width:150pt;height:37.5pt">
                  <v:imagedata r:id="rId578"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stavebních objektů (šachet)</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480"/>
        </w:trPr>
        <w:tc>
          <w:tcPr>
            <w:tcW w:w="1847" w:type="pct"/>
            <w:tcBorders>
              <w:bottom w:val="single" w:sz="4" w:space="0" w:color="auto"/>
            </w:tcBorders>
          </w:tcPr>
          <w:p w:rsidR="00060C94" w:rsidRDefault="00060C94" w:rsidP="00A747D4">
            <w:pPr>
              <w:spacing w:line="240" w:lineRule="auto"/>
              <w:rPr>
                <w:rFonts w:cs="Times New Roman"/>
                <w:lang w:val="cs-CZ"/>
              </w:rPr>
            </w:pPr>
            <w:r w:rsidRPr="00A747D4">
              <w:rPr>
                <w:lang w:val="cs-CZ"/>
              </w:rPr>
              <w:t>Kanalizační šachta</w:t>
            </w:r>
          </w:p>
          <w:p w:rsidR="00060C94" w:rsidRPr="00A747D4" w:rsidRDefault="00060C94" w:rsidP="00A747D4">
            <w:pPr>
              <w:spacing w:line="240" w:lineRule="auto"/>
              <w:rPr>
                <w:rFonts w:cs="Times New Roman"/>
                <w:lang w:val="cs-CZ"/>
              </w:rPr>
            </w:pPr>
          </w:p>
        </w:tc>
        <w:tc>
          <w:tcPr>
            <w:tcW w:w="1546" w:type="pct"/>
            <w:tcBorders>
              <w:bottom w:val="single" w:sz="4" w:space="0" w:color="auto"/>
            </w:tcBorders>
          </w:tcPr>
          <w:p w:rsidR="00060C94" w:rsidRPr="00A747D4" w:rsidRDefault="00060C94" w:rsidP="00A747D4">
            <w:pPr>
              <w:tabs>
                <w:tab w:val="num" w:pos="2880"/>
              </w:tabs>
              <w:rPr>
                <w:rFonts w:cs="Times New Roman"/>
                <w:lang w:val="cs-CZ"/>
              </w:rPr>
            </w:pPr>
            <w:r w:rsidRPr="00A747D4">
              <w:rPr>
                <w:lang w:val="cs-CZ"/>
              </w:rPr>
              <w:t>Zobrazí kanalizační šachtu značkou v půdorysu a obrysem v profilu a řezech.</w:t>
            </w:r>
          </w:p>
        </w:tc>
        <w:tc>
          <w:tcPr>
            <w:tcW w:w="106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4" type="#_x0000_t75" style="width:150pt;height:37.5pt">
                  <v:imagedata r:id="rId579" o:title=""/>
                </v:shape>
              </w:pict>
            </w:r>
          </w:p>
        </w:tc>
        <w:tc>
          <w:tcPr>
            <w:tcW w:w="545"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405"/>
        </w:trPr>
        <w:tc>
          <w:tcPr>
            <w:tcW w:w="1847" w:type="pct"/>
            <w:tcBorders>
              <w:top w:val="single" w:sz="4" w:space="0" w:color="auto"/>
              <w:bottom w:val="single" w:sz="4" w:space="0" w:color="auto"/>
            </w:tcBorders>
          </w:tcPr>
          <w:p w:rsidR="00060C94" w:rsidRDefault="00060C94" w:rsidP="00A747D4">
            <w:pPr>
              <w:spacing w:line="240" w:lineRule="auto"/>
              <w:rPr>
                <w:rFonts w:cs="Times New Roman"/>
                <w:lang w:val="cs-CZ"/>
              </w:rPr>
            </w:pPr>
            <w:r w:rsidRPr="00A747D4">
              <w:rPr>
                <w:lang w:val="cs-CZ"/>
              </w:rPr>
              <w:t>Kanalizační šachta dešťová</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sidRPr="00A747D4">
              <w:rPr>
                <w:lang w:val="cs-CZ"/>
              </w:rPr>
              <w:t>Zobrazí kanalizační šachtu dešťovou značkou v půdorysu a obrysem v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5" type="#_x0000_t75" style="width:150pt;height:37.5pt">
                  <v:imagedata r:id="rId580"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40"/>
        </w:trPr>
        <w:tc>
          <w:tcPr>
            <w:tcW w:w="1847" w:type="pct"/>
            <w:tcBorders>
              <w:top w:val="single" w:sz="4" w:space="0" w:color="auto"/>
              <w:bottom w:val="single" w:sz="4" w:space="0" w:color="auto"/>
            </w:tcBorders>
          </w:tcPr>
          <w:p w:rsidR="00060C94" w:rsidRDefault="00060C94" w:rsidP="00A747D4">
            <w:pPr>
              <w:spacing w:line="240" w:lineRule="auto"/>
              <w:rPr>
                <w:rFonts w:cs="Times New Roman"/>
                <w:lang w:val="cs-CZ"/>
              </w:rPr>
            </w:pPr>
            <w:r w:rsidRPr="00A747D4">
              <w:rPr>
                <w:lang w:val="cs-CZ"/>
              </w:rPr>
              <w:t>Nádrž</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sidRPr="00A747D4">
              <w:rPr>
                <w:lang w:val="cs-CZ"/>
              </w:rPr>
              <w:t>Zobrazí nádrž obrysem v půdorysu,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80"/>
        </w:trPr>
        <w:tc>
          <w:tcPr>
            <w:tcW w:w="1847" w:type="pct"/>
            <w:tcBorders>
              <w:top w:val="single" w:sz="4" w:space="0" w:color="auto"/>
              <w:bottom w:val="single" w:sz="4" w:space="0" w:color="auto"/>
            </w:tcBorders>
          </w:tcPr>
          <w:p w:rsidR="00060C94" w:rsidRDefault="00060C94" w:rsidP="00A747D4">
            <w:pPr>
              <w:spacing w:line="240" w:lineRule="auto"/>
              <w:rPr>
                <w:rFonts w:cs="Times New Roman"/>
                <w:lang w:val="cs-CZ"/>
              </w:rPr>
            </w:pPr>
            <w:r w:rsidRPr="00A747D4">
              <w:rPr>
                <w:lang w:val="cs-CZ"/>
              </w:rPr>
              <w:t>Norná stěna</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sidRPr="00A747D4">
              <w:rPr>
                <w:lang w:val="cs-CZ"/>
              </w:rPr>
              <w:t>Zobrazí se značkou v půdorysu, obrysem v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6" type="#_x0000_t75" style="width:150pt;height:37.5pt">
                  <v:imagedata r:id="rId581"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35"/>
        </w:trPr>
        <w:tc>
          <w:tcPr>
            <w:tcW w:w="1847" w:type="pct"/>
            <w:tcBorders>
              <w:top w:val="single" w:sz="4" w:space="0" w:color="auto"/>
              <w:bottom w:val="single" w:sz="4" w:space="0" w:color="auto"/>
            </w:tcBorders>
          </w:tcPr>
          <w:p w:rsidR="00060C94" w:rsidRDefault="00060C94" w:rsidP="00A747D4">
            <w:pPr>
              <w:spacing w:line="240" w:lineRule="auto"/>
              <w:rPr>
                <w:rFonts w:cs="Times New Roman"/>
                <w:lang w:val="cs-CZ"/>
              </w:rPr>
            </w:pPr>
            <w:r w:rsidRPr="00A747D4">
              <w:rPr>
                <w:lang w:val="cs-CZ"/>
              </w:rPr>
              <w:t>Revizní šachta</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sidRPr="00A747D4">
              <w:rPr>
                <w:lang w:val="cs-CZ"/>
              </w:rPr>
              <w:t>Zobrazí revizní šachtu značkou v půdorysu a obrysem v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7" type="#_x0000_t75" style="width:150pt;height:37.5pt">
                  <v:imagedata r:id="rId579"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540"/>
        </w:trPr>
        <w:tc>
          <w:tcPr>
            <w:tcW w:w="1847" w:type="pct"/>
            <w:tcBorders>
              <w:top w:val="single" w:sz="4" w:space="0" w:color="auto"/>
              <w:bottom w:val="single" w:sz="4" w:space="0" w:color="auto"/>
            </w:tcBorders>
          </w:tcPr>
          <w:p w:rsidR="00060C94" w:rsidRDefault="00060C94" w:rsidP="00A747D4">
            <w:pPr>
              <w:spacing w:line="240" w:lineRule="auto"/>
              <w:rPr>
                <w:lang w:val="cs-CZ"/>
              </w:rPr>
            </w:pPr>
            <w:r>
              <w:rPr>
                <w:lang w:val="cs-CZ"/>
              </w:rPr>
              <w:t>Jímka</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sidRPr="00A747D4">
              <w:rPr>
                <w:lang w:val="cs-CZ"/>
              </w:rPr>
              <w:t>Zobrazí jímku obrysem v půdorysu,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8" type="#_x0000_t75" style="width:150pt;height:37.5pt">
                  <v:imagedata r:id="rId580"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495"/>
        </w:trPr>
        <w:tc>
          <w:tcPr>
            <w:tcW w:w="1847" w:type="pct"/>
            <w:tcBorders>
              <w:top w:val="single" w:sz="4" w:space="0" w:color="auto"/>
              <w:bottom w:val="single" w:sz="4" w:space="0" w:color="auto"/>
            </w:tcBorders>
          </w:tcPr>
          <w:p w:rsidR="00060C94" w:rsidRPr="00A747D4" w:rsidRDefault="00060C94" w:rsidP="00A747D4">
            <w:pPr>
              <w:spacing w:line="240" w:lineRule="auto"/>
              <w:rPr>
                <w:lang w:val="cs-CZ"/>
              </w:rPr>
            </w:pPr>
            <w:r w:rsidRPr="00A747D4">
              <w:rPr>
                <w:lang w:val="cs-CZ"/>
              </w:rPr>
              <w:t>Vodoměrná šachta</w:t>
            </w:r>
          </w:p>
          <w:p w:rsidR="00060C9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rPr>
                <w:lang w:val="cs-CZ"/>
              </w:rPr>
            </w:pPr>
            <w:r>
              <w:rPr>
                <w:lang w:val="cs-CZ"/>
              </w:rPr>
              <w:t>Zobrazí vodoměrnou</w:t>
            </w:r>
            <w:r w:rsidRPr="00A747D4">
              <w:rPr>
                <w:lang w:val="cs-CZ"/>
              </w:rPr>
              <w:t xml:space="preserve"> šachtu obrysem v půdorysu, profilu a řezech.</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59" type="#_x0000_t75" style="width:150pt;height:37.5pt">
                  <v:imagedata r:id="rId582"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15"/>
        </w:trPr>
        <w:tc>
          <w:tcPr>
            <w:tcW w:w="1847" w:type="pct"/>
            <w:tcBorders>
              <w:top w:val="single" w:sz="4" w:space="0" w:color="auto"/>
              <w:bottom w:val="single" w:sz="4" w:space="0" w:color="auto"/>
            </w:tcBorders>
          </w:tcPr>
          <w:p w:rsidR="00060C94" w:rsidRDefault="00060C94" w:rsidP="00A747D4">
            <w:pPr>
              <w:spacing w:line="240" w:lineRule="auto"/>
              <w:rPr>
                <w:rFonts w:cs="Times New Roman"/>
                <w:lang w:val="cs-CZ"/>
              </w:rPr>
            </w:pPr>
          </w:p>
          <w:p w:rsidR="00060C94" w:rsidRPr="00A747D4" w:rsidRDefault="00060C94" w:rsidP="00A747D4">
            <w:pPr>
              <w:spacing w:line="240" w:lineRule="auto"/>
              <w:rPr>
                <w:lang w:val="cs-CZ"/>
              </w:rPr>
            </w:pPr>
            <w:r w:rsidRPr="00A747D4">
              <w:rPr>
                <w:lang w:val="cs-CZ"/>
              </w:rPr>
              <w:t>Vpusť horská</w:t>
            </w:r>
          </w:p>
          <w:p w:rsidR="00060C94" w:rsidRPr="00A747D4" w:rsidRDefault="00060C94" w:rsidP="00A747D4">
            <w:pPr>
              <w:rPr>
                <w:rFonts w:cs="Times New Roman"/>
                <w:lang w:val="cs-CZ"/>
              </w:rPr>
            </w:pPr>
          </w:p>
        </w:tc>
        <w:tc>
          <w:tcPr>
            <w:tcW w:w="1546" w:type="pct"/>
            <w:tcBorders>
              <w:top w:val="single" w:sz="4" w:space="0" w:color="auto"/>
              <w:bottom w:val="single" w:sz="4" w:space="0" w:color="auto"/>
            </w:tcBorders>
          </w:tcPr>
          <w:p w:rsidR="00060C94" w:rsidRPr="00A747D4" w:rsidRDefault="00060C94" w:rsidP="00A747D4">
            <w:pPr>
              <w:tabs>
                <w:tab w:val="num" w:pos="2880"/>
              </w:tabs>
              <w:spacing w:line="240" w:lineRule="auto"/>
              <w:rPr>
                <w:lang w:val="cs-CZ"/>
              </w:rPr>
            </w:pPr>
            <w:r w:rsidRPr="00A747D4">
              <w:rPr>
                <w:lang w:val="cs-CZ"/>
              </w:rPr>
              <w:t>Zobrazí horskou vpusť v půdorysu značkou a v profilu obrysem.</w:t>
            </w:r>
          </w:p>
          <w:p w:rsidR="00060C94" w:rsidRPr="00A747D4" w:rsidRDefault="00060C94" w:rsidP="00A747D4">
            <w:pPr>
              <w:tabs>
                <w:tab w:val="num" w:pos="2880"/>
              </w:tabs>
              <w:rPr>
                <w:lang w:val="cs-CZ"/>
              </w:rPr>
            </w:pPr>
            <w:r w:rsidRPr="00A747D4">
              <w:rPr>
                <w:lang w:val="cs-CZ"/>
              </w:rPr>
              <w:t xml:space="preserve">Zobrazí uliční vpusť v půdorysu značkou a v </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0" type="#_x0000_t75" style="width:150pt;height:37.5pt">
                  <v:imagedata r:id="rId583" o:title=""/>
                </v:shape>
              </w:pict>
            </w: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645"/>
        </w:trPr>
        <w:tc>
          <w:tcPr>
            <w:tcW w:w="1847" w:type="pct"/>
            <w:tcBorders>
              <w:top w:val="single" w:sz="4" w:space="0" w:color="auto"/>
            </w:tcBorders>
          </w:tcPr>
          <w:p w:rsidR="00060C94" w:rsidRDefault="00060C94" w:rsidP="00A747D4">
            <w:pPr>
              <w:rPr>
                <w:rFonts w:cs="Times New Roman"/>
                <w:lang w:val="cs-CZ"/>
              </w:rPr>
            </w:pPr>
            <w:r w:rsidRPr="00A747D4">
              <w:rPr>
                <w:lang w:val="cs-CZ"/>
              </w:rPr>
              <w:t>Vpusť uliční</w:t>
            </w:r>
          </w:p>
        </w:tc>
        <w:tc>
          <w:tcPr>
            <w:tcW w:w="1546" w:type="pct"/>
            <w:tcBorders>
              <w:top w:val="single" w:sz="4" w:space="0" w:color="auto"/>
            </w:tcBorders>
          </w:tcPr>
          <w:p w:rsidR="00060C94" w:rsidRPr="00A747D4" w:rsidRDefault="00060C94" w:rsidP="00A747D4">
            <w:pPr>
              <w:tabs>
                <w:tab w:val="num" w:pos="2880"/>
              </w:tabs>
              <w:rPr>
                <w:lang w:val="cs-CZ"/>
              </w:rPr>
            </w:pPr>
            <w:r w:rsidRPr="00A747D4">
              <w:rPr>
                <w:lang w:val="cs-CZ"/>
              </w:rPr>
              <w:t>Zobrazí uliční vpusť v půdorysu značkou a v profilu obrysem.</w:t>
            </w:r>
          </w:p>
        </w:tc>
        <w:tc>
          <w:tcPr>
            <w:tcW w:w="1062"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1" type="#_x0000_t75" style="width:150pt;height:37.5pt">
                  <v:imagedata r:id="rId584" o:title=""/>
                </v:shape>
              </w:pict>
            </w:r>
          </w:p>
        </w:tc>
        <w:tc>
          <w:tcPr>
            <w:tcW w:w="545"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Sady pravidel stavebního objektu</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6F3FF2" w:rsidRDefault="00060C94" w:rsidP="002A11EC">
            <w:pPr>
              <w:spacing w:line="240" w:lineRule="auto"/>
              <w:rPr>
                <w:rFonts w:cs="Times New Roman"/>
                <w:lang w:val="cs-CZ"/>
              </w:rPr>
            </w:pPr>
            <w:r w:rsidRPr="006F3FF2">
              <w:rPr>
                <w:lang w:val="cs-CZ"/>
              </w:rPr>
              <w:t>Pravidla pro kanalizační šachtu</w:t>
            </w:r>
          </w:p>
        </w:tc>
        <w:tc>
          <w:tcPr>
            <w:tcW w:w="1546" w:type="pct"/>
          </w:tcPr>
          <w:p w:rsidR="00060C94" w:rsidRDefault="00060C94" w:rsidP="002A11EC">
            <w:pPr>
              <w:tabs>
                <w:tab w:val="num" w:pos="2880"/>
              </w:tabs>
              <w:spacing w:line="240" w:lineRule="auto"/>
              <w:rPr>
                <w:rFonts w:cs="Times New Roman"/>
                <w:lang w:val="cs-CZ"/>
              </w:rPr>
            </w:pPr>
            <w:r>
              <w:rPr>
                <w:lang w:val="cs-CZ"/>
              </w:rPr>
              <w:t>Maximální průměr 1.2m</w:t>
            </w:r>
          </w:p>
          <w:p w:rsidR="00060C94" w:rsidRDefault="00060C94" w:rsidP="002A11EC">
            <w:pPr>
              <w:tabs>
                <w:tab w:val="num" w:pos="2880"/>
              </w:tabs>
              <w:spacing w:line="240" w:lineRule="auto"/>
              <w:rPr>
                <w:lang w:val="cs-CZ"/>
              </w:rPr>
            </w:pPr>
            <w:r>
              <w:rPr>
                <w:lang w:val="cs-CZ"/>
              </w:rPr>
              <w:t>Maximální hloubka spadiště 3m</w:t>
            </w:r>
          </w:p>
          <w:p w:rsidR="00060C94" w:rsidRPr="00776173" w:rsidRDefault="00060C94" w:rsidP="002A11EC">
            <w:pPr>
              <w:tabs>
                <w:tab w:val="num" w:pos="2880"/>
              </w:tabs>
              <w:spacing w:line="240" w:lineRule="auto"/>
              <w:rPr>
                <w:rFonts w:cs="Times New Roman"/>
                <w:lang w:val="cs-CZ"/>
              </w:rPr>
            </w:pPr>
            <w:r>
              <w:rPr>
                <w:lang w:val="cs-CZ"/>
              </w:rPr>
              <w:t>Hloubka jímky 0.2m</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Pravidla pro ostaní šachty</w:t>
            </w:r>
          </w:p>
        </w:tc>
        <w:tc>
          <w:tcPr>
            <w:tcW w:w="1546" w:type="pct"/>
          </w:tcPr>
          <w:p w:rsidR="00060C94" w:rsidRDefault="00060C94" w:rsidP="006F3FF2">
            <w:pPr>
              <w:tabs>
                <w:tab w:val="num" w:pos="2880"/>
              </w:tabs>
              <w:spacing w:line="240" w:lineRule="auto"/>
              <w:rPr>
                <w:lang w:val="cs-CZ"/>
              </w:rPr>
            </w:pPr>
            <w:r>
              <w:rPr>
                <w:lang w:val="cs-CZ"/>
              </w:rPr>
              <w:t>Maximální průměr 0.5m</w:t>
            </w:r>
          </w:p>
          <w:p w:rsidR="00060C94" w:rsidRDefault="00060C94" w:rsidP="006F3FF2">
            <w:pPr>
              <w:tabs>
                <w:tab w:val="num" w:pos="2880"/>
              </w:tabs>
              <w:spacing w:line="240" w:lineRule="auto"/>
              <w:rPr>
                <w:lang w:val="cs-CZ"/>
              </w:rPr>
            </w:pPr>
            <w:r>
              <w:rPr>
                <w:lang w:val="cs-CZ"/>
              </w:rPr>
              <w:t>Maximální spadiště 0.1m</w:t>
            </w:r>
          </w:p>
          <w:p w:rsidR="00060C94" w:rsidRPr="00776173" w:rsidRDefault="00060C94" w:rsidP="006F3FF2">
            <w:pPr>
              <w:tabs>
                <w:tab w:val="num" w:pos="2880"/>
              </w:tabs>
              <w:spacing w:line="240" w:lineRule="auto"/>
              <w:rPr>
                <w:rFonts w:cs="Times New Roman"/>
                <w:lang w:val="cs-CZ"/>
              </w:rPr>
            </w:pPr>
            <w:r>
              <w:rPr>
                <w:lang w:val="cs-CZ"/>
              </w:rPr>
              <w:t>Hloubka jímky 0.2m</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popisků</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A6685E" w:rsidRDefault="00060C94" w:rsidP="002A11EC">
            <w:pPr>
              <w:spacing w:line="240" w:lineRule="auto"/>
              <w:rPr>
                <w:rFonts w:cs="Times New Roman"/>
                <w:lang w:val="cs-CZ"/>
              </w:rPr>
            </w:pPr>
            <w:r w:rsidRPr="00A6685E">
              <w:rPr>
                <w:lang w:val="cs-CZ"/>
              </w:rPr>
              <w:t>Podrobný popis šachty</w:t>
            </w:r>
          </w:p>
        </w:tc>
        <w:tc>
          <w:tcPr>
            <w:tcW w:w="1546" w:type="pct"/>
          </w:tcPr>
          <w:p w:rsidR="00060C94" w:rsidRPr="00A6685E" w:rsidRDefault="00060C94" w:rsidP="002A11EC">
            <w:pPr>
              <w:tabs>
                <w:tab w:val="num" w:pos="2880"/>
              </w:tabs>
              <w:spacing w:line="240" w:lineRule="auto"/>
              <w:rPr>
                <w:rFonts w:cs="Times New Roman"/>
                <w:lang w:val="cs-CZ"/>
              </w:rPr>
            </w:pPr>
            <w:r w:rsidRPr="00A6685E">
              <w:rPr>
                <w:lang w:val="cs-CZ"/>
              </w:rPr>
              <w:t>Popíše data šachty a připojených potrubí.</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2" type="#_x0000_t75" style="width:150pt;height:90pt">
                  <v:imagedata r:id="rId585"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Pouze název</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Jen jméno šachty</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Vypisuje čísla šachet, a připojená potrubí</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3" type="#_x0000_t75" style="width:150pt;height:90pt">
                  <v:imagedata r:id="rId586"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21" w:name="_Toc229293081"/>
      <w:r>
        <w:rPr>
          <w:lang w:val="cs-CZ"/>
        </w:rPr>
        <w:t>Koridory</w:t>
      </w:r>
      <w:bookmarkEnd w:id="21"/>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5"/>
        <w:gridCol w:w="3922"/>
        <w:gridCol w:w="3254"/>
        <w:gridCol w:w="1285"/>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koridorů</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Koridor-Pouze hranice regionů</w:t>
            </w:r>
          </w:p>
        </w:tc>
        <w:tc>
          <w:tcPr>
            <w:tcW w:w="1546" w:type="pct"/>
          </w:tcPr>
          <w:p w:rsidR="00060C94" w:rsidRPr="00776173" w:rsidRDefault="00060C94" w:rsidP="002A11EC">
            <w:pPr>
              <w:tabs>
                <w:tab w:val="num" w:pos="2880"/>
              </w:tabs>
              <w:spacing w:line="240" w:lineRule="auto"/>
              <w:rPr>
                <w:lang w:val="cs-CZ"/>
              </w:rPr>
            </w:pPr>
            <w:r w:rsidRPr="00776173">
              <w:rPr>
                <w:lang w:val="cs-CZ"/>
              </w:rPr>
              <w:t>Koridor-Pouze hranice region.</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64" type="#_x0000_t75" style="width:152.25pt;height:33.75pt;visibility:visible">
                  <v:imagedata r:id="rId587"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Koridor-Vše vypnuto</w:t>
            </w:r>
          </w:p>
        </w:tc>
        <w:tc>
          <w:tcPr>
            <w:tcW w:w="1546" w:type="pct"/>
          </w:tcPr>
          <w:p w:rsidR="00060C94" w:rsidRPr="00776173" w:rsidRDefault="00060C94" w:rsidP="002A11EC">
            <w:pPr>
              <w:tabs>
                <w:tab w:val="num" w:pos="2880"/>
              </w:tabs>
              <w:spacing w:line="240" w:lineRule="auto"/>
              <w:rPr>
                <w:lang w:val="cs-CZ"/>
              </w:rPr>
            </w:pPr>
            <w:r w:rsidRPr="00776173">
              <w:rPr>
                <w:lang w:val="cs-CZ"/>
              </w:rPr>
              <w:t>Koridor-Vše vypnuto.</w:t>
            </w:r>
          </w:p>
        </w:tc>
        <w:tc>
          <w:tcPr>
            <w:tcW w:w="1062" w:type="pct"/>
          </w:tcPr>
          <w:p w:rsidR="00060C94" w:rsidRPr="00776173" w:rsidRDefault="00060C94" w:rsidP="002A11EC">
            <w:pPr>
              <w:tabs>
                <w:tab w:val="num" w:pos="2880"/>
              </w:tabs>
              <w:spacing w:line="240" w:lineRule="auto"/>
              <w:rPr>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r w:rsidRPr="00776173">
              <w:rPr>
                <w:lang w:val="cs-CZ"/>
              </w:rPr>
              <w:t>Koridor-Vše zapnuto</w:t>
            </w:r>
          </w:p>
        </w:tc>
        <w:tc>
          <w:tcPr>
            <w:tcW w:w="1546" w:type="pct"/>
          </w:tcPr>
          <w:p w:rsidR="00060C94" w:rsidRPr="00776173" w:rsidRDefault="00060C94" w:rsidP="002A11EC">
            <w:pPr>
              <w:tabs>
                <w:tab w:val="num" w:pos="2880"/>
              </w:tabs>
              <w:spacing w:line="240" w:lineRule="auto"/>
              <w:rPr>
                <w:rFonts w:cs="Times New Roman"/>
                <w:lang w:val="cs-CZ"/>
              </w:rPr>
            </w:pPr>
            <w:r w:rsidRPr="00776173">
              <w:rPr>
                <w:lang w:val="cs-CZ"/>
              </w:rPr>
              <w:t>Koridor-Vše zapnuto pro 2D i 3D.</w:t>
            </w:r>
          </w:p>
        </w:tc>
        <w:tc>
          <w:tcPr>
            <w:tcW w:w="1062" w:type="pct"/>
          </w:tcPr>
          <w:p w:rsidR="00060C94" w:rsidRPr="00776173" w:rsidRDefault="00060C94" w:rsidP="002A11EC">
            <w:pPr>
              <w:tabs>
                <w:tab w:val="num" w:pos="2880"/>
              </w:tabs>
              <w:spacing w:line="240" w:lineRule="auto"/>
              <w:rPr>
                <w:rFonts w:cs="Times New Roman"/>
                <w:lang w:val="cs-CZ"/>
              </w:rPr>
            </w:pPr>
            <w:r w:rsidRPr="00776173">
              <w:rPr>
                <w:rFonts w:cs="Times New Roman"/>
                <w:noProof/>
                <w:lang w:val="cs-CZ" w:eastAsia="cs-CZ"/>
              </w:rPr>
              <w:pict>
                <v:shape id="_x0000_i1765" type="#_x0000_t75" style="width:151.5pt;height:33pt;visibility:visible">
                  <v:imagedata r:id="rId588"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lang w:val="cs-CZ"/>
              </w:rPr>
            </w:pPr>
            <w:r w:rsidRPr="00776173">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9"/>
        <w:gridCol w:w="3934"/>
        <w:gridCol w:w="3216"/>
        <w:gridCol w:w="1297"/>
      </w:tblGrid>
      <w:tr w:rsidR="00060C94" w:rsidRPr="00776173">
        <w:tc>
          <w:tcPr>
            <w:tcW w:w="1794"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šablon typických řezů</w:t>
            </w:r>
          </w:p>
        </w:tc>
        <w:tc>
          <w:tcPr>
            <w:tcW w:w="1493"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220"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49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165"/>
        </w:trPr>
        <w:tc>
          <w:tcPr>
            <w:tcW w:w="1794" w:type="pct"/>
            <w:tcBorders>
              <w:bottom w:val="single" w:sz="4" w:space="0" w:color="auto"/>
            </w:tcBorders>
          </w:tcPr>
          <w:p w:rsidR="00060C94" w:rsidRPr="00CE1D72" w:rsidRDefault="00060C94" w:rsidP="00CE1D72">
            <w:pPr>
              <w:rPr>
                <w:rFonts w:cs="Times New Roman"/>
                <w:lang w:val="cs-CZ"/>
              </w:rPr>
            </w:pPr>
            <w:r w:rsidRPr="00CE1D72">
              <w:rPr>
                <w:lang w:val="cs-CZ"/>
              </w:rPr>
              <w:t>Sestava příčného řezu-Silnice</w:t>
            </w:r>
          </w:p>
        </w:tc>
        <w:tc>
          <w:tcPr>
            <w:tcW w:w="1493" w:type="pct"/>
            <w:tcBorders>
              <w:bottom w:val="single" w:sz="4" w:space="0" w:color="auto"/>
            </w:tcBorders>
          </w:tcPr>
          <w:p w:rsidR="00060C94" w:rsidRDefault="00060C94" w:rsidP="00CE1D72">
            <w:pPr>
              <w:tabs>
                <w:tab w:val="num" w:pos="2880"/>
              </w:tabs>
              <w:rPr>
                <w:rFonts w:cs="Times New Roman"/>
                <w:lang w:val="cs-CZ"/>
              </w:rPr>
            </w:pPr>
            <w:r w:rsidRPr="00CE1D72">
              <w:rPr>
                <w:lang w:val="cs-CZ"/>
              </w:rPr>
              <w:t xml:space="preserve">Vzorový příčný řez </w:t>
            </w:r>
            <w:r>
              <w:rPr>
                <w:lang w:val="cs-CZ"/>
              </w:rPr>
              <w:t>–</w:t>
            </w:r>
            <w:r w:rsidRPr="00CE1D72">
              <w:rPr>
                <w:lang w:val="cs-CZ"/>
              </w:rPr>
              <w:t xml:space="preserve"> Silnice</w:t>
            </w:r>
          </w:p>
          <w:p w:rsidR="00060C94" w:rsidRPr="00CE1D72" w:rsidRDefault="00060C94" w:rsidP="00CE1D72">
            <w:pPr>
              <w:tabs>
                <w:tab w:val="num" w:pos="2880"/>
              </w:tabs>
              <w:rPr>
                <w:rFonts w:cs="Times New Roman"/>
                <w:lang w:val="cs-CZ"/>
              </w:rPr>
            </w:pPr>
            <w:r>
              <w:rPr>
                <w:lang w:val="cs-CZ"/>
              </w:rPr>
              <w:t>Velikost značky 0.2m</w:t>
            </w:r>
          </w:p>
        </w:tc>
        <w:tc>
          <w:tcPr>
            <w:tcW w:w="1220"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6" type="#_x0000_t75" style="width:150pt;height:90pt">
                  <v:imagedata r:id="rId589" o:title=""/>
                </v:shape>
              </w:pict>
            </w:r>
          </w:p>
        </w:tc>
        <w:tc>
          <w:tcPr>
            <w:tcW w:w="49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794" w:type="pct"/>
          </w:tcPr>
          <w:p w:rsidR="00060C94" w:rsidRPr="00776173" w:rsidRDefault="00060C94" w:rsidP="002A11EC">
            <w:pPr>
              <w:spacing w:line="240" w:lineRule="auto"/>
              <w:rPr>
                <w:rFonts w:cs="Times New Roman"/>
                <w:lang w:val="cs-CZ"/>
              </w:rPr>
            </w:pPr>
          </w:p>
        </w:tc>
        <w:tc>
          <w:tcPr>
            <w:tcW w:w="1493" w:type="pct"/>
          </w:tcPr>
          <w:p w:rsidR="00060C94" w:rsidRPr="00776173" w:rsidRDefault="00060C94" w:rsidP="002A11EC">
            <w:pPr>
              <w:tabs>
                <w:tab w:val="num" w:pos="2880"/>
              </w:tabs>
              <w:spacing w:line="240" w:lineRule="auto"/>
              <w:rPr>
                <w:rFonts w:cs="Times New Roman"/>
                <w:lang w:val="cs-CZ"/>
              </w:rPr>
            </w:pPr>
          </w:p>
        </w:tc>
        <w:tc>
          <w:tcPr>
            <w:tcW w:w="1220" w:type="pct"/>
          </w:tcPr>
          <w:p w:rsidR="00060C94" w:rsidRPr="00776173" w:rsidRDefault="00060C94" w:rsidP="002A11EC">
            <w:pPr>
              <w:tabs>
                <w:tab w:val="num" w:pos="2880"/>
              </w:tabs>
              <w:spacing w:line="240" w:lineRule="auto"/>
              <w:rPr>
                <w:rFonts w:cs="Times New Roman"/>
                <w:lang w:val="cs-CZ"/>
              </w:rPr>
            </w:pPr>
          </w:p>
        </w:tc>
        <w:tc>
          <w:tcPr>
            <w:tcW w:w="492"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28"/>
        <w:gridCol w:w="3935"/>
        <w:gridCol w:w="3216"/>
        <w:gridCol w:w="129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linie hmotnice</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2C67B2" w:rsidRDefault="00060C94" w:rsidP="002A11EC">
            <w:pPr>
              <w:tabs>
                <w:tab w:val="num" w:pos="2880"/>
              </w:tabs>
              <w:spacing w:line="240" w:lineRule="auto"/>
              <w:rPr>
                <w:rFonts w:cs="Times New Roman"/>
                <w:lang w:val="cs-CZ"/>
              </w:rPr>
            </w:pPr>
            <w:r w:rsidRPr="002C67B2">
              <w:rPr>
                <w:lang w:val="cs-CZ"/>
              </w:rPr>
              <w:t>Spotřební část - šedá výplň, zásobní část - bez výplně.</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7" type="#_x0000_t75" style="width:150pt;height:52.5pt">
                  <v:imagedata r:id="rId590"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8"/>
        <w:gridCol w:w="3585"/>
        <w:gridCol w:w="4266"/>
        <w:gridCol w:w="947"/>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zobrazení hmotnice</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Hmotnice</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Převýšení hmot ku vzdálenostem 100. Spotřební část značena šedě.</w:t>
            </w: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8" type="#_x0000_t75" style="width:202.5pt;height:150pt">
                  <v:imagedata r:id="rId591"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8"/>
        <w:gridCol w:w="2746"/>
        <w:gridCol w:w="6051"/>
        <w:gridCol w:w="841"/>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Kriteria přesunu hmot</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rPr>
          <w:trHeight w:val="270"/>
        </w:trPr>
        <w:tc>
          <w:tcPr>
            <w:tcW w:w="1847" w:type="pct"/>
            <w:tcBorders>
              <w:bottom w:val="single" w:sz="4" w:space="0" w:color="auto"/>
            </w:tcBorders>
          </w:tcPr>
          <w:p w:rsidR="00060C94" w:rsidRPr="00E90644" w:rsidRDefault="00060C94" w:rsidP="00E90644">
            <w:pPr>
              <w:rPr>
                <w:rFonts w:cs="Times New Roman"/>
                <w:lang w:val="cs-CZ"/>
              </w:rPr>
            </w:pPr>
            <w:r w:rsidRPr="00E90644">
              <w:rPr>
                <w:lang w:val="cs-CZ"/>
              </w:rPr>
              <w:t>CZ_Standard</w:t>
            </w:r>
          </w:p>
        </w:tc>
        <w:tc>
          <w:tcPr>
            <w:tcW w:w="1546" w:type="pct"/>
            <w:tcBorders>
              <w:bottom w:val="single" w:sz="4" w:space="0" w:color="auto"/>
            </w:tcBorders>
          </w:tcPr>
          <w:p w:rsidR="00060C94" w:rsidRPr="00E90644" w:rsidRDefault="00060C94" w:rsidP="00E90644">
            <w:pPr>
              <w:tabs>
                <w:tab w:val="num" w:pos="2880"/>
              </w:tabs>
              <w:spacing w:line="240" w:lineRule="auto"/>
              <w:rPr>
                <w:rFonts w:cs="Times New Roman"/>
                <w:lang w:val="cs-CZ"/>
              </w:rPr>
            </w:pPr>
            <w:r>
              <w:rPr>
                <w:lang w:val="cs-CZ"/>
              </w:rPr>
              <w:t>Výrazné - výkop červeně, násyp zeleně – vyznačení materiálů v řezu, možnost výběru konstrukční vrstvy</w:t>
            </w:r>
          </w:p>
        </w:tc>
        <w:tc>
          <w:tcPr>
            <w:tcW w:w="1062"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69" type="#_x0000_t75" style="width:291pt;height:130.5pt">
                  <v:imagedata r:id="rId592" o:title=""/>
                </v:shape>
              </w:pict>
            </w:r>
          </w:p>
        </w:tc>
        <w:tc>
          <w:tcPr>
            <w:tcW w:w="545" w:type="pct"/>
            <w:tcBorders>
              <w:bottom w:val="single" w:sz="4" w:space="0" w:color="auto"/>
            </w:tcBorders>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rPr>
          <w:trHeight w:val="495"/>
        </w:trPr>
        <w:tc>
          <w:tcPr>
            <w:tcW w:w="1847" w:type="pct"/>
            <w:tcBorders>
              <w:top w:val="single" w:sz="4" w:space="0" w:color="auto"/>
              <w:bottom w:val="single" w:sz="4" w:space="0" w:color="auto"/>
            </w:tcBorders>
          </w:tcPr>
          <w:p w:rsidR="00060C94" w:rsidRPr="00E90644" w:rsidRDefault="00060C94" w:rsidP="00E90644">
            <w:pPr>
              <w:rPr>
                <w:lang w:val="cs-CZ"/>
              </w:rPr>
            </w:pPr>
            <w:r w:rsidRPr="00E90644">
              <w:rPr>
                <w:lang w:val="cs-CZ"/>
              </w:rPr>
              <w:t>Výběr materiálů</w:t>
            </w:r>
          </w:p>
        </w:tc>
        <w:tc>
          <w:tcPr>
            <w:tcW w:w="1546" w:type="pct"/>
            <w:tcBorders>
              <w:top w:val="single" w:sz="4" w:space="0" w:color="auto"/>
              <w:bottom w:val="single" w:sz="4" w:space="0" w:color="auto"/>
            </w:tcBorders>
          </w:tcPr>
          <w:p w:rsidR="00060C94" w:rsidRPr="00E90644" w:rsidRDefault="00060C94" w:rsidP="00E90644">
            <w:pPr>
              <w:tabs>
                <w:tab w:val="num" w:pos="2880"/>
              </w:tabs>
              <w:rPr>
                <w:lang w:val="cs-CZ"/>
              </w:rPr>
            </w:pPr>
            <w:r w:rsidRPr="00E90644">
              <w:rPr>
                <w:lang w:val="cs-CZ"/>
              </w:rPr>
              <w:t>Výběr materiálů konstrukčních vrstev</w:t>
            </w:r>
          </w:p>
        </w:tc>
        <w:tc>
          <w:tcPr>
            <w:tcW w:w="1062"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c>
          <w:tcPr>
            <w:tcW w:w="545" w:type="pct"/>
            <w:tcBorders>
              <w:top w:val="single" w:sz="4" w:space="0" w:color="auto"/>
              <w:bottom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rPr>
          <w:trHeight w:val="270"/>
        </w:trPr>
        <w:tc>
          <w:tcPr>
            <w:tcW w:w="1847" w:type="pct"/>
            <w:tcBorders>
              <w:top w:val="single" w:sz="4" w:space="0" w:color="auto"/>
            </w:tcBorders>
          </w:tcPr>
          <w:p w:rsidR="00060C94" w:rsidRPr="00E90644" w:rsidRDefault="00060C94" w:rsidP="00E90644">
            <w:pPr>
              <w:rPr>
                <w:lang w:val="cs-CZ"/>
              </w:rPr>
            </w:pPr>
            <w:r w:rsidRPr="00E90644">
              <w:rPr>
                <w:lang w:val="cs-CZ"/>
              </w:rPr>
              <w:t>Výkop &amp; Násyp</w:t>
            </w:r>
          </w:p>
        </w:tc>
        <w:tc>
          <w:tcPr>
            <w:tcW w:w="1546" w:type="pct"/>
            <w:tcBorders>
              <w:top w:val="single" w:sz="4" w:space="0" w:color="auto"/>
            </w:tcBorders>
          </w:tcPr>
          <w:p w:rsidR="00060C94" w:rsidRPr="00E90644" w:rsidRDefault="00060C94" w:rsidP="00E90644">
            <w:pPr>
              <w:tabs>
                <w:tab w:val="num" w:pos="2880"/>
              </w:tabs>
              <w:rPr>
                <w:rFonts w:cs="Times New Roman"/>
                <w:lang w:val="cs-CZ"/>
              </w:rPr>
            </w:pPr>
            <w:r>
              <w:rPr>
                <w:lang w:val="cs-CZ"/>
              </w:rPr>
              <w:t>Vyznačení materiálů v řezu šrafurou</w:t>
            </w:r>
          </w:p>
        </w:tc>
        <w:tc>
          <w:tcPr>
            <w:tcW w:w="1062" w:type="pct"/>
            <w:tcBorders>
              <w:top w:val="single" w:sz="4" w:space="0" w:color="auto"/>
            </w:tcBorders>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0" type="#_x0000_t75" style="width:291.75pt;height:117.75pt">
                  <v:imagedata r:id="rId593" o:title=""/>
                </v:shape>
              </w:pict>
            </w:r>
          </w:p>
        </w:tc>
        <w:tc>
          <w:tcPr>
            <w:tcW w:w="545" w:type="pct"/>
            <w:tcBorders>
              <w:top w:val="single" w:sz="4" w:space="0" w:color="auto"/>
            </w:tcBorders>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1F554C">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8"/>
        <w:gridCol w:w="1876"/>
        <w:gridCol w:w="7791"/>
        <w:gridCol w:w="841"/>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tabulek přesunu hmot (kubatur)</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Celkový objem</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CZ 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1" type="#_x0000_t75" style="width:378.75pt;height:132pt">
                  <v:imagedata r:id="rId594"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Kubatury</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2" type="#_x0000_t75" style="width:343.5pt;height:165.75pt">
                  <v:imagedata r:id="rId595"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Materiál</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CZ 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3" type="#_x0000_t75" style="width:222.75pt;height:165pt">
                  <v:imagedata r:id="rId596"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Konstrukční vrstvy</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4" type="#_x0000_t75" style="width:251.25pt;height:166.5pt">
                  <v:imagedata r:id="rId597" o:title=""/>
                </v:shape>
              </w:pict>
            </w: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2605DB">
      <w:pPr>
        <w:spacing w:line="240" w:lineRule="auto"/>
        <w:rPr>
          <w:rFonts w:cs="Times New Roman"/>
          <w:lang w:val="cs-CZ"/>
        </w:rPr>
      </w:pPr>
    </w:p>
    <w:p w:rsidR="00060C94" w:rsidRPr="00776173" w:rsidRDefault="00060C94" w:rsidP="00F339D9">
      <w:pPr>
        <w:pStyle w:val="Heading2"/>
        <w:numPr>
          <w:ilvl w:val="1"/>
          <w:numId w:val="6"/>
        </w:numPr>
        <w:rPr>
          <w:rFonts w:cs="Times New Roman"/>
          <w:lang w:val="cs-CZ"/>
        </w:rPr>
      </w:pPr>
      <w:bookmarkStart w:id="22" w:name="_Toc229293082"/>
      <w:r>
        <w:rPr>
          <w:lang w:val="cs-CZ"/>
        </w:rPr>
        <w:t>Skupiny rámečků výkresu</w:t>
      </w:r>
      <w:bookmarkEnd w:id="22"/>
    </w:p>
    <w:p w:rsidR="00060C94" w:rsidRPr="00776173" w:rsidRDefault="00060C94" w:rsidP="002605DB">
      <w:pPr>
        <w:rPr>
          <w:rFonts w:cs="Times New Roman"/>
          <w:lang w:val="cs-CZ"/>
        </w:rPr>
      </w:pPr>
      <w:r w:rsidRPr="00776173">
        <w:rPr>
          <w:lang w:val="cs-CZ"/>
        </w:rPr>
        <w:t>_AutoCAD Civil 3D 2010 CZ</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rámečků výkresu</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černá čára</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D1A39">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popisů rámečků výkresu</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Jméno rámečku</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D1A39">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nulové čáry</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Čára černě,maska šedě</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D1A39">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lang w:val="cs-CZ"/>
              </w:rPr>
            </w:pPr>
            <w:r w:rsidRPr="00776173">
              <w:rPr>
                <w:lang w:val="cs-CZ"/>
              </w:rPr>
              <w:t>Match Line Label Styles</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shd w:val="clear" w:color="auto" w:fill="EEECE1"/>
          </w:tcPr>
          <w:p w:rsidR="00060C94" w:rsidRPr="00776173" w:rsidRDefault="00060C94" w:rsidP="002A11EC">
            <w:pPr>
              <w:spacing w:line="240" w:lineRule="auto"/>
              <w:rPr>
                <w:rFonts w:cs="Times New Roman"/>
                <w:lang w:val="cs-CZ"/>
              </w:rPr>
            </w:pPr>
            <w:r>
              <w:rPr>
                <w:lang w:val="cs-CZ"/>
              </w:rPr>
              <w:t>Nulová čára vlevo</w:t>
            </w:r>
          </w:p>
        </w:tc>
        <w:tc>
          <w:tcPr>
            <w:tcW w:w="1546" w:type="pct"/>
            <w:shd w:val="clear" w:color="auto" w:fill="EEECE1"/>
          </w:tcPr>
          <w:p w:rsidR="00060C94" w:rsidRPr="00776173" w:rsidRDefault="00060C94" w:rsidP="002A11EC">
            <w:pPr>
              <w:tabs>
                <w:tab w:val="num" w:pos="2880"/>
              </w:tabs>
              <w:spacing w:line="240" w:lineRule="auto"/>
              <w:rPr>
                <w:rFonts w:cs="Times New Roman"/>
                <w:lang w:val="cs-CZ"/>
              </w:rPr>
            </w:pPr>
          </w:p>
        </w:tc>
        <w:tc>
          <w:tcPr>
            <w:tcW w:w="1062" w:type="pct"/>
            <w:shd w:val="clear" w:color="auto" w:fill="EEECE1"/>
          </w:tcPr>
          <w:p w:rsidR="00060C94" w:rsidRPr="00776173" w:rsidRDefault="00060C94" w:rsidP="002A11EC">
            <w:pPr>
              <w:tabs>
                <w:tab w:val="num" w:pos="2880"/>
              </w:tabs>
              <w:spacing w:line="240" w:lineRule="auto"/>
              <w:rPr>
                <w:rFonts w:cs="Times New Roman"/>
                <w:lang w:val="cs-CZ"/>
              </w:rPr>
            </w:pPr>
          </w:p>
        </w:tc>
        <w:tc>
          <w:tcPr>
            <w:tcW w:w="545" w:type="pct"/>
            <w:shd w:val="clear" w:color="auto" w:fill="EEECE1"/>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tcPr>
          <w:p w:rsidR="00060C94" w:rsidRPr="00776173" w:rsidRDefault="00060C94" w:rsidP="004D1A39">
            <w:pPr>
              <w:rPr>
                <w:rFonts w:cs="Times New Roman"/>
                <w:lang w:val="cs-CZ"/>
              </w:rPr>
            </w:pPr>
            <w:r>
              <w:rPr>
                <w:lang w:val="cs-CZ"/>
              </w:rPr>
              <w:t>standard</w:t>
            </w:r>
          </w:p>
        </w:tc>
        <w:tc>
          <w:tcPr>
            <w:tcW w:w="1546" w:type="pct"/>
          </w:tcPr>
          <w:p w:rsidR="00060C94" w:rsidRPr="00776173" w:rsidRDefault="00060C94" w:rsidP="004D1A39">
            <w:pPr>
              <w:rPr>
                <w:rFonts w:cs="Times New Roman"/>
                <w:lang w:val="cs-CZ"/>
              </w:rPr>
            </w:pPr>
            <w:r>
              <w:rPr>
                <w:lang w:val="cs-CZ"/>
              </w:rPr>
              <w:t>Jméno nulové čáry</w:t>
            </w:r>
          </w:p>
        </w:tc>
        <w:tc>
          <w:tcPr>
            <w:tcW w:w="1062" w:type="pct"/>
          </w:tcPr>
          <w:p w:rsidR="00060C94" w:rsidRPr="00776173" w:rsidRDefault="00060C94" w:rsidP="004D1A39">
            <w:pPr>
              <w:rPr>
                <w:rFonts w:cs="Times New Roman"/>
                <w:lang w:val="cs-CZ"/>
              </w:rPr>
            </w:pPr>
          </w:p>
        </w:tc>
        <w:tc>
          <w:tcPr>
            <w:tcW w:w="545" w:type="pct"/>
          </w:tcPr>
          <w:p w:rsidR="00060C94" w:rsidRPr="00776173" w:rsidRDefault="00060C94" w:rsidP="004D1A39">
            <w:pPr>
              <w:rPr>
                <w:rFonts w:cs="Times New Roman"/>
                <w:lang w:val="cs-CZ"/>
              </w:rPr>
            </w:pPr>
            <w:r>
              <w:rPr>
                <w:lang w:val="cs-CZ"/>
              </w:rPr>
              <w:t>ano</w:t>
            </w:r>
          </w:p>
        </w:tc>
      </w:tr>
      <w:tr w:rsidR="00060C94" w:rsidRPr="00776173">
        <w:tc>
          <w:tcPr>
            <w:tcW w:w="1847" w:type="pct"/>
            <w:shd w:val="clear" w:color="auto" w:fill="EEECE1"/>
          </w:tcPr>
          <w:p w:rsidR="00060C94" w:rsidRPr="00776173" w:rsidRDefault="00060C94" w:rsidP="004D1A39">
            <w:pPr>
              <w:rPr>
                <w:rFonts w:cs="Times New Roman"/>
                <w:lang w:val="cs-CZ"/>
              </w:rPr>
            </w:pPr>
            <w:r>
              <w:rPr>
                <w:lang w:val="cs-CZ"/>
              </w:rPr>
              <w:t>Nulová čára vpravo</w:t>
            </w:r>
          </w:p>
        </w:tc>
        <w:tc>
          <w:tcPr>
            <w:tcW w:w="1546" w:type="pct"/>
            <w:shd w:val="clear" w:color="auto" w:fill="EEECE1"/>
          </w:tcPr>
          <w:p w:rsidR="00060C94" w:rsidRPr="00776173" w:rsidRDefault="00060C94" w:rsidP="004D1A39">
            <w:pPr>
              <w:rPr>
                <w:rFonts w:cs="Times New Roman"/>
                <w:lang w:val="cs-CZ"/>
              </w:rPr>
            </w:pPr>
          </w:p>
        </w:tc>
        <w:tc>
          <w:tcPr>
            <w:tcW w:w="1062" w:type="pct"/>
            <w:shd w:val="clear" w:color="auto" w:fill="EEECE1"/>
          </w:tcPr>
          <w:p w:rsidR="00060C94" w:rsidRPr="00776173" w:rsidRDefault="00060C94" w:rsidP="004D1A39">
            <w:pPr>
              <w:rPr>
                <w:rFonts w:cs="Times New Roman"/>
                <w:lang w:val="cs-CZ"/>
              </w:rPr>
            </w:pPr>
          </w:p>
        </w:tc>
        <w:tc>
          <w:tcPr>
            <w:tcW w:w="545" w:type="pct"/>
            <w:shd w:val="clear" w:color="auto" w:fill="EEECE1"/>
          </w:tcPr>
          <w:p w:rsidR="00060C94" w:rsidRPr="00776173" w:rsidRDefault="00060C94" w:rsidP="004D1A39">
            <w:pPr>
              <w:rPr>
                <w:rFonts w:cs="Times New Roman"/>
                <w:lang w:val="cs-CZ"/>
              </w:rPr>
            </w:pP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standard</w:t>
            </w:r>
          </w:p>
        </w:tc>
        <w:tc>
          <w:tcPr>
            <w:tcW w:w="1546" w:type="pct"/>
          </w:tcPr>
          <w:p w:rsidR="00060C94" w:rsidRPr="00776173" w:rsidRDefault="00060C94" w:rsidP="002A11EC">
            <w:pPr>
              <w:tabs>
                <w:tab w:val="num" w:pos="2880"/>
              </w:tabs>
              <w:spacing w:line="240" w:lineRule="auto"/>
              <w:rPr>
                <w:rFonts w:cs="Times New Roman"/>
                <w:lang w:val="cs-CZ"/>
              </w:rPr>
            </w:pPr>
            <w:r>
              <w:rPr>
                <w:lang w:val="cs-CZ"/>
              </w:rPr>
              <w:t>Jméno nulové čáry</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bl>
    <w:p w:rsidR="00060C94" w:rsidRPr="00776173" w:rsidRDefault="00060C94" w:rsidP="002605DB">
      <w:pPr>
        <w:spacing w:line="240" w:lineRule="auto"/>
        <w:rPr>
          <w:rFonts w:cs="Times New Roman"/>
          <w:lang w:val="cs-CZ"/>
        </w:rPr>
      </w:pPr>
    </w:p>
    <w:p w:rsidR="00060C94" w:rsidRDefault="00060C94" w:rsidP="00F339D9">
      <w:pPr>
        <w:pStyle w:val="Heading2"/>
        <w:numPr>
          <w:ilvl w:val="1"/>
          <w:numId w:val="6"/>
        </w:numPr>
        <w:rPr>
          <w:rFonts w:cs="Times New Roman"/>
          <w:lang w:val="cs-CZ"/>
        </w:rPr>
      </w:pPr>
      <w:bookmarkStart w:id="23" w:name="_Toc229293083"/>
      <w:r w:rsidRPr="00776173">
        <w:rPr>
          <w:lang w:val="cs-CZ"/>
        </w:rPr>
        <w:t>Survey</w:t>
      </w:r>
      <w:bookmarkEnd w:id="23"/>
    </w:p>
    <w:p w:rsidR="00060C94" w:rsidRPr="00BB5F08" w:rsidRDefault="00060C94" w:rsidP="00BB5F08">
      <w:pPr>
        <w:rPr>
          <w:rFonts w:cs="Times New Roman"/>
          <w:lang w:val="cs-CZ"/>
        </w:rPr>
      </w:pPr>
      <w:r w:rsidRPr="00BB5F08">
        <w:rPr>
          <w:lang w:val="cs-CZ"/>
        </w:rPr>
        <w:t>_AutoCAD Civil 3D CSN 013411_Geodezie</w:t>
      </w:r>
      <w:r>
        <w:rPr>
          <w:lang w:val="cs-CZ"/>
        </w:rPr>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6"/>
        <w:gridCol w:w="2453"/>
        <w:gridCol w:w="6636"/>
        <w:gridCol w:w="841"/>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Síťové styly</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tcPr>
          <w:p w:rsidR="00060C94" w:rsidRPr="00776173" w:rsidRDefault="00060C94" w:rsidP="002A11EC">
            <w:pPr>
              <w:spacing w:line="240" w:lineRule="auto"/>
              <w:rPr>
                <w:rFonts w:cs="Times New Roman"/>
                <w:lang w:val="cs-CZ"/>
              </w:rPr>
            </w:pPr>
            <w:r>
              <w:rPr>
                <w:lang w:val="cs-CZ"/>
              </w:rPr>
              <w:t>2D standard</w:t>
            </w: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r w:rsidRPr="000667C7">
              <w:rPr>
                <w:rFonts w:cs="Times New Roman"/>
                <w:lang w:val="cs-CZ"/>
              </w:rPr>
              <w:pict>
                <v:shape id="_x0000_i1775" type="#_x0000_t75" style="width:321pt;height:105.75pt">
                  <v:imagedata r:id="rId598" o:title=""/>
                </v:shape>
              </w:pict>
            </w: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tcPr>
          <w:p w:rsidR="00060C94" w:rsidRPr="00776173" w:rsidRDefault="00060C94" w:rsidP="002A11EC">
            <w:pPr>
              <w:spacing w:line="240" w:lineRule="auto"/>
              <w:rPr>
                <w:rFonts w:cs="Times New Roman"/>
                <w:lang w:val="cs-CZ"/>
              </w:rPr>
            </w:pPr>
          </w:p>
        </w:tc>
        <w:tc>
          <w:tcPr>
            <w:tcW w:w="1546" w:type="pct"/>
          </w:tcPr>
          <w:p w:rsidR="00060C94" w:rsidRPr="00776173" w:rsidRDefault="00060C94" w:rsidP="002A11EC">
            <w:pPr>
              <w:tabs>
                <w:tab w:val="num" w:pos="2880"/>
              </w:tabs>
              <w:spacing w:line="240" w:lineRule="auto"/>
              <w:rPr>
                <w:rFonts w:cs="Times New Roman"/>
                <w:lang w:val="cs-CZ"/>
              </w:rPr>
            </w:pP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67BBD">
      <w:pPr>
        <w:rPr>
          <w:rFonts w:cs="Times New Roman"/>
          <w:lang w:val="cs-CZ"/>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060C94" w:rsidRPr="00776173">
        <w:tc>
          <w:tcPr>
            <w:tcW w:w="1847"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Styly obrazců</w:t>
            </w:r>
          </w:p>
        </w:tc>
        <w:tc>
          <w:tcPr>
            <w:tcW w:w="1546"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Popis</w:t>
            </w:r>
          </w:p>
        </w:tc>
        <w:tc>
          <w:tcPr>
            <w:tcW w:w="1062"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Náhled / DWF / DWG</w:t>
            </w:r>
          </w:p>
        </w:tc>
        <w:tc>
          <w:tcPr>
            <w:tcW w:w="545" w:type="pct"/>
            <w:shd w:val="clear" w:color="auto" w:fill="000000"/>
          </w:tcPr>
          <w:p w:rsidR="00060C94" w:rsidRPr="00776173" w:rsidRDefault="00060C94" w:rsidP="002A11EC">
            <w:pPr>
              <w:tabs>
                <w:tab w:val="num" w:pos="2880"/>
              </w:tabs>
              <w:spacing w:line="240" w:lineRule="auto"/>
              <w:rPr>
                <w:rFonts w:cs="Times New Roman"/>
                <w:lang w:val="cs-CZ"/>
              </w:rPr>
            </w:pPr>
            <w:r>
              <w:rPr>
                <w:lang w:val="cs-CZ"/>
              </w:rPr>
              <w:t>Výchozí</w:t>
            </w:r>
          </w:p>
        </w:tc>
      </w:tr>
      <w:tr w:rsidR="00060C94" w:rsidRPr="00776173">
        <w:tc>
          <w:tcPr>
            <w:tcW w:w="1847" w:type="pct"/>
            <w:vAlign w:val="bottom"/>
          </w:tcPr>
          <w:p w:rsidR="00060C94" w:rsidRPr="00751DF7" w:rsidRDefault="00060C94">
            <w:r w:rsidRPr="00751DF7">
              <w:t>Standard</w:t>
            </w:r>
          </w:p>
        </w:tc>
        <w:tc>
          <w:tcPr>
            <w:tcW w:w="1546" w:type="pct"/>
            <w:vAlign w:val="bottom"/>
          </w:tcPr>
          <w:p w:rsidR="00060C94" w:rsidRPr="00751DF7" w:rsidRDefault="00060C94">
            <w:r w:rsidRPr="00751DF7">
              <w:t>Plná čára</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r>
              <w:rPr>
                <w:lang w:val="cs-CZ"/>
              </w:rPr>
              <w:t>ano</w:t>
            </w:r>
          </w:p>
        </w:tc>
      </w:tr>
      <w:tr w:rsidR="00060C94" w:rsidRPr="00776173">
        <w:tc>
          <w:tcPr>
            <w:tcW w:w="1847" w:type="pct"/>
            <w:vAlign w:val="bottom"/>
          </w:tcPr>
          <w:p w:rsidR="00060C94" w:rsidRPr="00751DF7" w:rsidRDefault="00060C94">
            <w:r w:rsidRPr="00751DF7">
              <w:t>Doprava_Pozemní_Chodník nezpevněný</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Doprava_Pozemní_Chodník zpevněný</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Doprava_Pozemní_Svodidlo jednostranné</w:t>
            </w:r>
          </w:p>
        </w:tc>
        <w:tc>
          <w:tcPr>
            <w:tcW w:w="1546" w:type="pct"/>
            <w:vAlign w:val="bottom"/>
          </w:tcPr>
          <w:p w:rsidR="00060C94" w:rsidRPr="00751DF7" w:rsidRDefault="00060C94">
            <w:r w:rsidRPr="00751DF7">
              <w:t>5.29 - Svodidlo jednostranné (článek 90)</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Doprava_Pozemní_Svodidlo zdvojené</w:t>
            </w:r>
          </w:p>
        </w:tc>
        <w:tc>
          <w:tcPr>
            <w:tcW w:w="1546" w:type="pct"/>
            <w:vAlign w:val="bottom"/>
          </w:tcPr>
          <w:p w:rsidR="00060C94" w:rsidRPr="00751DF7" w:rsidRDefault="00060C94">
            <w:r w:rsidRPr="00751DF7">
              <w:t>5.29 - Svodidlo jednostranné (článek 90)</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Doprava_Pozemní_Vozovka nezpevněná</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Doprava_Pozemní_Vozovka zpevněná</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Doprava_Pozemní_Zábradlí</w:t>
            </w:r>
          </w:p>
        </w:tc>
        <w:tc>
          <w:tcPr>
            <w:tcW w:w="1546" w:type="pct"/>
            <w:vAlign w:val="bottom"/>
          </w:tcPr>
          <w:p w:rsidR="00060C94" w:rsidRPr="00751DF7" w:rsidRDefault="00060C94">
            <w:r w:rsidRPr="00751DF7">
              <w:t>5.30 - Zábradlí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Doprava_Železniční_Osa kolejí</w:t>
            </w:r>
          </w:p>
        </w:tc>
        <w:tc>
          <w:tcPr>
            <w:tcW w:w="1546" w:type="pct"/>
            <w:vAlign w:val="bottom"/>
          </w:tcPr>
          <w:p w:rsidR="00060C94" w:rsidRPr="00751DF7" w:rsidRDefault="00060C94">
            <w:r w:rsidRPr="00751DF7">
              <w:t>5.01 - Osa železničních kolejí normálního rozchodu, osa kolejí tramvaje (článek 80, 81)</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Doprava_Železniční_Osa trolejí</w:t>
            </w:r>
          </w:p>
        </w:tc>
        <w:tc>
          <w:tcPr>
            <w:tcW w:w="1546" w:type="pct"/>
            <w:vAlign w:val="bottom"/>
          </w:tcPr>
          <w:p w:rsidR="00060C94" w:rsidRPr="00751DF7" w:rsidRDefault="00060C94">
            <w:r w:rsidRPr="00751DF7">
              <w:t>5.02 - Osa trolejového vedení (článek 80, 81)</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Hranice_Chráněné území</w:t>
            </w:r>
          </w:p>
        </w:tc>
        <w:tc>
          <w:tcPr>
            <w:tcW w:w="1546" w:type="pct"/>
            <w:vAlign w:val="bottom"/>
          </w:tcPr>
          <w:p w:rsidR="00060C94" w:rsidRPr="00751DF7" w:rsidRDefault="00060C94">
            <w:r w:rsidRPr="00751DF7">
              <w:t>2.23 - Hranice hráněného území  (článek 39 až 42)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Hranice_Neznatelná</w:t>
            </w:r>
          </w:p>
        </w:tc>
        <w:tc>
          <w:tcPr>
            <w:tcW w:w="1546" w:type="pct"/>
            <w:vAlign w:val="bottom"/>
          </w:tcPr>
          <w:p w:rsidR="00060C94" w:rsidRPr="00751DF7" w:rsidRDefault="00060C94">
            <w:r w:rsidRPr="00751DF7">
              <w:t>2.22 - Hranice neznatelná (článek 33)</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Hranice_Ohradní zeď</w:t>
            </w:r>
          </w:p>
        </w:tc>
        <w:tc>
          <w:tcPr>
            <w:tcW w:w="1546" w:type="pct"/>
            <w:vAlign w:val="bottom"/>
          </w:tcPr>
          <w:p w:rsidR="00060C94" w:rsidRPr="00751DF7" w:rsidRDefault="00060C94">
            <w:r w:rsidRPr="00751DF7">
              <w:t>2.16 - Ohradní zeď, vlastnictví z jedné strany (článek 38)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Hranice_Ohradní zeď spoluvlastnictví</w:t>
            </w:r>
          </w:p>
        </w:tc>
        <w:tc>
          <w:tcPr>
            <w:tcW w:w="1546" w:type="pct"/>
            <w:vAlign w:val="bottom"/>
          </w:tcPr>
          <w:p w:rsidR="00060C94" w:rsidRPr="00751DF7" w:rsidRDefault="00060C94">
            <w:r w:rsidRPr="00751DF7">
              <w:t>2.17 - Ohradní zeď, spoluvlastnictví (článek 38)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Hranice_Ochranné pásmo</w:t>
            </w:r>
          </w:p>
        </w:tc>
        <w:tc>
          <w:tcPr>
            <w:tcW w:w="1546" w:type="pct"/>
            <w:vAlign w:val="bottom"/>
          </w:tcPr>
          <w:p w:rsidR="00060C94" w:rsidRPr="00751DF7" w:rsidRDefault="00060C94">
            <w:r w:rsidRPr="00751DF7">
              <w:t>2.24 - Hranice ochranného pásma  (článek 39 až 42)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Hranice_Ochranné pásmo technické</w:t>
            </w:r>
          </w:p>
        </w:tc>
        <w:tc>
          <w:tcPr>
            <w:tcW w:w="1546" w:type="pct"/>
            <w:vAlign w:val="bottom"/>
          </w:tcPr>
          <w:p w:rsidR="00060C94" w:rsidRPr="00751DF7" w:rsidRDefault="00060C94">
            <w:r w:rsidRPr="00751DF7">
              <w:t>2.25 - Hranice technického ochranného pásma  (článek 39 až 42)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bez rozlišení</w:t>
            </w:r>
          </w:p>
        </w:tc>
        <w:tc>
          <w:tcPr>
            <w:tcW w:w="1546" w:type="pct"/>
            <w:vAlign w:val="bottom"/>
          </w:tcPr>
          <w:p w:rsidR="00060C94" w:rsidRPr="00751DF7" w:rsidRDefault="00060C94">
            <w:r w:rsidRPr="00751DF7">
              <w:t>2.09 - Plot bez rozlišení druhu, plot s podezdívkou bez rozlišení šířky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dřevěný</w:t>
            </w:r>
          </w:p>
        </w:tc>
        <w:tc>
          <w:tcPr>
            <w:tcW w:w="1546" w:type="pct"/>
            <w:vAlign w:val="bottom"/>
          </w:tcPr>
          <w:p w:rsidR="00060C94" w:rsidRPr="00751DF7" w:rsidRDefault="00060C94">
            <w:r w:rsidRPr="00751DF7">
              <w:t>2.10 - Dřevěný plot, vlastnictví z jedné strany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dřevěný spoluvlastnictví</w:t>
            </w:r>
          </w:p>
        </w:tc>
        <w:tc>
          <w:tcPr>
            <w:tcW w:w="1546" w:type="pct"/>
            <w:vAlign w:val="bottom"/>
          </w:tcPr>
          <w:p w:rsidR="00060C94" w:rsidRPr="00751DF7" w:rsidRDefault="00060C94">
            <w:r w:rsidRPr="00751DF7">
              <w:t>2.11 - Dřevěný plot, spoluvlastnictví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kovový</w:t>
            </w:r>
          </w:p>
        </w:tc>
        <w:tc>
          <w:tcPr>
            <w:tcW w:w="1546" w:type="pct"/>
            <w:vAlign w:val="bottom"/>
          </w:tcPr>
          <w:p w:rsidR="00060C94" w:rsidRPr="00751DF7" w:rsidRDefault="00060C94">
            <w:r w:rsidRPr="00751DF7">
              <w:t>2.12 - Drátěný, kovový plot, vlastnictví z jedné strany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kovový spoluvlastnictví</w:t>
            </w:r>
          </w:p>
        </w:tc>
        <w:tc>
          <w:tcPr>
            <w:tcW w:w="1546" w:type="pct"/>
            <w:vAlign w:val="bottom"/>
          </w:tcPr>
          <w:p w:rsidR="00060C94" w:rsidRPr="00751DF7" w:rsidRDefault="00060C94">
            <w:r w:rsidRPr="00751DF7">
              <w:t>2.13 - Drátěný, kovový plot, spoluvlastnictví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živý</w:t>
            </w:r>
          </w:p>
        </w:tc>
        <w:tc>
          <w:tcPr>
            <w:tcW w:w="1546" w:type="pct"/>
            <w:vAlign w:val="bottom"/>
          </w:tcPr>
          <w:p w:rsidR="00060C94" w:rsidRPr="00751DF7" w:rsidRDefault="00060C94">
            <w:r w:rsidRPr="00751DF7">
              <w:t>2.14 - Živý plot, vlastnictví z jedné strany (článek 37)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Hranice_Plot živý spoluvlastnictví</w:t>
            </w:r>
          </w:p>
        </w:tc>
        <w:tc>
          <w:tcPr>
            <w:tcW w:w="1546" w:type="pct"/>
            <w:vAlign w:val="bottom"/>
          </w:tcPr>
          <w:p w:rsidR="00060C94" w:rsidRPr="00751DF7" w:rsidRDefault="00060C94">
            <w:r w:rsidRPr="00751DF7">
              <w:t>2.15 - Živý plot spoluvlastnictví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Hranice_Podzemní</w:t>
            </w:r>
          </w:p>
        </w:tc>
        <w:tc>
          <w:tcPr>
            <w:tcW w:w="1546" w:type="pct"/>
            <w:vAlign w:val="bottom"/>
          </w:tcPr>
          <w:p w:rsidR="00060C94" w:rsidRPr="00751DF7" w:rsidRDefault="00060C94">
            <w:r w:rsidRPr="00751DF7">
              <w:t>2.26 - Hranice podzemní  (článek 34)</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Hranice_Pohyblivá</w:t>
            </w:r>
          </w:p>
        </w:tc>
        <w:tc>
          <w:tcPr>
            <w:tcW w:w="1546" w:type="pct"/>
            <w:vAlign w:val="bottom"/>
          </w:tcPr>
          <w:p w:rsidR="00060C94" w:rsidRPr="00751DF7" w:rsidRDefault="00060C94">
            <w:r w:rsidRPr="00751DF7">
              <w:t>2.21 - Hranice pohyblivá, nestálá (článek 32)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Hranice_Sporná</w:t>
            </w:r>
          </w:p>
        </w:tc>
        <w:tc>
          <w:tcPr>
            <w:tcW w:w="1546" w:type="pct"/>
            <w:vAlign w:val="bottom"/>
          </w:tcPr>
          <w:p w:rsidR="00060C94" w:rsidRPr="00751DF7" w:rsidRDefault="00060C94">
            <w:r w:rsidRPr="00751DF7">
              <w:t>2.27 - Hranice sporná (článek 35)</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Hranice_Vlastnická</w:t>
            </w:r>
          </w:p>
        </w:tc>
        <w:tc>
          <w:tcPr>
            <w:tcW w:w="1546" w:type="pct"/>
            <w:vAlign w:val="bottom"/>
          </w:tcPr>
          <w:p w:rsidR="00060C94" w:rsidRPr="00751DF7" w:rsidRDefault="00060C94">
            <w:r w:rsidRPr="00751DF7">
              <w:t>2.19 - Hranice vlastnická, užívací, hranice druhu pozemku (článek 31)</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Hranice_Vlastnická_Neviditelná</w:t>
            </w:r>
          </w:p>
        </w:tc>
        <w:tc>
          <w:tcPr>
            <w:tcW w:w="1546" w:type="pct"/>
            <w:vAlign w:val="bottom"/>
          </w:tcPr>
          <w:p w:rsidR="00060C94" w:rsidRPr="00751DF7" w:rsidRDefault="00060C94">
            <w:r w:rsidRPr="00751DF7">
              <w:t>2.20 - Hranice jako 2.19, ale shora neviditelná, shora neviditelný průnik stavebního objektu (na povrchu) s terénem (článek 31)</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Sítě_Elektro_Bez rozlišení_Nadzemní</w:t>
            </w:r>
          </w:p>
        </w:tc>
        <w:tc>
          <w:tcPr>
            <w:tcW w:w="1546" w:type="pct"/>
            <w:vAlign w:val="bottom"/>
          </w:tcPr>
          <w:p w:rsidR="00060C94" w:rsidRPr="00751DF7" w:rsidRDefault="00060C94">
            <w:r w:rsidRPr="00751DF7">
              <w:t>6.59 - Venkovní silové vedení bez rozlišení druhu (článek 104, 108, 109, 110,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Sítě_Elektro_Bez rozlišení_Podzemní</w:t>
            </w:r>
          </w:p>
        </w:tc>
        <w:tc>
          <w:tcPr>
            <w:tcW w:w="1546" w:type="pct"/>
            <w:vAlign w:val="bottom"/>
          </w:tcPr>
          <w:p w:rsidR="00060C94" w:rsidRPr="00751DF7" w:rsidRDefault="00060C94">
            <w:r w:rsidRPr="00751DF7">
              <w:t>6.59 - Venkovní silové vedení bez rozlišení druhu (článek 104, 108, 109, 110,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Sítě_Elektro_Bez rozlišení_Přibližně</w:t>
            </w:r>
          </w:p>
        </w:tc>
        <w:tc>
          <w:tcPr>
            <w:tcW w:w="1546" w:type="pct"/>
            <w:vAlign w:val="bottom"/>
          </w:tcPr>
          <w:p w:rsidR="00060C94" w:rsidRPr="00751DF7" w:rsidRDefault="00060C94">
            <w:r w:rsidRPr="00751DF7">
              <w:t>6.59 - Venkovní silové vedení bez rozlišení druhu (článek 104, 108, 109, 110, 114, 115) - přibližná (neověřená)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Sítě_Elektro_NN_Nadzemní</w:t>
            </w:r>
          </w:p>
        </w:tc>
        <w:tc>
          <w:tcPr>
            <w:tcW w:w="1546" w:type="pct"/>
            <w:vAlign w:val="bottom"/>
          </w:tcPr>
          <w:p w:rsidR="00060C94" w:rsidRPr="00751DF7" w:rsidRDefault="00060C94">
            <w:r w:rsidRPr="00751DF7">
              <w:t>6.60 - Venkovní silové vedení nízkého napětí - NN (článek 104, 108, 109, 110,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Sítě_Elektro_NN_Podzemní</w:t>
            </w:r>
          </w:p>
        </w:tc>
        <w:tc>
          <w:tcPr>
            <w:tcW w:w="1546" w:type="pct"/>
            <w:vAlign w:val="bottom"/>
          </w:tcPr>
          <w:p w:rsidR="00060C94" w:rsidRPr="00751DF7" w:rsidRDefault="00060C94">
            <w:r w:rsidRPr="00751DF7">
              <w:t>6.60 - Venkovní silové vedení nízkého napětí - NN (článek 104, 108, 109, 110,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Sítě_Elektro_NN_Přibližně</w:t>
            </w:r>
          </w:p>
        </w:tc>
        <w:tc>
          <w:tcPr>
            <w:tcW w:w="1546" w:type="pct"/>
            <w:vAlign w:val="bottom"/>
          </w:tcPr>
          <w:p w:rsidR="00060C94" w:rsidRPr="00751DF7" w:rsidRDefault="00060C94">
            <w:r w:rsidRPr="00751DF7">
              <w:t>6.60 - Venkovní silové vedení nízkého napětí - NN (článek 104, 108,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Sítě_Elektro_VN_Nadzemní</w:t>
            </w:r>
          </w:p>
        </w:tc>
        <w:tc>
          <w:tcPr>
            <w:tcW w:w="1546" w:type="pct"/>
            <w:vAlign w:val="bottom"/>
          </w:tcPr>
          <w:p w:rsidR="00060C94" w:rsidRPr="00751DF7" w:rsidRDefault="00060C94">
            <w:r w:rsidRPr="00751DF7">
              <w:t>6.61 - Venkovní silové vedení vysokého napětí - VN (článek 104, 108, 109, 110,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Sítě_Elektro_VN_Podzemní</w:t>
            </w:r>
          </w:p>
        </w:tc>
        <w:tc>
          <w:tcPr>
            <w:tcW w:w="1546" w:type="pct"/>
            <w:vAlign w:val="bottom"/>
          </w:tcPr>
          <w:p w:rsidR="00060C94" w:rsidRPr="00751DF7" w:rsidRDefault="00060C94">
            <w:r w:rsidRPr="00751DF7">
              <w:t>6.61 - Venkovní silové vedení vysokého napětí - VN (článek 104, 108, 109, 110,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Sítě_Elektro_VN_Přibližně</w:t>
            </w:r>
          </w:p>
        </w:tc>
        <w:tc>
          <w:tcPr>
            <w:tcW w:w="1546" w:type="pct"/>
            <w:vAlign w:val="bottom"/>
          </w:tcPr>
          <w:p w:rsidR="00060C94" w:rsidRPr="00751DF7" w:rsidRDefault="00060C94">
            <w:r w:rsidRPr="00751DF7">
              <w:t>6.61 - Venkovní silové vedení vysokého napětí - VN (článek 104, 108,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Sítě_Elektro_VVN_Nadzemní</w:t>
            </w:r>
          </w:p>
        </w:tc>
        <w:tc>
          <w:tcPr>
            <w:tcW w:w="1546" w:type="pct"/>
            <w:vAlign w:val="bottom"/>
          </w:tcPr>
          <w:p w:rsidR="00060C94" w:rsidRPr="00751DF7" w:rsidRDefault="00060C94">
            <w:r w:rsidRPr="00751DF7">
              <w:t>6.62 - Venkovní silové vedení velmi vysokého napětí - VVN (článek 104, 108, 109, 110,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Sítě_Elektro_VVN_Podzemní</w:t>
            </w:r>
          </w:p>
        </w:tc>
        <w:tc>
          <w:tcPr>
            <w:tcW w:w="1546" w:type="pct"/>
            <w:vAlign w:val="bottom"/>
          </w:tcPr>
          <w:p w:rsidR="00060C94" w:rsidRPr="00751DF7" w:rsidRDefault="00060C94">
            <w:r w:rsidRPr="00751DF7">
              <w:t>6.62 - Venkovní silové vedení velmi vysokého napětí - VVN (článek 104, 108, 109, 110,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Sítě_Elektro_VVN_Přibližně</w:t>
            </w:r>
          </w:p>
        </w:tc>
        <w:tc>
          <w:tcPr>
            <w:tcW w:w="1546" w:type="pct"/>
            <w:vAlign w:val="bottom"/>
          </w:tcPr>
          <w:p w:rsidR="00060C94" w:rsidRPr="00751DF7" w:rsidRDefault="00060C94">
            <w:r w:rsidRPr="00751DF7">
              <w:t>6.62 - Venkovní silové vedení velmi vysokého napětí - VVN (článek 104, 108,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Sítě_Elektro_Zemnící_Nadzemní</w:t>
            </w:r>
          </w:p>
        </w:tc>
        <w:tc>
          <w:tcPr>
            <w:tcW w:w="1546" w:type="pct"/>
            <w:vAlign w:val="bottom"/>
          </w:tcPr>
          <w:p w:rsidR="00060C94" w:rsidRPr="00751DF7" w:rsidRDefault="00060C94">
            <w:r w:rsidRPr="00751DF7">
              <w:t>6.63 - Ochranné vedení (zemnící) (článek 104, 108, 109, 110,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Sítě_Elektro_Zemnící_Podzemní</w:t>
            </w:r>
          </w:p>
        </w:tc>
        <w:tc>
          <w:tcPr>
            <w:tcW w:w="1546" w:type="pct"/>
            <w:vAlign w:val="bottom"/>
          </w:tcPr>
          <w:p w:rsidR="00060C94" w:rsidRPr="00751DF7" w:rsidRDefault="00060C94">
            <w:r w:rsidRPr="00751DF7">
              <w:t>6.63 - Ochranné vedení (zemnící) (článek 104, 108, 109, 110,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Sítě_Elektro_Zemnící_Přibližně</w:t>
            </w:r>
          </w:p>
        </w:tc>
        <w:tc>
          <w:tcPr>
            <w:tcW w:w="1546" w:type="pct"/>
            <w:vAlign w:val="bottom"/>
          </w:tcPr>
          <w:p w:rsidR="00060C94" w:rsidRPr="00751DF7" w:rsidRDefault="00060C94">
            <w:r w:rsidRPr="00751DF7">
              <w:t>6.63 - Ochranné vedení (zemnící) (článek 104, 108,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Sítě_Kanalizace_Bez rozlišení_Nadzemní</w:t>
            </w:r>
          </w:p>
        </w:tc>
        <w:tc>
          <w:tcPr>
            <w:tcW w:w="1546" w:type="pct"/>
            <w:vAlign w:val="bottom"/>
          </w:tcPr>
          <w:p w:rsidR="00060C94" w:rsidRPr="00751DF7" w:rsidRDefault="00060C94">
            <w:r w:rsidRPr="00751DF7">
              <w:t>6.23 - Kanalizační stoka, potrubí (bez rozlišení druhu) (článek 101, 102,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Sítě_Kanalizace_Bez rozlišení_Podzemní</w:t>
            </w:r>
          </w:p>
        </w:tc>
        <w:tc>
          <w:tcPr>
            <w:tcW w:w="1546" w:type="pct"/>
            <w:vAlign w:val="bottom"/>
          </w:tcPr>
          <w:p w:rsidR="00060C94" w:rsidRPr="00751DF7" w:rsidRDefault="00060C94">
            <w:r w:rsidRPr="00751DF7">
              <w:t>6.23 - Kanalizační stoka, potrubí (bez rozlišení druhu) (článek 101, 102,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Sítě_Kanalizace_Bez rozlišení_Přibližně</w:t>
            </w:r>
          </w:p>
        </w:tc>
        <w:tc>
          <w:tcPr>
            <w:tcW w:w="1546" w:type="pct"/>
            <w:vAlign w:val="bottom"/>
          </w:tcPr>
          <w:p w:rsidR="00060C94" w:rsidRPr="00751DF7" w:rsidRDefault="00060C94">
            <w:r w:rsidRPr="00751DF7">
              <w:t>6.23 - Kanalizační stoka, potrubí (bez rozlišení druhu) (článek 101, 102,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Sítě_Kanalizace_Dešťová_Nadzemní</w:t>
            </w:r>
          </w:p>
        </w:tc>
        <w:tc>
          <w:tcPr>
            <w:tcW w:w="1546" w:type="pct"/>
            <w:vAlign w:val="bottom"/>
          </w:tcPr>
          <w:p w:rsidR="00060C94" w:rsidRPr="00751DF7" w:rsidRDefault="00060C94">
            <w:r w:rsidRPr="00751DF7">
              <w:t>6.26 - Dešťová kanalizace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Sítě_Kanalizace_Dešťová_Podzemní</w:t>
            </w:r>
          </w:p>
        </w:tc>
        <w:tc>
          <w:tcPr>
            <w:tcW w:w="1546" w:type="pct"/>
            <w:vAlign w:val="bottom"/>
          </w:tcPr>
          <w:p w:rsidR="00060C94" w:rsidRPr="00751DF7" w:rsidRDefault="00060C94">
            <w:r w:rsidRPr="00751DF7">
              <w:t>6.26 - Dešťová kanalizace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Sítě_Kanalizace_Dešťová_Přibližně</w:t>
            </w:r>
          </w:p>
        </w:tc>
        <w:tc>
          <w:tcPr>
            <w:tcW w:w="1546" w:type="pct"/>
            <w:vAlign w:val="bottom"/>
          </w:tcPr>
          <w:p w:rsidR="00060C94" w:rsidRPr="00751DF7" w:rsidRDefault="00060C94">
            <w:r w:rsidRPr="00751DF7">
              <w:t>6.26 - Dešťová kanalizace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Sítě_Kanalizace_Jednotná_Nadzemní</w:t>
            </w:r>
          </w:p>
        </w:tc>
        <w:tc>
          <w:tcPr>
            <w:tcW w:w="1546" w:type="pct"/>
            <w:vAlign w:val="bottom"/>
          </w:tcPr>
          <w:p w:rsidR="00060C94" w:rsidRPr="00751DF7" w:rsidRDefault="00060C94">
            <w:r w:rsidRPr="00751DF7">
              <w:t>6.24 - Jednotná kanalizace (článek 101, 102,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Sítě_Kanalizace_Jednotná_Podzemní</w:t>
            </w:r>
          </w:p>
        </w:tc>
        <w:tc>
          <w:tcPr>
            <w:tcW w:w="1546" w:type="pct"/>
            <w:vAlign w:val="bottom"/>
          </w:tcPr>
          <w:p w:rsidR="00060C94" w:rsidRPr="00751DF7" w:rsidRDefault="00060C94">
            <w:r w:rsidRPr="00751DF7">
              <w:t>6.24 - Jednotná kanalizace (článek 101, 102,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Sítě_Kanalizace_Jednotná_Přibližně</w:t>
            </w:r>
          </w:p>
        </w:tc>
        <w:tc>
          <w:tcPr>
            <w:tcW w:w="1546" w:type="pct"/>
            <w:vAlign w:val="bottom"/>
          </w:tcPr>
          <w:p w:rsidR="00060C94" w:rsidRPr="00751DF7" w:rsidRDefault="00060C94">
            <w:r w:rsidRPr="00751DF7">
              <w:t>6.24 - Jednotná kanalizace (článek 101, 102,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Sítě_Kanalizace_Odlehčovací_Nadzemní</w:t>
            </w:r>
          </w:p>
        </w:tc>
        <w:tc>
          <w:tcPr>
            <w:tcW w:w="1546" w:type="pct"/>
            <w:vAlign w:val="bottom"/>
          </w:tcPr>
          <w:p w:rsidR="00060C94" w:rsidRPr="00751DF7" w:rsidRDefault="00060C94">
            <w:r w:rsidRPr="00751DF7">
              <w:t>6.25 - Odlehčovací stoka jednotné kanalizace (článek 101, 102,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Sítě_Kanalizace_Odlehčovací_Podzemní</w:t>
            </w:r>
          </w:p>
        </w:tc>
        <w:tc>
          <w:tcPr>
            <w:tcW w:w="1546" w:type="pct"/>
            <w:vAlign w:val="bottom"/>
          </w:tcPr>
          <w:p w:rsidR="00060C94" w:rsidRPr="00751DF7" w:rsidRDefault="00060C94">
            <w:r w:rsidRPr="00751DF7">
              <w:t>6.25 - Odlehčovací stoka jednotné kanalizace (článek 101, 102,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Sítě_Kanalizace_Odlehčovací_Přibližně</w:t>
            </w:r>
          </w:p>
        </w:tc>
        <w:tc>
          <w:tcPr>
            <w:tcW w:w="1546" w:type="pct"/>
            <w:vAlign w:val="bottom"/>
          </w:tcPr>
          <w:p w:rsidR="00060C94" w:rsidRPr="00751DF7" w:rsidRDefault="00060C94">
            <w:r w:rsidRPr="00751DF7">
              <w:t>6.25 - Odlehčovací stoka jednotné kanalizace (článek 101, 102,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Sítě_Kanalizace_Průmyslová_Nadzemní</w:t>
            </w:r>
          </w:p>
        </w:tc>
        <w:tc>
          <w:tcPr>
            <w:tcW w:w="1546" w:type="pct"/>
            <w:vAlign w:val="bottom"/>
          </w:tcPr>
          <w:p w:rsidR="00060C94" w:rsidRPr="00751DF7" w:rsidRDefault="00060C94">
            <w:r w:rsidRPr="00751DF7">
              <w:t>6.28 - Kanalizace průmyslových odpadních vod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Sítě_Kanalizace_Průmyslová_Podzemní</w:t>
            </w:r>
          </w:p>
        </w:tc>
        <w:tc>
          <w:tcPr>
            <w:tcW w:w="1546" w:type="pct"/>
            <w:vAlign w:val="bottom"/>
          </w:tcPr>
          <w:p w:rsidR="00060C94" w:rsidRPr="00751DF7" w:rsidRDefault="00060C94">
            <w:r w:rsidRPr="00751DF7">
              <w:t>6.28 - Kanalizace průmyslových odpadních vod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Sítě_Kanalizace_Průmyslová_Přibližně</w:t>
            </w:r>
          </w:p>
        </w:tc>
        <w:tc>
          <w:tcPr>
            <w:tcW w:w="1546" w:type="pct"/>
            <w:vAlign w:val="bottom"/>
          </w:tcPr>
          <w:p w:rsidR="00060C94" w:rsidRPr="00751DF7" w:rsidRDefault="00060C94">
            <w:r w:rsidRPr="00751DF7">
              <w:t>6.28 - Kanalizace průmyslových odpadních vod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Sítě_Kanalizace_Splašková_Nadzemní</w:t>
            </w:r>
          </w:p>
        </w:tc>
        <w:tc>
          <w:tcPr>
            <w:tcW w:w="1546" w:type="pct"/>
            <w:vAlign w:val="bottom"/>
          </w:tcPr>
          <w:p w:rsidR="00060C94" w:rsidRPr="00751DF7" w:rsidRDefault="00060C94">
            <w:r w:rsidRPr="00751DF7">
              <w:t>6.27 - Splašková kanalizace (článek 101, 107, 109, 110, 114, 115) - osa nadzemního potrub</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Sítě_Kanalizace_Splašková_Podzemní</w:t>
            </w:r>
          </w:p>
        </w:tc>
        <w:tc>
          <w:tcPr>
            <w:tcW w:w="1546" w:type="pct"/>
            <w:vAlign w:val="bottom"/>
          </w:tcPr>
          <w:p w:rsidR="00060C94" w:rsidRPr="00751DF7" w:rsidRDefault="00060C94">
            <w:r w:rsidRPr="00751DF7">
              <w:t>6.27 - Splašková kanalizace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Sítě_Kanalizace_Splašková_Přibližně</w:t>
            </w:r>
          </w:p>
        </w:tc>
        <w:tc>
          <w:tcPr>
            <w:tcW w:w="1546" w:type="pct"/>
            <w:vAlign w:val="bottom"/>
          </w:tcPr>
          <w:p w:rsidR="00060C94" w:rsidRPr="00751DF7" w:rsidRDefault="00060C94">
            <w:r w:rsidRPr="00751DF7">
              <w:t>6.27 - Splašková kanalizace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Sítě_Kanalizace_Výtlačná_Nadzemní</w:t>
            </w:r>
          </w:p>
        </w:tc>
        <w:tc>
          <w:tcPr>
            <w:tcW w:w="1546" w:type="pct"/>
            <w:vAlign w:val="bottom"/>
          </w:tcPr>
          <w:p w:rsidR="00060C94" w:rsidRPr="00751DF7" w:rsidRDefault="00060C94">
            <w:r w:rsidRPr="00751DF7">
              <w:t>6.29 - Výtlačné kalové potrubí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Sítě_Kanalizace_Výtlačná_Podzemní</w:t>
            </w:r>
          </w:p>
        </w:tc>
        <w:tc>
          <w:tcPr>
            <w:tcW w:w="1546" w:type="pct"/>
            <w:vAlign w:val="bottom"/>
          </w:tcPr>
          <w:p w:rsidR="00060C94" w:rsidRPr="00751DF7" w:rsidRDefault="00060C94">
            <w:r w:rsidRPr="00751DF7">
              <w:t>6.29 - Výtlačné kalové potrubí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Sítě_Kanalizace_Výtlačná_Přibližně</w:t>
            </w:r>
          </w:p>
        </w:tc>
        <w:tc>
          <w:tcPr>
            <w:tcW w:w="1546" w:type="pct"/>
            <w:vAlign w:val="bottom"/>
          </w:tcPr>
          <w:p w:rsidR="00060C94" w:rsidRPr="00751DF7" w:rsidRDefault="00060C94">
            <w:r w:rsidRPr="00751DF7">
              <w:t>6.29 - Výtlačné kalové potrubí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Sítě_Kolektory_Osa nadzemní</w:t>
            </w:r>
          </w:p>
        </w:tc>
        <w:tc>
          <w:tcPr>
            <w:tcW w:w="1546" w:type="pct"/>
            <w:vAlign w:val="bottom"/>
          </w:tcPr>
          <w:p w:rsidR="00060C94" w:rsidRPr="00751DF7" w:rsidRDefault="00060C94">
            <w:r w:rsidRPr="00751DF7">
              <w:t>6.82 - Osa kolektoru,nadzemní (čára dle 6.05), kolektor se označí grafickou anotací 6.82 (článek 111, 112)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Sítě_Kolektory_Osa podzemní</w:t>
            </w:r>
          </w:p>
        </w:tc>
        <w:tc>
          <w:tcPr>
            <w:tcW w:w="1546" w:type="pct"/>
            <w:vAlign w:val="bottom"/>
          </w:tcPr>
          <w:p w:rsidR="00060C94" w:rsidRPr="00751DF7" w:rsidRDefault="00060C94">
            <w:r w:rsidRPr="00751DF7">
              <w:t>6.82 - Osa kolektoru, podzení (čára dle 6.06), kolektor se označí grafickou anotací 6.82 (článek 111, 112)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Sítě_Kolektory_Osa přibližná</w:t>
            </w:r>
          </w:p>
        </w:tc>
        <w:tc>
          <w:tcPr>
            <w:tcW w:w="1546" w:type="pct"/>
            <w:vAlign w:val="bottom"/>
          </w:tcPr>
          <w:p w:rsidR="00060C94" w:rsidRPr="00751DF7" w:rsidRDefault="00060C94">
            <w:r w:rsidRPr="00751DF7">
              <w:t>6.82 - Osa kolektoru, podzemní přibližná (neověřená) (čára dle 6.07), kolektor se označí grafickou anotací 6.82 (článek 111, 112)</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Sítě_Plyn_Bez rozlišení_Nadzemní</w:t>
            </w:r>
          </w:p>
        </w:tc>
        <w:tc>
          <w:tcPr>
            <w:tcW w:w="1546" w:type="pct"/>
            <w:vAlign w:val="bottom"/>
          </w:tcPr>
          <w:p w:rsidR="00060C94" w:rsidRPr="00751DF7" w:rsidRDefault="00060C94">
            <w:r w:rsidRPr="00751DF7">
              <w:t>6.32 - Plynovodní potrubí bez rozlišení tlaku (topný plyn, svítiplyn)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Sítě_Plyn_Bez rozlišení_Podzemní</w:t>
            </w:r>
          </w:p>
        </w:tc>
        <w:tc>
          <w:tcPr>
            <w:tcW w:w="1546" w:type="pct"/>
            <w:vAlign w:val="bottom"/>
          </w:tcPr>
          <w:p w:rsidR="00060C94" w:rsidRPr="00751DF7" w:rsidRDefault="00060C94">
            <w:r w:rsidRPr="00751DF7">
              <w:t>6.32 - Plynovodní potrubí bez rozlišení tlaku (topný plyn, svítiplyn)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Sítě_Plyn_Bez rozlišení_Přibližně</w:t>
            </w:r>
          </w:p>
        </w:tc>
        <w:tc>
          <w:tcPr>
            <w:tcW w:w="1546" w:type="pct"/>
            <w:vAlign w:val="bottom"/>
          </w:tcPr>
          <w:p w:rsidR="00060C94" w:rsidRPr="00751DF7" w:rsidRDefault="00060C94">
            <w:r w:rsidRPr="00751DF7">
              <w:t>6.32 - Plynovodní potrubí bez rozlišení tlaku (topný plyn, svítiplyn)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Sítě_Plyn_NTL_Nadzemní</w:t>
            </w:r>
          </w:p>
        </w:tc>
        <w:tc>
          <w:tcPr>
            <w:tcW w:w="1546" w:type="pct"/>
            <w:vAlign w:val="bottom"/>
          </w:tcPr>
          <w:p w:rsidR="00060C94" w:rsidRPr="00751DF7" w:rsidRDefault="00060C94">
            <w:r w:rsidRPr="00751DF7">
              <w:t>6.33 - Plynovodní potrubí nízkotlaké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Sítě_Plyn_NTL_Podzemní</w:t>
            </w:r>
          </w:p>
        </w:tc>
        <w:tc>
          <w:tcPr>
            <w:tcW w:w="1546" w:type="pct"/>
            <w:vAlign w:val="bottom"/>
          </w:tcPr>
          <w:p w:rsidR="00060C94" w:rsidRPr="00751DF7" w:rsidRDefault="00060C94">
            <w:r w:rsidRPr="00751DF7">
              <w:t>6.33 - Plynovodní potrubí nízkotlaké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Sítě_Plyn_NTL_Přibližně</w:t>
            </w:r>
          </w:p>
        </w:tc>
        <w:tc>
          <w:tcPr>
            <w:tcW w:w="1546" w:type="pct"/>
            <w:vAlign w:val="bottom"/>
          </w:tcPr>
          <w:p w:rsidR="00060C94" w:rsidRPr="00751DF7" w:rsidRDefault="00060C94">
            <w:r w:rsidRPr="00751DF7">
              <w:t>6.33 - Plynovodní potrubí nízkotlaké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Sítě_Plyn_STL_Nadzemní</w:t>
            </w:r>
          </w:p>
        </w:tc>
        <w:tc>
          <w:tcPr>
            <w:tcW w:w="1546" w:type="pct"/>
            <w:vAlign w:val="bottom"/>
          </w:tcPr>
          <w:p w:rsidR="00060C94" w:rsidRPr="00751DF7" w:rsidRDefault="00060C94">
            <w:r w:rsidRPr="00751DF7">
              <w:t>6.34 - Plynovodní potrubí středotlaké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Sítě_Plyn_STL_Podzemní</w:t>
            </w:r>
          </w:p>
        </w:tc>
        <w:tc>
          <w:tcPr>
            <w:tcW w:w="1546" w:type="pct"/>
            <w:vAlign w:val="bottom"/>
          </w:tcPr>
          <w:p w:rsidR="00060C94" w:rsidRPr="00751DF7" w:rsidRDefault="00060C94">
            <w:r w:rsidRPr="00751DF7">
              <w:t>6.34 - Plynovodní potrubí středotlaké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Sítě_Plyn_STL_Přibližně</w:t>
            </w:r>
          </w:p>
        </w:tc>
        <w:tc>
          <w:tcPr>
            <w:tcW w:w="1546" w:type="pct"/>
            <w:vAlign w:val="bottom"/>
          </w:tcPr>
          <w:p w:rsidR="00060C94" w:rsidRPr="00751DF7" w:rsidRDefault="00060C94">
            <w:r w:rsidRPr="00751DF7">
              <w:t>6.34 - Plynovodní potrubí středotlaké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Sítě_Plyn_Technický_Nadzemní</w:t>
            </w:r>
          </w:p>
        </w:tc>
        <w:tc>
          <w:tcPr>
            <w:tcW w:w="1546" w:type="pct"/>
            <w:vAlign w:val="bottom"/>
          </w:tcPr>
          <w:p w:rsidR="00060C94" w:rsidRPr="00751DF7" w:rsidRDefault="00060C94">
            <w:r w:rsidRPr="00751DF7">
              <w:t>6.36 - Plynovodní potrubí technického plynu (kyslík, acetylén apod.)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Sítě_Plyn_Technický_Podzemní</w:t>
            </w:r>
          </w:p>
        </w:tc>
        <w:tc>
          <w:tcPr>
            <w:tcW w:w="1546" w:type="pct"/>
            <w:vAlign w:val="bottom"/>
          </w:tcPr>
          <w:p w:rsidR="00060C94" w:rsidRPr="00751DF7" w:rsidRDefault="00060C94">
            <w:r w:rsidRPr="00751DF7">
              <w:t>6.36 - Plynovodní potrubí technického plynu (kyslík, acetylén apod.)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Sítě_Plyn_Technický_Přibližně</w:t>
            </w:r>
          </w:p>
        </w:tc>
        <w:tc>
          <w:tcPr>
            <w:tcW w:w="1546" w:type="pct"/>
            <w:vAlign w:val="bottom"/>
          </w:tcPr>
          <w:p w:rsidR="00060C94" w:rsidRPr="00751DF7" w:rsidRDefault="00060C94">
            <w:r w:rsidRPr="00751DF7">
              <w:t>6.36 - Plynovodní potrubí technického plynu (kyslík, acetylén apod.)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Sítě_Plyn_VTL_Nadzemní</w:t>
            </w:r>
          </w:p>
        </w:tc>
        <w:tc>
          <w:tcPr>
            <w:tcW w:w="1546" w:type="pct"/>
            <w:vAlign w:val="bottom"/>
          </w:tcPr>
          <w:p w:rsidR="00060C94" w:rsidRPr="00751DF7" w:rsidRDefault="00060C94">
            <w:r w:rsidRPr="00751DF7">
              <w:t>6.35 - Plynovodní potrubí vysokotlaké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Sítě_Plyn_VTL_Podzemní</w:t>
            </w:r>
          </w:p>
        </w:tc>
        <w:tc>
          <w:tcPr>
            <w:tcW w:w="1546" w:type="pct"/>
            <w:vAlign w:val="bottom"/>
          </w:tcPr>
          <w:p w:rsidR="00060C94" w:rsidRPr="00751DF7" w:rsidRDefault="00060C94">
            <w:r w:rsidRPr="00751DF7">
              <w:t>6.35 - Plynovodní potrubí vysokotlaké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Sítě_Plyn_VTL_Přibližně</w:t>
            </w:r>
          </w:p>
        </w:tc>
        <w:tc>
          <w:tcPr>
            <w:tcW w:w="1546" w:type="pct"/>
            <w:vAlign w:val="bottom"/>
          </w:tcPr>
          <w:p w:rsidR="00060C94" w:rsidRPr="00751DF7" w:rsidRDefault="00060C94">
            <w:r w:rsidRPr="00751DF7">
              <w:t>6.35 - Plynovodní potrubí vysokotlaké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Sítě_Potrubní pošta_Nadzemní</w:t>
            </w:r>
          </w:p>
        </w:tc>
        <w:tc>
          <w:tcPr>
            <w:tcW w:w="1546" w:type="pct"/>
            <w:vAlign w:val="bottom"/>
          </w:tcPr>
          <w:p w:rsidR="00060C94" w:rsidRPr="00751DF7" w:rsidRDefault="00060C94">
            <w:r w:rsidRPr="00751DF7">
              <w:t>6.74 - Potrubní pošta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Sítě_Potrubní pošta_Podzemní</w:t>
            </w:r>
          </w:p>
        </w:tc>
        <w:tc>
          <w:tcPr>
            <w:tcW w:w="1546" w:type="pct"/>
            <w:vAlign w:val="bottom"/>
          </w:tcPr>
          <w:p w:rsidR="00060C94" w:rsidRPr="00751DF7" w:rsidRDefault="00060C94">
            <w:r w:rsidRPr="00751DF7">
              <w:t>6.74 - Potrubní pošta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Sítě_Potrubní pošta_Přibližně</w:t>
            </w:r>
          </w:p>
        </w:tc>
        <w:tc>
          <w:tcPr>
            <w:tcW w:w="1546" w:type="pct"/>
            <w:vAlign w:val="bottom"/>
          </w:tcPr>
          <w:p w:rsidR="00060C94" w:rsidRPr="00751DF7" w:rsidRDefault="00060C94">
            <w:r w:rsidRPr="00751DF7">
              <w:t>6.74 - Potrubní pošta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Sítě_Produktovod_Nadzemní</w:t>
            </w:r>
          </w:p>
        </w:tc>
        <w:tc>
          <w:tcPr>
            <w:tcW w:w="1546" w:type="pct"/>
            <w:vAlign w:val="bottom"/>
          </w:tcPr>
          <w:p w:rsidR="00060C94" w:rsidRPr="00751DF7" w:rsidRDefault="00060C94">
            <w:r w:rsidRPr="00751DF7">
              <w:t>6.80 - Potrubí produktovodu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Sítě_Produktovod_Podzemní</w:t>
            </w:r>
          </w:p>
        </w:tc>
        <w:tc>
          <w:tcPr>
            <w:tcW w:w="1546" w:type="pct"/>
            <w:vAlign w:val="bottom"/>
          </w:tcPr>
          <w:p w:rsidR="00060C94" w:rsidRPr="00751DF7" w:rsidRDefault="00060C94">
            <w:r w:rsidRPr="00751DF7">
              <w:t>6.80 - Potrubí produktovodu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Sítě_Produktovod_Přibližně</w:t>
            </w:r>
          </w:p>
        </w:tc>
        <w:tc>
          <w:tcPr>
            <w:tcW w:w="1546" w:type="pct"/>
            <w:vAlign w:val="bottom"/>
          </w:tcPr>
          <w:p w:rsidR="00060C94" w:rsidRPr="00751DF7" w:rsidRDefault="00060C94">
            <w:r w:rsidRPr="00751DF7">
              <w:t>6.80 - Potrubí produktovodu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Sítě_Sdělovací_Anténní_Nadzemní</w:t>
            </w:r>
          </w:p>
        </w:tc>
        <w:tc>
          <w:tcPr>
            <w:tcW w:w="1546" w:type="pct"/>
            <w:vAlign w:val="bottom"/>
          </w:tcPr>
          <w:p w:rsidR="00060C94" w:rsidRPr="00751DF7" w:rsidRDefault="00060C94">
            <w:r w:rsidRPr="00751DF7">
              <w:t>6.73 - Vedení pro anténní rozvod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Sítě_Sdělovací_Anténní_Podzemní</w:t>
            </w:r>
          </w:p>
        </w:tc>
        <w:tc>
          <w:tcPr>
            <w:tcW w:w="1546" w:type="pct"/>
            <w:vAlign w:val="bottom"/>
          </w:tcPr>
          <w:p w:rsidR="00060C94" w:rsidRPr="00751DF7" w:rsidRDefault="00060C94">
            <w:r w:rsidRPr="00751DF7">
              <w:t>6.73 - Vedení pro anténní rozvod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Sítě_Sdělovací_Anténní_Přibližně</w:t>
            </w:r>
          </w:p>
        </w:tc>
        <w:tc>
          <w:tcPr>
            <w:tcW w:w="1546" w:type="pct"/>
            <w:vAlign w:val="bottom"/>
          </w:tcPr>
          <w:p w:rsidR="00060C94" w:rsidRPr="00751DF7" w:rsidRDefault="00060C94">
            <w:r w:rsidRPr="00751DF7">
              <w:t>6.73 - Vedení pro anténní rozvod (článek 104,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Sítě_Sdělovací_Hodinové_Nadzemní</w:t>
            </w:r>
          </w:p>
        </w:tc>
        <w:tc>
          <w:tcPr>
            <w:tcW w:w="1546" w:type="pct"/>
            <w:vAlign w:val="bottom"/>
          </w:tcPr>
          <w:p w:rsidR="00060C94" w:rsidRPr="00751DF7" w:rsidRDefault="00060C94">
            <w:r w:rsidRPr="00751DF7">
              <w:t>6.72 - Sdělovací vedení hodinových zařízení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Sítě_Sdělovací_Hodinové_Podzemní</w:t>
            </w:r>
          </w:p>
        </w:tc>
        <w:tc>
          <w:tcPr>
            <w:tcW w:w="1546" w:type="pct"/>
            <w:vAlign w:val="bottom"/>
          </w:tcPr>
          <w:p w:rsidR="00060C94" w:rsidRPr="00751DF7" w:rsidRDefault="00060C94">
            <w:r w:rsidRPr="00751DF7">
              <w:t>6.72 - Sdělovací vedení hodinových zařízení (článek 104,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Sítě_Sdělovací_Hodinové_Přibližně</w:t>
            </w:r>
          </w:p>
        </w:tc>
        <w:tc>
          <w:tcPr>
            <w:tcW w:w="1546" w:type="pct"/>
            <w:vAlign w:val="bottom"/>
          </w:tcPr>
          <w:p w:rsidR="00060C94" w:rsidRPr="00751DF7" w:rsidRDefault="00060C94">
            <w:r w:rsidRPr="00751DF7">
              <w:t>6.72 - Sdělovací vedení hodinových zařízení (článek 104,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Sítě_Sdělovací_PO_Nadzemní</w:t>
            </w:r>
          </w:p>
        </w:tc>
        <w:tc>
          <w:tcPr>
            <w:tcW w:w="1546" w:type="pct"/>
            <w:vAlign w:val="bottom"/>
          </w:tcPr>
          <w:p w:rsidR="00060C94" w:rsidRPr="00751DF7" w:rsidRDefault="00060C94">
            <w:r w:rsidRPr="00751DF7">
              <w:t>6.71 - Sdělovací vedení požární ochrany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Sítě_Sdělovací_PO_Podzemní</w:t>
            </w:r>
          </w:p>
        </w:tc>
        <w:tc>
          <w:tcPr>
            <w:tcW w:w="1546" w:type="pct"/>
            <w:vAlign w:val="bottom"/>
          </w:tcPr>
          <w:p w:rsidR="00060C94" w:rsidRPr="00751DF7" w:rsidRDefault="00060C94">
            <w:r w:rsidRPr="00751DF7">
              <w:t>6.71 - Sdělovací vedení požární ochrany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Sítě_Sdělovací_PO_Přibližně</w:t>
            </w:r>
          </w:p>
        </w:tc>
        <w:tc>
          <w:tcPr>
            <w:tcW w:w="1546" w:type="pct"/>
            <w:vAlign w:val="bottom"/>
          </w:tcPr>
          <w:p w:rsidR="00060C94" w:rsidRPr="00751DF7" w:rsidRDefault="00060C94">
            <w:r w:rsidRPr="00751DF7">
              <w:t>6.71 - Sdělovací vedení požární ochrany (článek 104,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Sítě_Sdělovací_Spojové_Nadzemní</w:t>
            </w:r>
          </w:p>
        </w:tc>
        <w:tc>
          <w:tcPr>
            <w:tcW w:w="1546" w:type="pct"/>
            <w:vAlign w:val="bottom"/>
          </w:tcPr>
          <w:p w:rsidR="00060C94" w:rsidRPr="00751DF7" w:rsidRDefault="00060C94">
            <w:r w:rsidRPr="00751DF7">
              <w:t>6.70 - Sdělovací vedení spojové (článek 104, 114, 115) - osa nadzemního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Sítě_Sdělovací_Spojové_Podzemní</w:t>
            </w:r>
          </w:p>
        </w:tc>
        <w:tc>
          <w:tcPr>
            <w:tcW w:w="1546" w:type="pct"/>
            <w:vAlign w:val="bottom"/>
          </w:tcPr>
          <w:p w:rsidR="00060C94" w:rsidRPr="00751DF7" w:rsidRDefault="00060C94">
            <w:r w:rsidRPr="00751DF7">
              <w:t>6.70 - Sdělovací vedení spojové (článek 104, 114, 115) - osa podzemního vedení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Sítě_Sdělovací_Spojové_Přibližně</w:t>
            </w:r>
          </w:p>
        </w:tc>
        <w:tc>
          <w:tcPr>
            <w:tcW w:w="1546" w:type="pct"/>
            <w:vAlign w:val="bottom"/>
          </w:tcPr>
          <w:p w:rsidR="00060C94" w:rsidRPr="00751DF7" w:rsidRDefault="00060C94">
            <w:r w:rsidRPr="00751DF7">
              <w:t>6.70 - Sdělovací vedení spojové (článek 104,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Sítě_Teplo_Bez rozlišení_Nadzemní</w:t>
            </w:r>
          </w:p>
        </w:tc>
        <w:tc>
          <w:tcPr>
            <w:tcW w:w="1546" w:type="pct"/>
            <w:vAlign w:val="bottom"/>
          </w:tcPr>
          <w:p w:rsidR="00060C94" w:rsidRPr="00751DF7" w:rsidRDefault="00060C94">
            <w:r w:rsidRPr="00751DF7">
              <w:t>6.51 - Tepelné potrubí bez rozlišení druhu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Sítě_Teplo_Bez rozlišení_Podzemní</w:t>
            </w:r>
          </w:p>
        </w:tc>
        <w:tc>
          <w:tcPr>
            <w:tcW w:w="1546" w:type="pct"/>
            <w:vAlign w:val="bottom"/>
          </w:tcPr>
          <w:p w:rsidR="00060C94" w:rsidRPr="00751DF7" w:rsidRDefault="00060C94">
            <w:r w:rsidRPr="00751DF7">
              <w:t>6.51 - Tepelné potrubí bez rozlišení druhu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Sítě_Teplo_Bez rozlišení_Přibližně</w:t>
            </w:r>
          </w:p>
        </w:tc>
        <w:tc>
          <w:tcPr>
            <w:tcW w:w="1546" w:type="pct"/>
            <w:vAlign w:val="bottom"/>
          </w:tcPr>
          <w:p w:rsidR="00060C94" w:rsidRPr="00751DF7" w:rsidRDefault="00060C94">
            <w:r w:rsidRPr="00751DF7">
              <w:t>6.51 - Tepelné potrubí bez rozlišení druhu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Sítě_Teplo_Horká voda_Nadzemní</w:t>
            </w:r>
          </w:p>
        </w:tc>
        <w:tc>
          <w:tcPr>
            <w:tcW w:w="1546" w:type="pct"/>
            <w:vAlign w:val="bottom"/>
          </w:tcPr>
          <w:p w:rsidR="00060C94" w:rsidRPr="00751DF7" w:rsidRDefault="00060C94">
            <w:r w:rsidRPr="00751DF7">
              <w:t>6.53 - Primární horkovodní rozvod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Sítě_Teplo_Horká voda_Podzemní</w:t>
            </w:r>
          </w:p>
        </w:tc>
        <w:tc>
          <w:tcPr>
            <w:tcW w:w="1546" w:type="pct"/>
            <w:vAlign w:val="bottom"/>
          </w:tcPr>
          <w:p w:rsidR="00060C94" w:rsidRPr="00751DF7" w:rsidRDefault="00060C94">
            <w:r w:rsidRPr="00751DF7">
              <w:t>6.53 - Primární horkovodní rozvod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Sítě_Teplo_Horká voda_Přibližně</w:t>
            </w:r>
          </w:p>
        </w:tc>
        <w:tc>
          <w:tcPr>
            <w:tcW w:w="1546" w:type="pct"/>
            <w:vAlign w:val="bottom"/>
          </w:tcPr>
          <w:p w:rsidR="00060C94" w:rsidRPr="00751DF7" w:rsidRDefault="00060C94">
            <w:r w:rsidRPr="00751DF7">
              <w:t>6.53 - Primární horkovodní rozvod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Sítě_Teplo_Pára_Nadzemní</w:t>
            </w:r>
          </w:p>
        </w:tc>
        <w:tc>
          <w:tcPr>
            <w:tcW w:w="1546" w:type="pct"/>
            <w:vAlign w:val="bottom"/>
          </w:tcPr>
          <w:p w:rsidR="00060C94" w:rsidRPr="00751DF7" w:rsidRDefault="00060C94">
            <w:r w:rsidRPr="00751DF7">
              <w:t>6.54 - Primární tepelné potrubí parní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Sítě_Teplo_Pára_Podzemní</w:t>
            </w:r>
          </w:p>
        </w:tc>
        <w:tc>
          <w:tcPr>
            <w:tcW w:w="1546" w:type="pct"/>
            <w:vAlign w:val="bottom"/>
          </w:tcPr>
          <w:p w:rsidR="00060C94" w:rsidRPr="00751DF7" w:rsidRDefault="00060C94">
            <w:r w:rsidRPr="00751DF7">
              <w:t>6.54 - Primární tepelné potrubí parní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Sítě_Teplo_Pára_Přibližně</w:t>
            </w:r>
          </w:p>
        </w:tc>
        <w:tc>
          <w:tcPr>
            <w:tcW w:w="1546" w:type="pct"/>
            <w:vAlign w:val="bottom"/>
          </w:tcPr>
          <w:p w:rsidR="00060C94" w:rsidRPr="00751DF7" w:rsidRDefault="00060C94">
            <w:r w:rsidRPr="00751DF7">
              <w:t>6.54 - Primární tepelné potrubí parní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Sítě_Teplo_Sekundární_Nadzemní</w:t>
            </w:r>
          </w:p>
        </w:tc>
        <w:tc>
          <w:tcPr>
            <w:tcW w:w="1546" w:type="pct"/>
            <w:vAlign w:val="bottom"/>
          </w:tcPr>
          <w:p w:rsidR="00060C94" w:rsidRPr="00751DF7" w:rsidRDefault="00060C94">
            <w:r w:rsidRPr="00751DF7">
              <w:t>6.55 - Sekundární rozvod tepla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Sítě_Teplo_Sekundární_Podzemní</w:t>
            </w:r>
          </w:p>
        </w:tc>
        <w:tc>
          <w:tcPr>
            <w:tcW w:w="1546" w:type="pct"/>
            <w:vAlign w:val="bottom"/>
          </w:tcPr>
          <w:p w:rsidR="00060C94" w:rsidRPr="00751DF7" w:rsidRDefault="00060C94">
            <w:r w:rsidRPr="00751DF7">
              <w:t>6.55 - Sekundární rozvod tepla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Sítě_Teplo_Sekundární_Přibližně</w:t>
            </w:r>
          </w:p>
        </w:tc>
        <w:tc>
          <w:tcPr>
            <w:tcW w:w="1546" w:type="pct"/>
            <w:vAlign w:val="bottom"/>
          </w:tcPr>
          <w:p w:rsidR="00060C94" w:rsidRPr="00751DF7" w:rsidRDefault="00060C94">
            <w:r w:rsidRPr="00751DF7">
              <w:t>6.55 - Sekundární rozvod tepla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Sítě_Teplo_Teplá voda_Nadzemní</w:t>
            </w:r>
          </w:p>
        </w:tc>
        <w:tc>
          <w:tcPr>
            <w:tcW w:w="1546" w:type="pct"/>
            <w:vAlign w:val="bottom"/>
          </w:tcPr>
          <w:p w:rsidR="00060C94" w:rsidRPr="00751DF7" w:rsidRDefault="00060C94">
            <w:r w:rsidRPr="00751DF7">
              <w:t>6.52 - Primární teplovodní rozvod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Sítě_Teplo_Teplá voda_Podzemní</w:t>
            </w:r>
          </w:p>
        </w:tc>
        <w:tc>
          <w:tcPr>
            <w:tcW w:w="1546" w:type="pct"/>
            <w:vAlign w:val="bottom"/>
          </w:tcPr>
          <w:p w:rsidR="00060C94" w:rsidRPr="00751DF7" w:rsidRDefault="00060C94">
            <w:r w:rsidRPr="00751DF7">
              <w:t>6.52 - Primární teplovodní rozvod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Sítě_Teplo_Teplá voda_Přibližně</w:t>
            </w:r>
          </w:p>
        </w:tc>
        <w:tc>
          <w:tcPr>
            <w:tcW w:w="1546" w:type="pct"/>
            <w:vAlign w:val="bottom"/>
          </w:tcPr>
          <w:p w:rsidR="00060C94" w:rsidRPr="00751DF7" w:rsidRDefault="00060C94">
            <w:r w:rsidRPr="00751DF7">
              <w:t>6.52 - Primární teplovodní rozvod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Sítě_Voda_Bez rozlišení_Nadzemní</w:t>
            </w:r>
          </w:p>
        </w:tc>
        <w:tc>
          <w:tcPr>
            <w:tcW w:w="1546" w:type="pct"/>
            <w:vAlign w:val="bottom"/>
          </w:tcPr>
          <w:p w:rsidR="00060C94" w:rsidRPr="00751DF7" w:rsidRDefault="00060C94">
            <w:r w:rsidRPr="00751DF7">
              <w:t>6.15 - Vodovodní potrubí bez rozlišení druhu (článek 101, 107,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Sítě_Voda_Bez rozlišení_Podzemní</w:t>
            </w:r>
          </w:p>
        </w:tc>
        <w:tc>
          <w:tcPr>
            <w:tcW w:w="1546" w:type="pct"/>
            <w:vAlign w:val="bottom"/>
          </w:tcPr>
          <w:p w:rsidR="00060C94" w:rsidRPr="00751DF7" w:rsidRDefault="00060C94">
            <w:r w:rsidRPr="00751DF7">
              <w:t>6.15 - Vodovodní potrubí bez rozlišení druhu (článek 101, 107,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Sítě_Voda_Bez rozlišení_Přibližně</w:t>
            </w:r>
          </w:p>
        </w:tc>
        <w:tc>
          <w:tcPr>
            <w:tcW w:w="1546" w:type="pct"/>
            <w:vAlign w:val="bottom"/>
          </w:tcPr>
          <w:p w:rsidR="00060C94" w:rsidRPr="00751DF7" w:rsidRDefault="00060C94">
            <w:r w:rsidRPr="00751DF7">
              <w:t>6.15 - Vodovodní potrubí bez rozlišení druhu (článek 101, 107,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Sítě_Voda_Pitná_Nadzemní</w:t>
            </w:r>
          </w:p>
        </w:tc>
        <w:tc>
          <w:tcPr>
            <w:tcW w:w="1546" w:type="pct"/>
            <w:vAlign w:val="bottom"/>
          </w:tcPr>
          <w:p w:rsidR="00060C94" w:rsidRPr="00751DF7" w:rsidRDefault="00060C94">
            <w:r w:rsidRPr="00751DF7">
              <w:t>6.16 - Vodovodní potrubí pitné vody (článek 101, 107,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Sítě_Voda_Pitná_Podzemní</w:t>
            </w:r>
          </w:p>
        </w:tc>
        <w:tc>
          <w:tcPr>
            <w:tcW w:w="1546" w:type="pct"/>
            <w:vAlign w:val="bottom"/>
          </w:tcPr>
          <w:p w:rsidR="00060C94" w:rsidRPr="00751DF7" w:rsidRDefault="00060C94">
            <w:r w:rsidRPr="00751DF7">
              <w:t>6.16 - Vodovodní potrubí pitné vody (článek 101, 107,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Sítě_Voda_Pitná_Přibližně</w:t>
            </w:r>
          </w:p>
        </w:tc>
        <w:tc>
          <w:tcPr>
            <w:tcW w:w="1546" w:type="pct"/>
            <w:vAlign w:val="bottom"/>
          </w:tcPr>
          <w:p w:rsidR="00060C94" w:rsidRPr="00751DF7" w:rsidRDefault="00060C94">
            <w:r w:rsidRPr="00751DF7">
              <w:t>6.16 - Vodovodní potrubí pitné vody (článek 101, 107,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Sítě_Voda_Užitková_Nadzemní</w:t>
            </w:r>
          </w:p>
        </w:tc>
        <w:tc>
          <w:tcPr>
            <w:tcW w:w="1546" w:type="pct"/>
            <w:vAlign w:val="bottom"/>
          </w:tcPr>
          <w:p w:rsidR="00060C94" w:rsidRPr="00751DF7" w:rsidRDefault="00060C94">
            <w:r w:rsidRPr="00751DF7">
              <w:t>6.17 - Vodovodní potrubí užitkové vody (článek 101, 107,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Sítě_Voda_Užitková_Podzemní</w:t>
            </w:r>
          </w:p>
        </w:tc>
        <w:tc>
          <w:tcPr>
            <w:tcW w:w="1546" w:type="pct"/>
            <w:vAlign w:val="bottom"/>
          </w:tcPr>
          <w:p w:rsidR="00060C94" w:rsidRPr="00751DF7" w:rsidRDefault="00060C94">
            <w:r w:rsidRPr="00751DF7">
              <w:t>6.17 - Vodovodní potrubí užitkové vody (článek 101, 107,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Sítě_Voda_Užitková_Přibližně</w:t>
            </w:r>
          </w:p>
        </w:tc>
        <w:tc>
          <w:tcPr>
            <w:tcW w:w="1546" w:type="pct"/>
            <w:vAlign w:val="bottom"/>
          </w:tcPr>
          <w:p w:rsidR="00060C94" w:rsidRPr="00751DF7" w:rsidRDefault="00060C94">
            <w:r w:rsidRPr="00751DF7">
              <w:t>6.17 - Vodovodní potrubí užitkové vody (článek 101, 107,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Sítě_Vzduch_Nadzemní</w:t>
            </w:r>
          </w:p>
        </w:tc>
        <w:tc>
          <w:tcPr>
            <w:tcW w:w="1546" w:type="pct"/>
            <w:vAlign w:val="bottom"/>
          </w:tcPr>
          <w:p w:rsidR="00060C94" w:rsidRPr="00751DF7" w:rsidRDefault="00060C94">
            <w:r w:rsidRPr="00751DF7">
              <w:t>6.37 - Potrubí stlačeného (zředěného) vzduchu (článek 101, 107, 109, 110, 114, 115) - osa nadzemního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Sítě_Vzduch_Podzemní</w:t>
            </w:r>
          </w:p>
        </w:tc>
        <w:tc>
          <w:tcPr>
            <w:tcW w:w="1546" w:type="pct"/>
            <w:vAlign w:val="bottom"/>
          </w:tcPr>
          <w:p w:rsidR="00060C94" w:rsidRPr="00751DF7" w:rsidRDefault="00060C94">
            <w:r w:rsidRPr="00751DF7">
              <w:t>6.37 - Potrubí stlačeného (zředěného) vzduchu (článek 101, 107, 109, 110, 114, 115) -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Sítě_Vzduch_Přibližně</w:t>
            </w:r>
          </w:p>
        </w:tc>
        <w:tc>
          <w:tcPr>
            <w:tcW w:w="1546" w:type="pct"/>
            <w:vAlign w:val="bottom"/>
          </w:tcPr>
          <w:p w:rsidR="00060C94" w:rsidRPr="00751DF7" w:rsidRDefault="00060C94">
            <w:r w:rsidRPr="00751DF7">
              <w:t>6.37 - Potrubí stlačeného (zředěného) vzduchu (článek 101, 107, 109, 110, 114, 115) - přibližná (neověřená) osa podzemního potrubí</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Standard</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dřevěná_Obvod</w:t>
            </w:r>
          </w:p>
        </w:tc>
        <w:tc>
          <w:tcPr>
            <w:tcW w:w="1546" w:type="pct"/>
            <w:vAlign w:val="bottom"/>
          </w:tcPr>
          <w:p w:rsidR="00060C94" w:rsidRPr="00751DF7" w:rsidRDefault="00060C94">
            <w:r w:rsidRPr="00751DF7">
              <w:t>4.03 - Vnější obvod budovy v průniku s terénem nebo jeho průmět (u netypických budov)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dřevěná_Podchod</w:t>
            </w:r>
          </w:p>
        </w:tc>
        <w:tc>
          <w:tcPr>
            <w:tcW w:w="1546" w:type="pct"/>
            <w:vAlign w:val="bottom"/>
          </w:tcPr>
          <w:p w:rsidR="00060C94" w:rsidRPr="00751DF7" w:rsidRDefault="00060C94">
            <w:r w:rsidRPr="00751DF7">
              <w:t>4.03 - Shora neviditelný průnik s terénem u podchodných budov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dřevěná_Průmět</w:t>
            </w:r>
          </w:p>
        </w:tc>
        <w:tc>
          <w:tcPr>
            <w:tcW w:w="1546" w:type="pct"/>
            <w:vAlign w:val="bottom"/>
          </w:tcPr>
          <w:p w:rsidR="00060C94" w:rsidRPr="00751DF7" w:rsidRDefault="00060C94">
            <w:r w:rsidRPr="00751DF7">
              <w:t>4.03 - Shora neviditelný průmět obvodu (pod převislou částí) (článek 54 až 58, příloha č. 1, příklad 16)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dřevěná_Schody</w:t>
            </w:r>
          </w:p>
        </w:tc>
        <w:tc>
          <w:tcPr>
            <w:tcW w:w="1546" w:type="pct"/>
            <w:vAlign w:val="bottom"/>
          </w:tcPr>
          <w:p w:rsidR="00060C94" w:rsidRPr="00751DF7" w:rsidRDefault="00060C94">
            <w:r w:rsidRPr="00751DF7">
              <w:t>4.07 - Schody - vstup do stavebního objektu (článek 66)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dřevěná_Střecha</w:t>
            </w:r>
          </w:p>
        </w:tc>
        <w:tc>
          <w:tcPr>
            <w:tcW w:w="1546" w:type="pct"/>
            <w:vAlign w:val="bottom"/>
          </w:tcPr>
          <w:p w:rsidR="00060C94" w:rsidRPr="00751DF7" w:rsidRDefault="00060C94">
            <w:r w:rsidRPr="00751DF7">
              <w:t>4.01 - Průmět okraje střešního pláště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dřevěná_Stříška</w:t>
            </w:r>
          </w:p>
        </w:tc>
        <w:tc>
          <w:tcPr>
            <w:tcW w:w="1546" w:type="pct"/>
            <w:vAlign w:val="bottom"/>
          </w:tcPr>
          <w:p w:rsidR="00060C94" w:rsidRPr="00751DF7" w:rsidRDefault="00060C94">
            <w:r w:rsidRPr="00751DF7">
              <w:t>4.02 - Průmět obvodu balkonu nebo stříšky viz. příklady kreslení stavebních objektů (příloha č. 1 příklad 4 a 5)</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zděná_Obvod</w:t>
            </w:r>
          </w:p>
        </w:tc>
        <w:tc>
          <w:tcPr>
            <w:tcW w:w="1546" w:type="pct"/>
            <w:vAlign w:val="bottom"/>
          </w:tcPr>
          <w:p w:rsidR="00060C94" w:rsidRPr="00751DF7" w:rsidRDefault="00060C94">
            <w:r w:rsidRPr="00751DF7">
              <w:t>4.02 - Vnější obvod budovy v průniku s terénem nebo jeho průmět (u netypických budov)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zděná_Podchod</w:t>
            </w:r>
          </w:p>
        </w:tc>
        <w:tc>
          <w:tcPr>
            <w:tcW w:w="1546" w:type="pct"/>
            <w:vAlign w:val="bottom"/>
          </w:tcPr>
          <w:p w:rsidR="00060C94" w:rsidRPr="00751DF7" w:rsidRDefault="00060C94">
            <w:r w:rsidRPr="00751DF7">
              <w:t>4.02 - Shora neviditelný průnik s terénem u podchodných budov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zděná_Schody</w:t>
            </w:r>
          </w:p>
        </w:tc>
        <w:tc>
          <w:tcPr>
            <w:tcW w:w="1546" w:type="pct"/>
            <w:vAlign w:val="bottom"/>
          </w:tcPr>
          <w:p w:rsidR="00060C94" w:rsidRPr="00751DF7" w:rsidRDefault="00060C94">
            <w:r w:rsidRPr="00751DF7">
              <w:t>4.07 - Schody - vstup do stavebního objektu (článek 66)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zděná_Střecha</w:t>
            </w:r>
          </w:p>
        </w:tc>
        <w:tc>
          <w:tcPr>
            <w:tcW w:w="1546" w:type="pct"/>
            <w:vAlign w:val="bottom"/>
          </w:tcPr>
          <w:p w:rsidR="00060C94" w:rsidRPr="00751DF7" w:rsidRDefault="00060C94">
            <w:r w:rsidRPr="00751DF7">
              <w:t>4.01 - Průmět okraje střešního pláště (článek 54 až 58)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Stavby_Budova zděná_Stříška</w:t>
            </w:r>
          </w:p>
        </w:tc>
        <w:tc>
          <w:tcPr>
            <w:tcW w:w="1546" w:type="pct"/>
            <w:vAlign w:val="bottom"/>
          </w:tcPr>
          <w:p w:rsidR="00060C94" w:rsidRPr="00751DF7" w:rsidRDefault="00060C94">
            <w:r w:rsidRPr="00751DF7">
              <w:t>4.02 - Průmět obvodu balkonu nebo stříšky viz. příklady kreslení stavebních objektů (příloha č. 1 příklad 4 a 5)</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Stavby_Malé objekty_Neviditelný obrys</w:t>
            </w:r>
          </w:p>
        </w:tc>
        <w:tc>
          <w:tcPr>
            <w:tcW w:w="1546" w:type="pct"/>
            <w:vAlign w:val="bottom"/>
          </w:tcPr>
          <w:p w:rsidR="00060C94" w:rsidRPr="00751DF7" w:rsidRDefault="00060C94"/>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Stavby_Malé objekty_Viditelný obrys</w:t>
            </w:r>
          </w:p>
        </w:tc>
        <w:tc>
          <w:tcPr>
            <w:tcW w:w="1546" w:type="pct"/>
            <w:vAlign w:val="bottom"/>
          </w:tcPr>
          <w:p w:rsidR="00060C94" w:rsidRPr="00751DF7" w:rsidRDefault="00060C94">
            <w:r w:rsidRPr="00751DF7">
              <w:t>Vnější obvod objektů o malé půdorysné ploše (článek 68)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Stavby_Mosty_Neviditelný obrys</w:t>
            </w:r>
          </w:p>
        </w:tc>
        <w:tc>
          <w:tcPr>
            <w:tcW w:w="1546" w:type="pct"/>
            <w:vAlign w:val="bottom"/>
          </w:tcPr>
          <w:p w:rsidR="00060C94" w:rsidRPr="00751DF7" w:rsidRDefault="00060C94">
            <w:r w:rsidRPr="00751DF7">
              <w:t>Mosty, propustky, lávky článek 72 - 76.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Stavby_Mosty_Viditelný obrys</w:t>
            </w:r>
          </w:p>
        </w:tc>
        <w:tc>
          <w:tcPr>
            <w:tcW w:w="1546" w:type="pct"/>
            <w:vAlign w:val="bottom"/>
          </w:tcPr>
          <w:p w:rsidR="00060C94" w:rsidRPr="00751DF7" w:rsidRDefault="00060C94">
            <w:r w:rsidRPr="00751DF7">
              <w:t>Mosty, propustky, lávky článek 72 - 76.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Stavby_Opěrná zeď</w:t>
            </w:r>
          </w:p>
        </w:tc>
        <w:tc>
          <w:tcPr>
            <w:tcW w:w="1546" w:type="pct"/>
            <w:vAlign w:val="bottom"/>
          </w:tcPr>
          <w:p w:rsidR="00060C94" w:rsidRPr="00751DF7" w:rsidRDefault="00060C94">
            <w:r w:rsidRPr="00751DF7">
              <w:t>4.22 - Svislá opěrná nebo zárubní zeď, zpevněný terasový stupeň vyšší než 0.5 m (článek 77)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Stavby_Podzemní_Obvod</w:t>
            </w:r>
          </w:p>
        </w:tc>
        <w:tc>
          <w:tcPr>
            <w:tcW w:w="1546" w:type="pct"/>
            <w:vAlign w:val="bottom"/>
          </w:tcPr>
          <w:p w:rsidR="00060C94" w:rsidRPr="00751DF7" w:rsidRDefault="00060C94">
            <w:r w:rsidRPr="00751DF7">
              <w:t>Podzemní stavební objekty a prostory (článek 62, 63)</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Stavby_Schody</w:t>
            </w:r>
          </w:p>
        </w:tc>
        <w:tc>
          <w:tcPr>
            <w:tcW w:w="1546" w:type="pct"/>
            <w:vAlign w:val="bottom"/>
          </w:tcPr>
          <w:p w:rsidR="00060C94" w:rsidRPr="00751DF7" w:rsidRDefault="00060C94">
            <w:r w:rsidRPr="00751DF7">
              <w:t>4.08 - Schodiště u monumentálních budov a objektů, v nesjízdných ulicích, na veřejných prostranstvích, parcích, zahradách apod. (článek 66)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Stavby_Vjezd</w:t>
            </w:r>
          </w:p>
        </w:tc>
        <w:tc>
          <w:tcPr>
            <w:tcW w:w="1546" w:type="pct"/>
            <w:vAlign w:val="bottom"/>
          </w:tcPr>
          <w:p w:rsidR="00060C94" w:rsidRPr="00751DF7" w:rsidRDefault="00060C94">
            <w:r w:rsidRPr="00751DF7">
              <w:t>4.23 - Stupeň nebo vjezd na oplocený pozemek (článek 78)</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Stavby_Zpevněný svah_Dolní hrana</w:t>
            </w:r>
          </w:p>
        </w:tc>
        <w:tc>
          <w:tcPr>
            <w:tcW w:w="1546" w:type="pct"/>
            <w:vAlign w:val="bottom"/>
          </w:tcPr>
          <w:p w:rsidR="00060C94" w:rsidRPr="00751DF7" w:rsidRDefault="00060C94">
            <w:r w:rsidRPr="00751DF7">
              <w:t>4.21 - Zpevněný a upravený svah (článek 77)</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Stavby_Zpevněný svah_Horní hrana</w:t>
            </w:r>
          </w:p>
        </w:tc>
        <w:tc>
          <w:tcPr>
            <w:tcW w:w="1546" w:type="pct"/>
            <w:vAlign w:val="bottom"/>
          </w:tcPr>
          <w:p w:rsidR="00060C94" w:rsidRPr="00751DF7" w:rsidRDefault="00060C94">
            <w:r w:rsidRPr="00751DF7">
              <w:t>4.21 - Zpevněný a upravený svah (článek 77) - typem čáry je naznačeno šrafování sklonité plochy.</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Vegetace_Okraje ploch</w:t>
            </w:r>
          </w:p>
        </w:tc>
        <w:tc>
          <w:tcPr>
            <w:tcW w:w="1546" w:type="pct"/>
            <w:vAlign w:val="bottom"/>
          </w:tcPr>
          <w:p w:rsidR="00060C94" w:rsidRPr="00751DF7" w:rsidRDefault="00060C94">
            <w:r w:rsidRPr="00751DF7">
              <w:t>Okraje a rozhraní ploch s odlišným porostem nebo zemědělskou kulturou. Okraje polí, lesů a ploch se souvislým porostem.  Použita značka 2.21 dle  normy určená pro pohyblivou (nestálou) hranici.</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Výškopis_Hrana svahu dolní</w:t>
            </w:r>
          </w:p>
        </w:tc>
        <w:tc>
          <w:tcPr>
            <w:tcW w:w="1546" w:type="pct"/>
            <w:vAlign w:val="bottom"/>
          </w:tcPr>
          <w:p w:rsidR="00060C94" w:rsidRPr="00751DF7" w:rsidRDefault="00060C94">
            <w:r w:rsidRPr="00751DF7">
              <w:t>9.08 - Dolní hrana svahu, dno přikopu (článek 255, 156)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r w:rsidR="00060C94" w:rsidRPr="00776173">
        <w:tc>
          <w:tcPr>
            <w:tcW w:w="1847" w:type="pct"/>
            <w:vAlign w:val="bottom"/>
          </w:tcPr>
          <w:p w:rsidR="00060C94" w:rsidRPr="00751DF7" w:rsidRDefault="00060C94">
            <w:r w:rsidRPr="00751DF7">
              <w:t>Výškopis_Hrana svahu horní</w:t>
            </w:r>
          </w:p>
        </w:tc>
        <w:tc>
          <w:tcPr>
            <w:tcW w:w="1546" w:type="pct"/>
            <w:vAlign w:val="bottom"/>
          </w:tcPr>
          <w:p w:rsidR="00060C94" w:rsidRPr="00751DF7" w:rsidRDefault="00060C94">
            <w:r w:rsidRPr="00751DF7">
              <w:t>9.08 - Horní hrana svahu - typem čáry naznačeno šrafování sklonité plochy podobně jako ve státních mapách 1:5000 (dle normy se používá šrafování) (článek 155, 156)</w:t>
            </w:r>
          </w:p>
        </w:tc>
        <w:tc>
          <w:tcPr>
            <w:tcW w:w="1062" w:type="pct"/>
          </w:tcPr>
          <w:p w:rsidR="00060C94" w:rsidRPr="00776173" w:rsidRDefault="00060C94" w:rsidP="002A11EC">
            <w:pPr>
              <w:tabs>
                <w:tab w:val="num" w:pos="2880"/>
              </w:tabs>
              <w:spacing w:line="240" w:lineRule="auto"/>
              <w:rPr>
                <w:rFonts w:cs="Times New Roman"/>
                <w:lang w:val="cs-CZ"/>
              </w:rPr>
            </w:pPr>
          </w:p>
        </w:tc>
        <w:tc>
          <w:tcPr>
            <w:tcW w:w="545" w:type="pct"/>
          </w:tcPr>
          <w:p w:rsidR="00060C94" w:rsidRPr="00776173" w:rsidRDefault="00060C94" w:rsidP="002A11EC">
            <w:pPr>
              <w:tabs>
                <w:tab w:val="num" w:pos="2880"/>
              </w:tabs>
              <w:spacing w:line="240" w:lineRule="auto"/>
              <w:rPr>
                <w:rFonts w:cs="Times New Roman"/>
                <w:lang w:val="cs-CZ"/>
              </w:rPr>
            </w:pPr>
          </w:p>
        </w:tc>
      </w:tr>
    </w:tbl>
    <w:p w:rsidR="00060C94" w:rsidRPr="00776173" w:rsidRDefault="00060C94" w:rsidP="004D1A39">
      <w:pPr>
        <w:rPr>
          <w:rFonts w:cs="Times New Roman"/>
          <w:lang w:val="cs-CZ"/>
        </w:rPr>
      </w:pPr>
    </w:p>
    <w:p w:rsidR="00060C94" w:rsidRPr="00776173" w:rsidRDefault="00060C94" w:rsidP="004B6DFB">
      <w:pPr>
        <w:pStyle w:val="BodyText3"/>
        <w:rPr>
          <w:rFonts w:cs="Times New Roman"/>
          <w:lang w:val="cs-CZ"/>
        </w:rPr>
      </w:pPr>
    </w:p>
    <w:p w:rsidR="00060C94" w:rsidRPr="00776173" w:rsidRDefault="00060C94" w:rsidP="00B83D7D">
      <w:pPr>
        <w:pStyle w:val="BodyText3"/>
        <w:jc w:val="center"/>
        <w:rPr>
          <w:rFonts w:cs="Times New Roman"/>
          <w:lang w:val="cs-CZ"/>
        </w:rPr>
      </w:pPr>
    </w:p>
    <w:p w:rsidR="00060C94" w:rsidRPr="00776173" w:rsidRDefault="00060C94" w:rsidP="00B83D7D">
      <w:pPr>
        <w:rPr>
          <w:rFonts w:cs="Times New Roman"/>
          <w:lang w:val="cs-CZ"/>
        </w:rPr>
        <w:sectPr w:rsidR="00060C94" w:rsidRPr="00776173" w:rsidSect="00B51BBF">
          <w:pgSz w:w="15840" w:h="12240" w:orient="landscape"/>
          <w:pgMar w:top="1417" w:right="1440" w:bottom="1417" w:left="1440" w:header="708" w:footer="708" w:gutter="0"/>
          <w:cols w:space="708"/>
          <w:titlePg/>
          <w:rtlGutter/>
          <w:docGrid w:linePitch="360"/>
        </w:sectPr>
      </w:pPr>
    </w:p>
    <w:p w:rsidR="00060C94" w:rsidRPr="00776173" w:rsidRDefault="00060C94" w:rsidP="00DC2E99">
      <w:pPr>
        <w:pStyle w:val="Heading1"/>
        <w:numPr>
          <w:ilvl w:val="0"/>
          <w:numId w:val="6"/>
        </w:numPr>
        <w:ind w:left="1440"/>
        <w:rPr>
          <w:rFonts w:cs="Times New Roman"/>
          <w:lang w:val="cs-CZ"/>
        </w:rPr>
      </w:pPr>
      <w:bookmarkStart w:id="24" w:name="_Toc229293084"/>
      <w:r>
        <w:rPr>
          <w:lang w:val="cs-CZ"/>
        </w:rPr>
        <w:t>Výchozí (default) styly objektů</w:t>
      </w:r>
      <w:bookmarkEnd w:id="24"/>
    </w:p>
    <w:p w:rsidR="00060C94" w:rsidRDefault="00060C94" w:rsidP="00192748">
      <w:pPr>
        <w:rPr>
          <w:rFonts w:cs="Times New Roman"/>
          <w:lang w:val="cs-CZ"/>
        </w:rPr>
      </w:pPr>
      <w:r w:rsidRPr="00776173">
        <w:rPr>
          <w:lang w:val="cs-CZ"/>
        </w:rPr>
        <w:t>_AutoCAD Civil 3D 2010 CZ</w:t>
      </w:r>
    </w:p>
    <w:p w:rsidR="00060C94" w:rsidRPr="00776173" w:rsidRDefault="00060C94" w:rsidP="00192748">
      <w:pPr>
        <w:rPr>
          <w:rFonts w:cs="Times New Roman"/>
          <w:lang w:val="cs-CZ"/>
        </w:rPr>
      </w:pPr>
      <w:r>
        <w:rPr>
          <w:lang w:val="cs-CZ"/>
        </w:rPr>
        <w:t>Pozn. pro lepší orientaci jsou zachovány anglické i české názvy objektů</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022"/>
        <w:gridCol w:w="3451"/>
        <w:gridCol w:w="1438"/>
        <w:gridCol w:w="1665"/>
      </w:tblGrid>
      <w:tr w:rsidR="00060C94" w:rsidRPr="00776173">
        <w:tc>
          <w:tcPr>
            <w:tcW w:w="3022" w:type="dxa"/>
            <w:shd w:val="solid" w:color="000000" w:fill="FFFFFF"/>
          </w:tcPr>
          <w:p w:rsidR="00060C94" w:rsidRPr="00776173" w:rsidRDefault="00060C94" w:rsidP="00815997">
            <w:pPr>
              <w:rPr>
                <w:b/>
                <w:bCs/>
                <w:lang w:val="cs-CZ"/>
              </w:rPr>
            </w:pPr>
            <w:r w:rsidRPr="00776173">
              <w:rPr>
                <w:b/>
                <w:bCs/>
                <w:lang w:val="cs-CZ"/>
              </w:rPr>
              <w:t>Object</w:t>
            </w:r>
          </w:p>
        </w:tc>
        <w:tc>
          <w:tcPr>
            <w:tcW w:w="3451" w:type="dxa"/>
            <w:shd w:val="solid" w:color="000000" w:fill="FFFFFF"/>
          </w:tcPr>
          <w:p w:rsidR="00060C94" w:rsidRPr="00776173" w:rsidRDefault="00060C94" w:rsidP="00815997">
            <w:pPr>
              <w:rPr>
                <w:rFonts w:cs="Times New Roman"/>
                <w:b/>
                <w:bCs/>
                <w:lang w:val="cs-CZ"/>
              </w:rPr>
            </w:pPr>
            <w:r>
              <w:rPr>
                <w:b/>
                <w:bCs/>
                <w:lang w:val="cs-CZ"/>
              </w:rPr>
              <w:t>Objekt</w:t>
            </w:r>
          </w:p>
        </w:tc>
        <w:tc>
          <w:tcPr>
            <w:tcW w:w="1438" w:type="dxa"/>
            <w:shd w:val="solid" w:color="000000" w:fill="FFFFFF"/>
          </w:tcPr>
          <w:p w:rsidR="00060C94" w:rsidRPr="00776173" w:rsidRDefault="00060C94" w:rsidP="00815997">
            <w:pPr>
              <w:rPr>
                <w:rFonts w:cs="Times New Roman"/>
                <w:b/>
                <w:bCs/>
                <w:lang w:val="cs-CZ"/>
              </w:rPr>
            </w:pPr>
            <w:r>
              <w:rPr>
                <w:b/>
                <w:bCs/>
                <w:lang w:val="cs-CZ"/>
              </w:rPr>
              <w:t>Popis</w:t>
            </w:r>
          </w:p>
        </w:tc>
        <w:tc>
          <w:tcPr>
            <w:tcW w:w="1665" w:type="dxa"/>
            <w:shd w:val="solid" w:color="000000" w:fill="FFFFFF"/>
          </w:tcPr>
          <w:p w:rsidR="00060C94" w:rsidRPr="00776173" w:rsidRDefault="00060C94" w:rsidP="00815997">
            <w:pPr>
              <w:rPr>
                <w:b/>
                <w:bCs/>
                <w:lang w:val="cs-CZ"/>
              </w:rPr>
            </w:pPr>
            <w:r>
              <w:rPr>
                <w:b/>
                <w:bCs/>
                <w:lang w:val="cs-CZ"/>
              </w:rPr>
              <w:t>Výchozí</w:t>
            </w:r>
            <w:r w:rsidRPr="00776173">
              <w:rPr>
                <w:b/>
                <w:bCs/>
                <w:lang w:val="cs-CZ"/>
              </w:rPr>
              <w:t xml:space="preserve"> Style</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General Note Label Style</w:t>
            </w:r>
          </w:p>
        </w:tc>
        <w:tc>
          <w:tcPr>
            <w:tcW w:w="3451" w:type="dxa"/>
          </w:tcPr>
          <w:p w:rsidR="00060C94" w:rsidRPr="00776173" w:rsidRDefault="00060C94" w:rsidP="00815997">
            <w:pPr>
              <w:rPr>
                <w:rFonts w:cs="Times New Roman"/>
                <w:lang w:val="cs-CZ"/>
              </w:rPr>
            </w:pPr>
            <w:r>
              <w:t>Styl popisku obecné poznámky</w:t>
            </w:r>
          </w:p>
        </w:tc>
        <w:tc>
          <w:tcPr>
            <w:tcW w:w="1438" w:type="dxa"/>
          </w:tcPr>
          <w:p w:rsidR="00060C94" w:rsidRDefault="00060C94" w:rsidP="00815997">
            <w:pPr>
              <w:rPr>
                <w:rFonts w:cs="Times New Roman"/>
              </w:rPr>
            </w:pPr>
          </w:p>
        </w:tc>
        <w:tc>
          <w:tcPr>
            <w:tcW w:w="1665" w:type="dxa"/>
          </w:tcPr>
          <w:p w:rsidR="00060C94" w:rsidRPr="00776173" w:rsidRDefault="00060C94" w:rsidP="00815997">
            <w:pPr>
              <w:rPr>
                <w:rFonts w:cs="Times New Roman"/>
                <w:lang w:val="cs-CZ"/>
              </w:rPr>
            </w:pPr>
            <w:r>
              <w:t>Standard</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General Line Label Style</w:t>
            </w:r>
          </w:p>
        </w:tc>
        <w:tc>
          <w:tcPr>
            <w:tcW w:w="3451" w:type="dxa"/>
          </w:tcPr>
          <w:p w:rsidR="00060C94" w:rsidRPr="00776173" w:rsidRDefault="00060C94" w:rsidP="00815997">
            <w:pPr>
              <w:rPr>
                <w:rFonts w:cs="Times New Roman"/>
                <w:lang w:val="cs-CZ"/>
              </w:rPr>
            </w:pPr>
            <w:r>
              <w:t>Styl popisku obecné čáry</w:t>
            </w:r>
          </w:p>
        </w:tc>
        <w:tc>
          <w:tcPr>
            <w:tcW w:w="1438" w:type="dxa"/>
          </w:tcPr>
          <w:p w:rsidR="00060C94" w:rsidRDefault="00060C94" w:rsidP="00815997">
            <w:pPr>
              <w:rPr>
                <w:rFonts w:cs="Times New Roman"/>
              </w:rPr>
            </w:pPr>
          </w:p>
        </w:tc>
        <w:tc>
          <w:tcPr>
            <w:tcW w:w="1665" w:type="dxa"/>
          </w:tcPr>
          <w:p w:rsidR="00060C94" w:rsidRPr="00776173" w:rsidRDefault="00060C94" w:rsidP="00815997">
            <w:pPr>
              <w:rPr>
                <w:rFonts w:cs="Times New Roman"/>
                <w:lang w:val="cs-CZ"/>
              </w:rPr>
            </w:pPr>
            <w:r>
              <w:t>Standard</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General Curve Label Style</w:t>
            </w:r>
          </w:p>
        </w:tc>
        <w:tc>
          <w:tcPr>
            <w:tcW w:w="3451" w:type="dxa"/>
          </w:tcPr>
          <w:p w:rsidR="00060C94" w:rsidRPr="00776173" w:rsidRDefault="00060C94" w:rsidP="00815997">
            <w:pPr>
              <w:rPr>
                <w:rFonts w:cs="Times New Roman"/>
                <w:lang w:val="cs-CZ"/>
              </w:rPr>
            </w:pPr>
            <w:r>
              <w:t>Styl popisku obecného oblouku</w:t>
            </w:r>
          </w:p>
        </w:tc>
        <w:tc>
          <w:tcPr>
            <w:tcW w:w="1438" w:type="dxa"/>
          </w:tcPr>
          <w:p w:rsidR="00060C94" w:rsidRDefault="00060C94" w:rsidP="00815997">
            <w:pPr>
              <w:rPr>
                <w:rFonts w:cs="Times New Roman"/>
              </w:rPr>
            </w:pPr>
          </w:p>
        </w:tc>
        <w:tc>
          <w:tcPr>
            <w:tcW w:w="1665" w:type="dxa"/>
          </w:tcPr>
          <w:p w:rsidR="00060C94" w:rsidRPr="00776173" w:rsidRDefault="00060C94" w:rsidP="00815997">
            <w:pPr>
              <w:rPr>
                <w:rFonts w:cs="Times New Roman"/>
                <w:lang w:val="cs-CZ"/>
              </w:rPr>
            </w:pPr>
            <w:r>
              <w:t>Standard</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Point Style</w:t>
            </w:r>
          </w:p>
        </w:tc>
        <w:tc>
          <w:tcPr>
            <w:tcW w:w="3451" w:type="dxa"/>
          </w:tcPr>
          <w:p w:rsidR="00060C94" w:rsidRPr="00776173" w:rsidRDefault="00060C94" w:rsidP="00815997">
            <w:pPr>
              <w:rPr>
                <w:rFonts w:cs="Times New Roman"/>
                <w:lang w:val="cs-CZ"/>
              </w:rPr>
            </w:pPr>
            <w:r>
              <w:rPr>
                <w:lang w:val="cs-CZ"/>
              </w:rPr>
              <w:t>Styl bodu</w:t>
            </w:r>
          </w:p>
        </w:tc>
        <w:tc>
          <w:tcPr>
            <w:tcW w:w="1438" w:type="dxa"/>
          </w:tcPr>
          <w:p w:rsidR="00060C94" w:rsidRDefault="00060C94" w:rsidP="00815997">
            <w:pPr>
              <w:rPr>
                <w:rFonts w:cs="Times New Roman"/>
              </w:rPr>
            </w:pPr>
          </w:p>
        </w:tc>
        <w:tc>
          <w:tcPr>
            <w:tcW w:w="1665" w:type="dxa"/>
          </w:tcPr>
          <w:p w:rsidR="00060C94" w:rsidRPr="00776173" w:rsidRDefault="00060C94" w:rsidP="00815997">
            <w:pPr>
              <w:rPr>
                <w:rFonts w:cs="Times New Roman"/>
                <w:lang w:val="cs-CZ"/>
              </w:rPr>
            </w:pPr>
            <w:r>
              <w:t>Standard CZ</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Point Label Style</w:t>
            </w:r>
          </w:p>
        </w:tc>
        <w:tc>
          <w:tcPr>
            <w:tcW w:w="3451" w:type="dxa"/>
          </w:tcPr>
          <w:p w:rsidR="00060C94" w:rsidRPr="00776173" w:rsidRDefault="00060C94" w:rsidP="00815997">
            <w:pPr>
              <w:rPr>
                <w:rFonts w:cs="Times New Roman"/>
                <w:lang w:val="cs-CZ"/>
              </w:rPr>
            </w:pPr>
            <w:r>
              <w:rPr>
                <w:lang w:val="cs-CZ"/>
              </w:rPr>
              <w:t>Styl popisku bodu</w:t>
            </w:r>
          </w:p>
        </w:tc>
        <w:tc>
          <w:tcPr>
            <w:tcW w:w="1438" w:type="dxa"/>
          </w:tcPr>
          <w:p w:rsidR="00060C94" w:rsidRPr="000607DE" w:rsidRDefault="00060C94" w:rsidP="00815997">
            <w:pPr>
              <w:rPr>
                <w:rFonts w:cs="Times New Roman"/>
                <w:lang w:val="cs-CZ"/>
              </w:rPr>
            </w:pPr>
            <w:r>
              <w:rPr>
                <w:lang w:val="cs-CZ"/>
              </w:rPr>
              <w:t>Výška ve formátu M.CM</w:t>
            </w:r>
          </w:p>
        </w:tc>
        <w:tc>
          <w:tcPr>
            <w:tcW w:w="1665" w:type="dxa"/>
          </w:tcPr>
          <w:p w:rsidR="00060C94" w:rsidRPr="000607DE" w:rsidRDefault="00060C94" w:rsidP="00815997">
            <w:pPr>
              <w:rPr>
                <w:lang w:val="cs-CZ"/>
              </w:rPr>
            </w:pPr>
            <w:r w:rsidRPr="000607DE">
              <w:rPr>
                <w:lang w:val="cs-CZ"/>
              </w:rPr>
              <w:t>Redukovaná výška - 2 mm</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Point Table Style</w:t>
            </w:r>
          </w:p>
        </w:tc>
        <w:tc>
          <w:tcPr>
            <w:tcW w:w="3451" w:type="dxa"/>
          </w:tcPr>
          <w:p w:rsidR="00060C94" w:rsidRPr="00776173" w:rsidRDefault="00060C94" w:rsidP="00815997">
            <w:pPr>
              <w:rPr>
                <w:rFonts w:cs="Times New Roman"/>
                <w:lang w:val="cs-CZ"/>
              </w:rPr>
            </w:pPr>
            <w:r>
              <w:rPr>
                <w:lang w:val="cs-CZ"/>
              </w:rPr>
              <w:t>Styl tabulky bodů</w:t>
            </w:r>
          </w:p>
        </w:tc>
        <w:tc>
          <w:tcPr>
            <w:tcW w:w="1438" w:type="dxa"/>
          </w:tcPr>
          <w:p w:rsidR="00060C94" w:rsidRPr="00776173" w:rsidRDefault="00060C94" w:rsidP="00815997">
            <w:pPr>
              <w:rPr>
                <w:rFonts w:cs="Times New Roman"/>
                <w:lang w:val="cs-CZ"/>
              </w:rPr>
            </w:pPr>
          </w:p>
        </w:tc>
        <w:tc>
          <w:tcPr>
            <w:tcW w:w="1665" w:type="dxa"/>
          </w:tcPr>
          <w:p w:rsidR="00060C94" w:rsidRPr="000607DE" w:rsidRDefault="00060C94" w:rsidP="00815997">
            <w:pPr>
              <w:rPr>
                <w:lang w:val="cs-CZ"/>
              </w:rPr>
            </w:pPr>
            <w:r w:rsidRPr="000607DE">
              <w:rPr>
                <w:lang w:val="cs-CZ"/>
              </w:rPr>
              <w:t>Číslo - Popis - Y X Z</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Surface Style</w:t>
            </w:r>
          </w:p>
        </w:tc>
        <w:tc>
          <w:tcPr>
            <w:tcW w:w="3451" w:type="dxa"/>
          </w:tcPr>
          <w:p w:rsidR="00060C94" w:rsidRPr="00776173" w:rsidRDefault="00060C94" w:rsidP="00815997">
            <w:pPr>
              <w:rPr>
                <w:rFonts w:cs="Times New Roman"/>
                <w:lang w:val="cs-CZ"/>
              </w:rPr>
            </w:pPr>
            <w:r>
              <w:rPr>
                <w:lang w:val="cs-CZ"/>
              </w:rPr>
              <w:t>Výchozí styl povrchu</w:t>
            </w:r>
          </w:p>
        </w:tc>
        <w:tc>
          <w:tcPr>
            <w:tcW w:w="1438" w:type="dxa"/>
          </w:tcPr>
          <w:p w:rsidR="00060C94" w:rsidRPr="000607DE" w:rsidRDefault="00060C94" w:rsidP="00815997">
            <w:pPr>
              <w:rPr>
                <w:lang w:val="cs-CZ"/>
              </w:rPr>
            </w:pPr>
            <w:r w:rsidRPr="000607DE">
              <w:rPr>
                <w:lang w:val="cs-CZ"/>
              </w:rPr>
              <w:t>Zobrazení hranice povrchu a vrstevnic. Hlavní vrstevnice po 5 metrech.</w:t>
            </w:r>
          </w:p>
        </w:tc>
        <w:tc>
          <w:tcPr>
            <w:tcW w:w="1665" w:type="dxa"/>
          </w:tcPr>
          <w:p w:rsidR="00060C94" w:rsidRPr="000607DE" w:rsidRDefault="00060C94" w:rsidP="00815997">
            <w:pPr>
              <w:rPr>
                <w:lang w:val="cs-CZ"/>
              </w:rPr>
            </w:pPr>
            <w:r w:rsidRPr="000607DE">
              <w:rPr>
                <w:lang w:val="cs-CZ"/>
              </w:rPr>
              <w:t>Hranice &amp; Vrstevnice</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Surface Marker Style</w:t>
            </w:r>
          </w:p>
        </w:tc>
        <w:tc>
          <w:tcPr>
            <w:tcW w:w="3451" w:type="dxa"/>
          </w:tcPr>
          <w:p w:rsidR="00060C94" w:rsidRPr="00776173" w:rsidRDefault="00060C94" w:rsidP="00815997">
            <w:pPr>
              <w:rPr>
                <w:rFonts w:cs="Times New Roman"/>
                <w:lang w:val="cs-CZ"/>
              </w:rPr>
            </w:pPr>
            <w:r>
              <w:rPr>
                <w:lang w:val="cs-CZ"/>
              </w:rPr>
              <w:t>Styl popisu výšky bodu povrchu</w:t>
            </w:r>
          </w:p>
        </w:tc>
        <w:tc>
          <w:tcPr>
            <w:tcW w:w="1438" w:type="dxa"/>
          </w:tcPr>
          <w:p w:rsidR="00060C94" w:rsidRPr="000607DE" w:rsidRDefault="00060C94" w:rsidP="00815997">
            <w:pPr>
              <w:rPr>
                <w:lang w:val="cs-CZ"/>
              </w:rPr>
            </w:pPr>
            <w:r w:rsidRPr="000607DE">
              <w:rPr>
                <w:lang w:val="cs-CZ"/>
              </w:rPr>
              <w:t>Styl popisuje výšku na povrchu v metrech.</w:t>
            </w:r>
          </w:p>
        </w:tc>
        <w:tc>
          <w:tcPr>
            <w:tcW w:w="1665" w:type="dxa"/>
          </w:tcPr>
          <w:p w:rsidR="00060C94" w:rsidRPr="000607DE" w:rsidRDefault="00060C94" w:rsidP="00815997">
            <w:pPr>
              <w:rPr>
                <w:lang w:val="cs-CZ"/>
              </w:rPr>
            </w:pPr>
            <w:r w:rsidRPr="000607DE">
              <w:rPr>
                <w:lang w:val="cs-CZ"/>
              </w:rPr>
              <w:t>Výška na povrchu</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Surface Spot Elevation Label Style</w:t>
            </w:r>
          </w:p>
        </w:tc>
        <w:tc>
          <w:tcPr>
            <w:tcW w:w="3451" w:type="dxa"/>
          </w:tcPr>
          <w:p w:rsidR="00060C94" w:rsidRPr="00776173" w:rsidRDefault="00060C94" w:rsidP="00815997">
            <w:pPr>
              <w:rPr>
                <w:rFonts w:cs="Times New Roman"/>
                <w:lang w:val="cs-CZ"/>
              </w:rPr>
            </w:pPr>
            <w:r>
              <w:t>Styl popisku sklonu povrchu</w:t>
            </w:r>
          </w:p>
        </w:tc>
        <w:tc>
          <w:tcPr>
            <w:tcW w:w="1438" w:type="dxa"/>
          </w:tcPr>
          <w:p w:rsidR="00060C94" w:rsidRPr="002C4B6E" w:rsidRDefault="00060C94" w:rsidP="00815997">
            <w:pPr>
              <w:rPr>
                <w:rFonts w:cs="Times New Roman"/>
                <w:lang w:val="cs-CZ"/>
              </w:rPr>
            </w:pPr>
            <w:r w:rsidRPr="002C4B6E">
              <w:rPr>
                <w:lang w:val="cs-CZ"/>
              </w:rPr>
              <w:t>Styl popisku sklonu povrchu v procentech.</w:t>
            </w:r>
          </w:p>
        </w:tc>
        <w:tc>
          <w:tcPr>
            <w:tcW w:w="1665" w:type="dxa"/>
          </w:tcPr>
          <w:p w:rsidR="00060C94" w:rsidRPr="002C4B6E" w:rsidRDefault="00060C94" w:rsidP="00815997">
            <w:pPr>
              <w:rPr>
                <w:rFonts w:cs="Times New Roman"/>
                <w:lang w:val="cs-CZ"/>
              </w:rPr>
            </w:pPr>
            <w:r w:rsidRPr="002C4B6E">
              <w:rPr>
                <w:lang w:val="cs-CZ"/>
              </w:rPr>
              <w:t>Sklon povrchu  %</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Surface Slope Label</w:t>
            </w:r>
          </w:p>
        </w:tc>
        <w:tc>
          <w:tcPr>
            <w:tcW w:w="3451" w:type="dxa"/>
          </w:tcPr>
          <w:p w:rsidR="00060C94" w:rsidRPr="00776173" w:rsidRDefault="00060C94" w:rsidP="00815997">
            <w:pPr>
              <w:rPr>
                <w:rFonts w:cs="Times New Roman"/>
                <w:lang w:val="cs-CZ"/>
              </w:rPr>
            </w:pP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815997">
            <w:pPr>
              <w:rPr>
                <w:rFonts w:cs="Times New Roman"/>
                <w:lang w:val="cs-CZ"/>
              </w:rPr>
            </w:pP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Contour Label Major</w:t>
            </w:r>
          </w:p>
        </w:tc>
        <w:tc>
          <w:tcPr>
            <w:tcW w:w="3451" w:type="dxa"/>
          </w:tcPr>
          <w:p w:rsidR="00060C94" w:rsidRPr="00776173" w:rsidRDefault="00060C94" w:rsidP="00815997">
            <w:pPr>
              <w:rPr>
                <w:rFonts w:cs="Times New Roman"/>
                <w:lang w:val="cs-CZ"/>
              </w:rPr>
            </w:pPr>
            <w:r>
              <w:t>Hlavní styl popisku vrstevnice povrchu</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815997">
            <w:pPr>
              <w:rPr>
                <w:rFonts w:cs="Times New Roman"/>
                <w:lang w:val="cs-CZ"/>
              </w:rPr>
            </w:pPr>
            <w:r>
              <w:t>Hlavni vrstevnice</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Contour Label Minor</w:t>
            </w:r>
          </w:p>
        </w:tc>
        <w:tc>
          <w:tcPr>
            <w:tcW w:w="3451" w:type="dxa"/>
          </w:tcPr>
          <w:p w:rsidR="00060C94" w:rsidRPr="00776173" w:rsidRDefault="00060C94" w:rsidP="00815997">
            <w:pPr>
              <w:rPr>
                <w:rFonts w:cs="Times New Roman"/>
                <w:lang w:val="cs-CZ"/>
              </w:rPr>
            </w:pPr>
            <w:r>
              <w:t>Vedlejší styl popisu vrstevnice povrchu</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815997">
            <w:pPr>
              <w:rPr>
                <w:rFonts w:cs="Times New Roman"/>
                <w:lang w:val="cs-CZ"/>
              </w:rPr>
            </w:pPr>
            <w:r>
              <w:t>Vedlejší vrstevnice</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Contour label User-defined</w:t>
            </w:r>
          </w:p>
        </w:tc>
        <w:tc>
          <w:tcPr>
            <w:tcW w:w="3451" w:type="dxa"/>
          </w:tcPr>
          <w:p w:rsidR="00060C94" w:rsidRPr="00776173" w:rsidRDefault="00060C94" w:rsidP="00815997">
            <w:pPr>
              <w:rPr>
                <w:rFonts w:cs="Times New Roman"/>
                <w:lang w:val="cs-CZ"/>
              </w:rPr>
            </w:pPr>
            <w:r>
              <w:t>Uživatelsky definovaný styl popisu vrstevnice povrchu</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815997">
            <w:pPr>
              <w:rPr>
                <w:rFonts w:cs="Times New Roman"/>
                <w:lang w:val="cs-CZ"/>
              </w:rPr>
            </w:pPr>
            <w:r>
              <w:t>Uživatelská vrstevnice</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Parcel Style</w:t>
            </w:r>
          </w:p>
        </w:tc>
        <w:tc>
          <w:tcPr>
            <w:tcW w:w="3451" w:type="dxa"/>
          </w:tcPr>
          <w:p w:rsidR="00060C94" w:rsidRPr="00776173" w:rsidRDefault="00060C94" w:rsidP="00815997">
            <w:pPr>
              <w:rPr>
                <w:rFonts w:cs="Times New Roman"/>
                <w:lang w:val="cs-CZ"/>
              </w:rPr>
            </w:pPr>
            <w:r>
              <w:t>Styl parcely</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Parcela</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Parcel Area Label</w:t>
            </w:r>
          </w:p>
        </w:tc>
        <w:tc>
          <w:tcPr>
            <w:tcW w:w="3451" w:type="dxa"/>
          </w:tcPr>
          <w:p w:rsidR="00060C94" w:rsidRPr="00776173" w:rsidRDefault="00060C94" w:rsidP="00815997">
            <w:pPr>
              <w:rPr>
                <w:rFonts w:cs="Times New Roman"/>
                <w:lang w:val="cs-CZ"/>
              </w:rPr>
            </w:pPr>
            <w:r>
              <w:t>Styl popisku oblasti parcely</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Číslo v kroužku</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Parcel Line label</w:t>
            </w:r>
          </w:p>
        </w:tc>
        <w:tc>
          <w:tcPr>
            <w:tcW w:w="3451" w:type="dxa"/>
          </w:tcPr>
          <w:p w:rsidR="00060C94" w:rsidRPr="00776173" w:rsidRDefault="00060C94" w:rsidP="00815997">
            <w:pPr>
              <w:rPr>
                <w:rFonts w:cs="Times New Roman"/>
                <w:lang w:val="cs-CZ"/>
              </w:rPr>
            </w:pPr>
            <w:r>
              <w:t>Styl popisku linie parcely</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Bez popisku</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Parcel Curve Label</w:t>
            </w:r>
          </w:p>
        </w:tc>
        <w:tc>
          <w:tcPr>
            <w:tcW w:w="3451" w:type="dxa"/>
          </w:tcPr>
          <w:p w:rsidR="00060C94" w:rsidRPr="00776173" w:rsidRDefault="00060C94" w:rsidP="00815997">
            <w:pPr>
              <w:rPr>
                <w:rFonts w:cs="Times New Roman"/>
                <w:lang w:val="cs-CZ"/>
              </w:rPr>
            </w:pPr>
            <w:r>
              <w:t>Styl popisku oblouku parcely</w:t>
            </w:r>
            <w:r>
              <w:tab/>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Bez popisku</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Feature Line Style</w:t>
            </w:r>
          </w:p>
        </w:tc>
        <w:tc>
          <w:tcPr>
            <w:tcW w:w="3451" w:type="dxa"/>
          </w:tcPr>
          <w:p w:rsidR="00060C94" w:rsidRPr="00776173" w:rsidRDefault="00060C94" w:rsidP="00815997">
            <w:pPr>
              <w:rPr>
                <w:rFonts w:cs="Times New Roman"/>
                <w:lang w:val="cs-CZ"/>
              </w:rPr>
            </w:pPr>
            <w:r>
              <w:t>Styl návrhové linie</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Standard</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Grading</w:t>
            </w:r>
          </w:p>
        </w:tc>
        <w:tc>
          <w:tcPr>
            <w:tcW w:w="3451" w:type="dxa"/>
          </w:tcPr>
          <w:p w:rsidR="00060C94" w:rsidRPr="00776173" w:rsidRDefault="00060C94" w:rsidP="00815997">
            <w:pPr>
              <w:rPr>
                <w:rFonts w:cs="Times New Roman"/>
                <w:lang w:val="cs-CZ"/>
              </w:rPr>
            </w:pPr>
            <w:r>
              <w:t>Styl zemního tělesa</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Standard</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Cut Slope Grading</w:t>
            </w:r>
          </w:p>
        </w:tc>
        <w:tc>
          <w:tcPr>
            <w:tcW w:w="3451" w:type="dxa"/>
          </w:tcPr>
          <w:p w:rsidR="00060C94" w:rsidRPr="00776173" w:rsidRDefault="00060C94" w:rsidP="00815997">
            <w:pPr>
              <w:rPr>
                <w:rFonts w:cs="Times New Roman"/>
                <w:lang w:val="cs-CZ"/>
              </w:rPr>
            </w:pPr>
            <w:r>
              <w:t>Styl výkopu</w:t>
            </w:r>
          </w:p>
        </w:tc>
        <w:tc>
          <w:tcPr>
            <w:tcW w:w="1438" w:type="dxa"/>
          </w:tcPr>
          <w:p w:rsidR="00060C94" w:rsidRPr="00776173" w:rsidRDefault="00060C94" w:rsidP="00815997">
            <w:pPr>
              <w:rPr>
                <w:rFonts w:cs="Times New Roman"/>
                <w:lang w:val="cs-CZ"/>
              </w:rPr>
            </w:pPr>
          </w:p>
        </w:tc>
        <w:tc>
          <w:tcPr>
            <w:tcW w:w="1665" w:type="dxa"/>
          </w:tcPr>
          <w:p w:rsidR="00060C94" w:rsidRPr="00776173" w:rsidRDefault="00060C94" w:rsidP="007A6D22">
            <w:pPr>
              <w:rPr>
                <w:rFonts w:cs="Times New Roman"/>
                <w:lang w:val="cs-CZ"/>
              </w:rPr>
            </w:pPr>
            <w:r>
              <w:t>Sklon výkopu</w:t>
            </w:r>
          </w:p>
        </w:tc>
      </w:tr>
      <w:tr w:rsidR="00060C94" w:rsidRPr="00776173">
        <w:tc>
          <w:tcPr>
            <w:tcW w:w="3022" w:type="dxa"/>
            <w:vAlign w:val="bottom"/>
          </w:tcPr>
          <w:p w:rsidR="00060C94" w:rsidRPr="00B105D1" w:rsidRDefault="00060C94" w:rsidP="002A11EC">
            <w:pPr>
              <w:spacing w:line="240" w:lineRule="auto"/>
              <w:rPr>
                <w:color w:val="000000"/>
                <w:lang w:val="cs-CZ"/>
              </w:rPr>
            </w:pPr>
            <w:r w:rsidRPr="00B105D1">
              <w:rPr>
                <w:color w:val="000000"/>
                <w:lang w:val="cs-CZ"/>
              </w:rPr>
              <w:t>Fill Slope Grading</w:t>
            </w:r>
          </w:p>
        </w:tc>
        <w:tc>
          <w:tcPr>
            <w:tcW w:w="3451" w:type="dxa"/>
          </w:tcPr>
          <w:p w:rsidR="00060C94" w:rsidRPr="00776173" w:rsidRDefault="00060C94" w:rsidP="00815997">
            <w:pPr>
              <w:rPr>
                <w:rFonts w:cs="Times New Roman"/>
                <w:lang w:val="cs-CZ"/>
              </w:rPr>
            </w:pPr>
            <w:r>
              <w:t>Styl násypu</w:t>
            </w:r>
          </w:p>
        </w:tc>
        <w:tc>
          <w:tcPr>
            <w:tcW w:w="1438" w:type="dxa"/>
          </w:tcPr>
          <w:p w:rsidR="00060C94" w:rsidRPr="00776173" w:rsidRDefault="00060C94" w:rsidP="00815997">
            <w:pPr>
              <w:rPr>
                <w:rFonts w:cs="Times New Roman"/>
                <w:lang w:val="cs-CZ"/>
              </w:rPr>
            </w:pPr>
            <w:r>
              <w:t>Sklon násypu</w:t>
            </w:r>
          </w:p>
        </w:tc>
        <w:tc>
          <w:tcPr>
            <w:tcW w:w="1665" w:type="dxa"/>
          </w:tcPr>
          <w:p w:rsidR="00060C94" w:rsidRPr="00776173" w:rsidRDefault="00060C94" w:rsidP="00815997">
            <w:pPr>
              <w:rPr>
                <w:rFonts w:cs="Times New Roman"/>
                <w:lang w:val="cs-CZ"/>
              </w:rPr>
            </w:pPr>
          </w:p>
        </w:tc>
      </w:tr>
    </w:tbl>
    <w:p w:rsidR="00060C94" w:rsidRPr="00776173" w:rsidRDefault="00060C94" w:rsidP="00DC2E99">
      <w:pPr>
        <w:pStyle w:val="Heading1"/>
        <w:numPr>
          <w:ilvl w:val="0"/>
          <w:numId w:val="6"/>
        </w:numPr>
        <w:ind w:left="1440"/>
        <w:rPr>
          <w:rFonts w:cs="Times New Roman"/>
          <w:lang w:val="cs-CZ"/>
        </w:rPr>
      </w:pPr>
      <w:bookmarkStart w:id="25" w:name="_Toc229293085"/>
      <w:r>
        <w:rPr>
          <w:lang w:val="cs-CZ"/>
        </w:rPr>
        <w:t>Palety nástrojů</w:t>
      </w:r>
      <w:bookmarkEnd w:id="25"/>
    </w:p>
    <w:p w:rsidR="00060C94" w:rsidRPr="00776173" w:rsidRDefault="00060C94" w:rsidP="004D1410">
      <w:pPr>
        <w:pStyle w:val="Heading2"/>
        <w:numPr>
          <w:ilvl w:val="1"/>
          <w:numId w:val="6"/>
        </w:numPr>
        <w:rPr>
          <w:rFonts w:cs="Times New Roman"/>
          <w:lang w:val="cs-CZ"/>
        </w:rPr>
      </w:pPr>
      <w:bookmarkStart w:id="26" w:name="_Toc229293086"/>
      <w:r>
        <w:rPr>
          <w:lang w:val="cs-CZ"/>
        </w:rPr>
        <w:t>Podsestavy a šablony typických řezů</w:t>
      </w:r>
      <w:bookmarkEnd w:id="26"/>
    </w:p>
    <w:p w:rsidR="00060C94" w:rsidRDefault="00060C94" w:rsidP="00E57D35">
      <w:pPr>
        <w:pStyle w:val="Heading3"/>
        <w:numPr>
          <w:ilvl w:val="2"/>
          <w:numId w:val="6"/>
        </w:numPr>
        <w:rPr>
          <w:rFonts w:cs="Times New Roman"/>
        </w:rPr>
      </w:pPr>
      <w:r>
        <w:t>Podsestavy</w:t>
      </w:r>
    </w:p>
    <w:p w:rsidR="00060C94" w:rsidRDefault="00060C94" w:rsidP="00E57D35">
      <w:r>
        <w:t>&lt;žádné&gt;</w:t>
      </w:r>
    </w:p>
    <w:p w:rsidR="00060C94" w:rsidRDefault="00060C94" w:rsidP="00E57D35">
      <w:pPr>
        <w:pStyle w:val="Heading3"/>
        <w:numPr>
          <w:ilvl w:val="2"/>
          <w:numId w:val="6"/>
        </w:numPr>
        <w:rPr>
          <w:rFonts w:cs="Times New Roman"/>
        </w:rPr>
      </w:pPr>
      <w:r>
        <w:t>Šablony typických řezů</w:t>
      </w:r>
    </w:p>
    <w:p w:rsidR="00060C94" w:rsidRDefault="00060C94" w:rsidP="00E57D35">
      <w:pPr>
        <w:rPr>
          <w:rFonts w:cs="Times New Roman"/>
        </w:rPr>
      </w:pPr>
    </w:p>
    <w:p w:rsidR="00060C94" w:rsidRDefault="00060C94" w:rsidP="00E57D35">
      <w:r>
        <w:t xml:space="preserve">Na obrázku níže je seznam sestav vozorových příčných řezů používaných při automatickém vytváření křižovatky. </w:t>
      </w:r>
    </w:p>
    <w:p w:rsidR="00060C94" w:rsidRDefault="00060C94" w:rsidP="00E57D35">
      <w:r>
        <w:t>Vybíráte je při vytváření křižovatky nebo při “rekreaci regionů koridoru”.</w:t>
      </w:r>
    </w:p>
    <w:p w:rsidR="00060C94" w:rsidRDefault="00060C94" w:rsidP="00E57D35">
      <w:r>
        <w:t>Jsou uložena v samostatných výkresech a každý z nich můžete individuálně upravovat podle svých potřeb. Můžete si vytvořit I vlastní sadu buď vytvořit novou nebo upravit obsaženou v souboru XML Sada vzorových .rezu pro krizovatku - CSY</w:t>
      </w:r>
    </w:p>
    <w:p w:rsidR="00060C94" w:rsidRDefault="00060C94" w:rsidP="00E57D35">
      <w:r>
        <w:t>Soubory najdete je ve složce:</w:t>
      </w:r>
    </w:p>
    <w:p w:rsidR="00060C94" w:rsidRPr="00F522C5" w:rsidRDefault="00060C94" w:rsidP="00E57D35">
      <w:pPr>
        <w:rPr>
          <w:lang w:val="cs-CZ"/>
        </w:rPr>
      </w:pPr>
      <w:r w:rsidRPr="00F522C5">
        <w:rPr>
          <w:lang w:val="cs-CZ"/>
        </w:rPr>
        <w:t>C:\Documents and Settings\All Users\Data aplikací\Autodesk\C3D 2010\csy\Assemblies\CZ\</w:t>
      </w:r>
    </w:p>
    <w:p w:rsidR="00060C94" w:rsidRPr="00E57D35" w:rsidRDefault="00060C94" w:rsidP="00E57D35">
      <w:pPr>
        <w:rPr>
          <w:rFonts w:cs="Times New Roman"/>
        </w:rPr>
      </w:pPr>
      <w:r>
        <w:rPr>
          <w:rFonts w:cs="Times New Roman"/>
        </w:rPr>
        <w:pict>
          <v:shape id="_x0000_i1776" type="#_x0000_t75" style="width:240pt;height:167.25pt">
            <v:imagedata r:id="rId599" o:title=""/>
          </v:shape>
        </w:pict>
      </w:r>
    </w:p>
    <w:p w:rsidR="00060C94" w:rsidRPr="00776173" w:rsidRDefault="00060C94" w:rsidP="004D1410">
      <w:pPr>
        <w:rPr>
          <w:rFonts w:cs="Times New Roman"/>
          <w:lang w:val="cs-CZ"/>
        </w:rPr>
      </w:pPr>
    </w:p>
    <w:p w:rsidR="00060C94" w:rsidRPr="00776173" w:rsidRDefault="00060C94" w:rsidP="004D1410">
      <w:pPr>
        <w:pStyle w:val="Heading2"/>
        <w:numPr>
          <w:ilvl w:val="1"/>
          <w:numId w:val="6"/>
        </w:numPr>
        <w:rPr>
          <w:rFonts w:cs="Times New Roman"/>
          <w:lang w:val="cs-CZ"/>
        </w:rPr>
      </w:pPr>
      <w:bookmarkStart w:id="27" w:name="_Toc229293087"/>
      <w:r>
        <w:rPr>
          <w:lang w:val="cs-CZ"/>
        </w:rPr>
        <w:t>Styly materiálů</w:t>
      </w:r>
      <w:bookmarkEnd w:id="27"/>
    </w:p>
    <w:p w:rsidR="00060C94" w:rsidRDefault="00060C94" w:rsidP="004D1410">
      <w:pPr>
        <w:rPr>
          <w:rFonts w:cs="Times New Roman"/>
          <w:lang w:val="cs-CZ"/>
        </w:rPr>
      </w:pPr>
      <w:r>
        <w:rPr>
          <w:lang w:val="cs-CZ"/>
        </w:rPr>
        <w:t>žádné</w:t>
      </w:r>
    </w:p>
    <w:p w:rsidR="00060C94" w:rsidRPr="00776173" w:rsidRDefault="00060C94" w:rsidP="004D1410">
      <w:pPr>
        <w:rPr>
          <w:rFonts w:cs="Times New Roman"/>
          <w:lang w:val="cs-CZ"/>
        </w:rPr>
      </w:pPr>
    </w:p>
    <w:p w:rsidR="00060C94" w:rsidRPr="00776173" w:rsidRDefault="00060C94" w:rsidP="004D1410">
      <w:pPr>
        <w:pStyle w:val="Heading2"/>
        <w:numPr>
          <w:ilvl w:val="1"/>
          <w:numId w:val="6"/>
        </w:numPr>
        <w:rPr>
          <w:rFonts w:cs="Times New Roman"/>
          <w:lang w:val="cs-CZ"/>
        </w:rPr>
      </w:pPr>
      <w:bookmarkStart w:id="28" w:name="_Toc229293088"/>
      <w:r>
        <w:rPr>
          <w:lang w:val="cs-CZ"/>
        </w:rPr>
        <w:t>Značky a (MV)bloky</w:t>
      </w:r>
      <w:bookmarkEnd w:id="28"/>
    </w:p>
    <w:p w:rsidR="00060C94" w:rsidRPr="00776173" w:rsidRDefault="00060C94" w:rsidP="004D1410">
      <w:pPr>
        <w:rPr>
          <w:rFonts w:cs="Times New Roman"/>
          <w:lang w:val="cs-CZ"/>
        </w:rPr>
      </w:pPr>
      <w:r>
        <w:rPr>
          <w:lang w:val="cs-CZ"/>
        </w:rPr>
        <w:t>žádné</w:t>
      </w:r>
    </w:p>
    <w:p w:rsidR="00060C94" w:rsidRPr="00776173" w:rsidRDefault="00060C94" w:rsidP="004D1410">
      <w:pPr>
        <w:ind w:firstLine="720"/>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29" w:name="_Toc229293089"/>
      <w:r>
        <w:rPr>
          <w:lang w:val="cs-CZ"/>
        </w:rPr>
        <w:t>Seznam součástí potrubního řadu</w:t>
      </w:r>
      <w:bookmarkEnd w:id="29"/>
    </w:p>
    <w:p w:rsidR="00060C94" w:rsidRDefault="00060C94" w:rsidP="003F6529">
      <w:pPr>
        <w:rPr>
          <w:lang w:val="cs-CZ"/>
        </w:rPr>
      </w:pPr>
      <w:r>
        <w:rPr>
          <w:lang w:val="cs-CZ"/>
        </w:rPr>
        <w:t>CZCK obsahuje seznam součástí potrubního řadu:</w:t>
      </w:r>
    </w:p>
    <w:p w:rsidR="00060C94" w:rsidRDefault="00060C94" w:rsidP="003F6529">
      <w:pPr>
        <w:rPr>
          <w:rFonts w:cs="Times New Roman"/>
          <w:lang w:val="cs-CZ"/>
        </w:rPr>
      </w:pPr>
      <w:r w:rsidRPr="00F7502A">
        <w:rPr>
          <w:lang w:val="cs-CZ"/>
        </w:rPr>
        <w:t>Dešťová a splašková kanalizace</w:t>
      </w:r>
    </w:p>
    <w:p w:rsidR="00060C94" w:rsidRDefault="00060C94" w:rsidP="003F6529">
      <w:pPr>
        <w:rPr>
          <w:lang w:val="cs-CZ"/>
        </w:rPr>
      </w:pPr>
      <w:r>
        <w:rPr>
          <w:lang w:val="cs-CZ"/>
        </w:rPr>
        <w:t>Před jeho prvním použitím spusťte prosím příkaz PartCatalogRegen – příkaz načte do nabídky uživatelské typy potrubí a šachet.</w:t>
      </w:r>
    </w:p>
    <w:p w:rsidR="00060C94" w:rsidRDefault="00060C94" w:rsidP="003F6529">
      <w:pPr>
        <w:rPr>
          <w:lang w:val="cs-CZ"/>
        </w:rPr>
      </w:pPr>
      <w:r>
        <w:rPr>
          <w:lang w:val="cs-CZ"/>
        </w:rPr>
        <w:t>Pro úpravy seznamu součástí zvolte nabídku Potrubí-Seznam součástí-Upravit nebo vyvoleje jeho vlastnosti v záložce Nastavení</w:t>
      </w:r>
    </w:p>
    <w:p w:rsidR="00060C94" w:rsidRDefault="00060C94" w:rsidP="003F6529">
      <w:pPr>
        <w:rPr>
          <w:rFonts w:cs="Times New Roman"/>
          <w:lang w:val="cs-CZ"/>
        </w:rPr>
      </w:pPr>
      <w:r w:rsidRPr="00384C1E">
        <w:rPr>
          <w:rFonts w:cs="Times New Roman"/>
          <w:lang w:val="cs-CZ"/>
        </w:rPr>
        <w:pict>
          <v:shape id="_x0000_i1777" type="#_x0000_t75" style="width:213pt;height:149.25pt">
            <v:imagedata r:id="rId600" o:title=""/>
          </v:shape>
        </w:pict>
      </w:r>
    </w:p>
    <w:p w:rsidR="00060C94" w:rsidRDefault="00060C94" w:rsidP="003F6529">
      <w:pPr>
        <w:rPr>
          <w:lang w:val="cs-CZ"/>
        </w:rPr>
      </w:pPr>
      <w:r>
        <w:rPr>
          <w:lang w:val="cs-CZ"/>
        </w:rPr>
        <w:t>Seznam součástí potrubního řadu obsahuje:</w:t>
      </w:r>
    </w:p>
    <w:p w:rsidR="00060C94" w:rsidRPr="00776173" w:rsidRDefault="00060C94" w:rsidP="000175F7">
      <w:pPr>
        <w:pStyle w:val="Heading2"/>
        <w:numPr>
          <w:ilvl w:val="1"/>
          <w:numId w:val="6"/>
        </w:numPr>
        <w:rPr>
          <w:rFonts w:cs="Times New Roman"/>
          <w:lang w:val="cs-CZ"/>
        </w:rPr>
      </w:pPr>
      <w:bookmarkStart w:id="30" w:name="_Toc229293090"/>
      <w:r>
        <w:rPr>
          <w:lang w:val="cs-CZ"/>
        </w:rPr>
        <w:t>Potrubí</w:t>
      </w:r>
      <w:bookmarkEnd w:id="30"/>
    </w:p>
    <w:p w:rsidR="00060C94" w:rsidRPr="00F7502A" w:rsidRDefault="00060C94" w:rsidP="003F6529">
      <w:pPr>
        <w:rPr>
          <w:rFonts w:cs="Times New Roman"/>
          <w:lang w:val="cs-CZ"/>
        </w:rPr>
      </w:pPr>
    </w:p>
    <w:p w:rsidR="00060C94" w:rsidRDefault="00060C94" w:rsidP="003F6529">
      <w:pPr>
        <w:rPr>
          <w:rFonts w:cs="Times New Roman"/>
          <w:lang w:val="cs-CZ"/>
        </w:rPr>
      </w:pPr>
      <w:r w:rsidRPr="00384C1E">
        <w:rPr>
          <w:rFonts w:cs="Times New Roman"/>
          <w:lang w:val="cs-CZ"/>
        </w:rPr>
        <w:pict>
          <v:shape id="_x0000_i1778" type="#_x0000_t75" style="width:466.5pt;height:482.25pt">
            <v:imagedata r:id="rId601" o:title=""/>
          </v:shape>
        </w:pict>
      </w:r>
    </w:p>
    <w:p w:rsidR="00060C94" w:rsidRDefault="00060C94" w:rsidP="003F6529">
      <w:pPr>
        <w:rPr>
          <w:rFonts w:cs="Times New Roman"/>
          <w:lang w:val="cs-CZ"/>
        </w:rPr>
      </w:pPr>
      <w:r w:rsidRPr="00384C1E">
        <w:rPr>
          <w:rFonts w:cs="Times New Roman"/>
          <w:lang w:val="cs-CZ"/>
        </w:rPr>
        <w:pict>
          <v:shape id="_x0000_i1779" type="#_x0000_t75" style="width:466.5pt;height:234pt">
            <v:imagedata r:id="rId602" o:title=""/>
          </v:shape>
        </w:pict>
      </w:r>
    </w:p>
    <w:p w:rsidR="00060C94" w:rsidRDefault="00060C94" w:rsidP="003F6529">
      <w:pPr>
        <w:rPr>
          <w:rFonts w:cs="Times New Roman"/>
          <w:lang w:val="cs-CZ"/>
        </w:rPr>
      </w:pPr>
    </w:p>
    <w:p w:rsidR="00060C94" w:rsidRPr="00776173" w:rsidRDefault="00060C94" w:rsidP="00993F54">
      <w:pPr>
        <w:pStyle w:val="Heading2"/>
        <w:numPr>
          <w:ilvl w:val="1"/>
          <w:numId w:val="6"/>
        </w:numPr>
        <w:rPr>
          <w:rFonts w:cs="Times New Roman"/>
          <w:lang w:val="cs-CZ"/>
        </w:rPr>
      </w:pPr>
      <w:bookmarkStart w:id="31" w:name="_Toc229293091"/>
      <w:r>
        <w:rPr>
          <w:lang w:val="cs-CZ"/>
        </w:rPr>
        <w:t>Stavební objekty (šachty)</w:t>
      </w:r>
      <w:bookmarkEnd w:id="31"/>
    </w:p>
    <w:p w:rsidR="00060C94" w:rsidRDefault="00060C94" w:rsidP="003F6529">
      <w:pPr>
        <w:rPr>
          <w:rFonts w:cs="Times New Roman"/>
          <w:lang w:val="cs-CZ"/>
        </w:rPr>
      </w:pPr>
      <w:r w:rsidRPr="00384C1E">
        <w:rPr>
          <w:rFonts w:cs="Times New Roman"/>
          <w:lang w:val="cs-CZ"/>
        </w:rPr>
        <w:pict>
          <v:shape id="_x0000_i1780" type="#_x0000_t75" style="width:466.5pt;height:316.5pt">
            <v:imagedata r:id="rId603" o:title=""/>
          </v:shape>
        </w:pict>
      </w:r>
    </w:p>
    <w:p w:rsidR="00060C94" w:rsidRPr="00776173" w:rsidRDefault="00060C94" w:rsidP="003F6529">
      <w:pPr>
        <w:rPr>
          <w:rFonts w:cs="Times New Roman"/>
          <w:lang w:val="cs-CZ"/>
        </w:rPr>
      </w:pPr>
    </w:p>
    <w:p w:rsidR="00060C94" w:rsidRDefault="00060C94" w:rsidP="00DC2E99">
      <w:pPr>
        <w:pStyle w:val="Heading1"/>
        <w:numPr>
          <w:ilvl w:val="0"/>
          <w:numId w:val="6"/>
        </w:numPr>
        <w:ind w:left="1440"/>
        <w:rPr>
          <w:rFonts w:cs="Times New Roman"/>
          <w:lang w:val="cs-CZ"/>
        </w:rPr>
      </w:pPr>
      <w:bookmarkStart w:id="32" w:name="_Toc229293092"/>
      <w:r>
        <w:rPr>
          <w:lang w:val="cs-CZ"/>
        </w:rPr>
        <w:t>Soubor kriterií návrhu</w:t>
      </w:r>
      <w:bookmarkEnd w:id="32"/>
    </w:p>
    <w:p w:rsidR="00060C94" w:rsidRDefault="00060C94" w:rsidP="003748FC">
      <w:pPr>
        <w:rPr>
          <w:rFonts w:eastAsia="Times New Roman" w:cs="Times New Roman"/>
          <w:lang w:val="cs-CZ" w:eastAsia="cs-CZ"/>
        </w:rPr>
      </w:pPr>
      <w:r>
        <w:rPr>
          <w:lang w:val="cs-CZ"/>
        </w:rPr>
        <w:t xml:space="preserve">Návrhová kriteria jsou používána pro trasy a profily. Při zadání návrhových rychlostí </w:t>
      </w:r>
      <w:r w:rsidRPr="00E60EE2">
        <w:rPr>
          <w:rFonts w:eastAsia="Times New Roman" w:cs="Times New Roman"/>
          <w:lang w:val="cs-CZ" w:eastAsia="cs-CZ"/>
        </w:rPr>
        <w:t xml:space="preserve"> jsou kontrolovány</w:t>
      </w:r>
      <w:r>
        <w:rPr>
          <w:rFonts w:eastAsia="Times New Roman" w:cs="Times New Roman"/>
          <w:lang w:val="cs-CZ" w:eastAsia="cs-CZ"/>
        </w:rPr>
        <w:t xml:space="preserve"> </w:t>
      </w:r>
      <w:r w:rsidRPr="00E60EE2">
        <w:rPr>
          <w:rFonts w:eastAsia="Times New Roman" w:cs="Times New Roman"/>
          <w:lang w:val="cs-CZ" w:eastAsia="cs-CZ"/>
        </w:rPr>
        <w:t>minimální možné směrové a výškové parametry trasy. U směrových parametrů</w:t>
      </w:r>
      <w:r>
        <w:rPr>
          <w:rFonts w:eastAsia="Times New Roman" w:cs="Times New Roman"/>
          <w:lang w:val="cs-CZ" w:eastAsia="cs-CZ"/>
        </w:rPr>
        <w:t xml:space="preserve"> </w:t>
      </w:r>
      <w:r w:rsidRPr="00E60EE2">
        <w:rPr>
          <w:rFonts w:eastAsia="Times New Roman" w:cs="Times New Roman"/>
          <w:lang w:val="cs-CZ" w:eastAsia="cs-CZ"/>
        </w:rPr>
        <w:t>kritéria ověřují minimální poloměr kružnicového oblouku při maximálním možném</w:t>
      </w:r>
      <w:r>
        <w:rPr>
          <w:rFonts w:eastAsia="Times New Roman" w:cs="Times New Roman"/>
          <w:lang w:val="cs-CZ" w:eastAsia="cs-CZ"/>
        </w:rPr>
        <w:t xml:space="preserve"> </w:t>
      </w:r>
      <w:r w:rsidRPr="00E60EE2">
        <w:rPr>
          <w:rFonts w:eastAsia="Times New Roman" w:cs="Times New Roman"/>
          <w:lang w:val="cs-CZ" w:eastAsia="cs-CZ"/>
        </w:rPr>
        <w:t>příčném sklonu a to s rozlišením pro extravilán a intravilán. U výškových parametrů</w:t>
      </w:r>
      <w:r>
        <w:rPr>
          <w:rFonts w:eastAsia="Times New Roman" w:cs="Times New Roman"/>
          <w:lang w:val="cs-CZ" w:eastAsia="cs-CZ"/>
        </w:rPr>
        <w:t xml:space="preserve"> </w:t>
      </w:r>
      <w:r w:rsidRPr="00E60EE2">
        <w:rPr>
          <w:rFonts w:eastAsia="Times New Roman" w:cs="Times New Roman"/>
          <w:lang w:val="cs-CZ" w:eastAsia="cs-CZ"/>
        </w:rPr>
        <w:t>jsou kontrolovány nejmenší dovolené poloměry pro zastavení a předjíždění pro</w:t>
      </w:r>
      <w:r>
        <w:rPr>
          <w:rFonts w:eastAsia="Times New Roman" w:cs="Times New Roman"/>
          <w:lang w:val="cs-CZ" w:eastAsia="cs-CZ"/>
        </w:rPr>
        <w:t xml:space="preserve"> </w:t>
      </w:r>
      <w:r w:rsidRPr="00E60EE2">
        <w:rPr>
          <w:rFonts w:eastAsia="Times New Roman" w:cs="Times New Roman"/>
          <w:lang w:val="cs-CZ" w:eastAsia="cs-CZ"/>
        </w:rPr>
        <w:t>vypuklé oblouky a nejmenší dovolené poloměry pro zastavení pro vyduté oblouky.</w:t>
      </w:r>
      <w:r>
        <w:rPr>
          <w:rFonts w:eastAsia="Times New Roman" w:cs="Times New Roman"/>
          <w:lang w:val="cs-CZ" w:eastAsia="cs-CZ"/>
        </w:rPr>
        <w:t xml:space="preserve"> </w:t>
      </w:r>
      <w:r w:rsidRPr="00E60EE2">
        <w:rPr>
          <w:rFonts w:eastAsia="Times New Roman" w:cs="Times New Roman"/>
          <w:lang w:val="cs-CZ" w:eastAsia="cs-CZ"/>
        </w:rPr>
        <w:t>Hodnoty jsou přepočítávány z parametru K (=R/100).</w:t>
      </w:r>
    </w:p>
    <w:p w:rsidR="00060C94" w:rsidRPr="0040075A" w:rsidRDefault="00060C94" w:rsidP="003748FC">
      <w:pPr>
        <w:rPr>
          <w:rFonts w:eastAsia="Times New Roman" w:cs="Times New Roman"/>
          <w:lang w:val="cs-CZ" w:eastAsia="cs-CZ"/>
        </w:rPr>
      </w:pPr>
      <w:r>
        <w:rPr>
          <w:rFonts w:eastAsia="Times New Roman" w:cs="Times New Roman"/>
          <w:lang w:val="cs-CZ" w:eastAsia="cs-CZ"/>
        </w:rPr>
        <w:t>Je použita t</w:t>
      </w:r>
      <w:r w:rsidRPr="0040075A">
        <w:rPr>
          <w:rFonts w:eastAsia="Times New Roman" w:cs="Times New Roman"/>
          <w:lang w:val="cs-CZ" w:eastAsia="cs-CZ"/>
        </w:rPr>
        <w:t>abulka minimálních poloměrů dle ČSN 73 6101 (2004) tab.12 a tab.10 dle ČSN 73 6110 (2004)</w:t>
      </w:r>
      <w:r>
        <w:rPr>
          <w:rFonts w:eastAsia="Times New Roman" w:cs="Times New Roman"/>
          <w:lang w:val="cs-CZ" w:eastAsia="cs-CZ"/>
        </w:rPr>
        <w:t xml:space="preserve"> a pro </w:t>
      </w:r>
      <w:r w:rsidRPr="0040075A">
        <w:rPr>
          <w:rFonts w:eastAsia="Times New Roman" w:cs="Times New Roman"/>
          <w:lang w:val="cs-CZ" w:eastAsia="cs-CZ"/>
        </w:rPr>
        <w:t xml:space="preserve">pro nejmenší dovolený Rv pro zastavení a návrh. rychlost dle ČSN 73 6101 (2004) Tab. 17   </w:t>
      </w:r>
    </w:p>
    <w:p w:rsidR="00060C94" w:rsidRDefault="00060C94" w:rsidP="003748FC">
      <w:pPr>
        <w:rPr>
          <w:rFonts w:eastAsia="Times New Roman" w:cs="Times New Roman"/>
          <w:lang w:val="cs-CZ" w:eastAsia="cs-CZ"/>
        </w:rPr>
      </w:pPr>
    </w:p>
    <w:p w:rsidR="00060C94" w:rsidRDefault="00060C94" w:rsidP="003748FC">
      <w:pPr>
        <w:rPr>
          <w:rFonts w:eastAsia="Times New Roman" w:cs="Times New Roman"/>
          <w:lang w:val="cs-CZ" w:eastAsia="cs-CZ"/>
        </w:rPr>
      </w:pPr>
      <w:r>
        <w:rPr>
          <w:rFonts w:eastAsia="Times New Roman" w:cs="Times New Roman"/>
          <w:lang w:val="cs-CZ" w:eastAsia="cs-CZ"/>
        </w:rPr>
        <w:t xml:space="preserve">Návrhová kriteria jsou rovněž používána pro výpočet klopení. </w:t>
      </w:r>
    </w:p>
    <w:p w:rsidR="00060C94" w:rsidRDefault="00060C94" w:rsidP="003748FC">
      <w:pPr>
        <w:rPr>
          <w:rFonts w:eastAsia="Times New Roman" w:cs="Times New Roman"/>
          <w:lang w:val="cs-CZ" w:eastAsia="cs-CZ"/>
        </w:rPr>
      </w:pPr>
      <w:r>
        <w:rPr>
          <w:rFonts w:eastAsia="Times New Roman" w:cs="Times New Roman"/>
          <w:lang w:val="cs-CZ" w:eastAsia="cs-CZ"/>
        </w:rPr>
        <w:t>Návrhová kriteria obsahují tyto metody:</w:t>
      </w:r>
    </w:p>
    <w:p w:rsidR="00060C94" w:rsidRDefault="00060C94" w:rsidP="003748FC">
      <w:pPr>
        <w:rPr>
          <w:rFonts w:eastAsia="Times New Roman" w:cs="Times New Roman"/>
          <w:lang w:val="cs-CZ" w:eastAsia="cs-CZ"/>
        </w:rPr>
      </w:pPr>
      <w:r w:rsidRPr="006C2C7B">
        <w:rPr>
          <w:rFonts w:eastAsia="Times New Roman" w:cs="Times New Roman"/>
          <w:lang w:val="cs-CZ" w:eastAsia="cs-CZ"/>
        </w:rPr>
        <w:t>ČSN 73 6101 EXTRAVILÁN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6101 2004</w:t>
      </w:r>
    </w:p>
    <w:p w:rsidR="00060C94" w:rsidRDefault="00060C94" w:rsidP="003748FC">
      <w:pPr>
        <w:rPr>
          <w:rFonts w:eastAsia="Times New Roman" w:cs="Times New Roman"/>
          <w:lang w:val="cs-CZ" w:eastAsia="cs-CZ"/>
        </w:rPr>
      </w:pPr>
      <w:r w:rsidRPr="006C2C7B">
        <w:rPr>
          <w:rFonts w:eastAsia="Times New Roman" w:cs="Times New Roman"/>
          <w:lang w:val="cs-CZ" w:eastAsia="cs-CZ"/>
        </w:rPr>
        <w:t>ČSN 73 6110 INTRAVILÁN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060C94" w:rsidRDefault="00060C94" w:rsidP="003748FC">
      <w:pPr>
        <w:rPr>
          <w:rFonts w:eastAsia="Times New Roman" w:cs="Times New Roman"/>
          <w:lang w:val="cs-CZ" w:eastAsia="cs-CZ"/>
        </w:rPr>
      </w:pPr>
      <w:r w:rsidRPr="006C2C7B">
        <w:rPr>
          <w:rFonts w:eastAsia="Times New Roman" w:cs="Times New Roman"/>
          <w:lang w:val="cs-CZ" w:eastAsia="cs-CZ"/>
        </w:rPr>
        <w:t>ČSN 73 6110 INTRAVILÁN střech. př. sklon 2.0%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060C94" w:rsidRDefault="00060C94" w:rsidP="003748FC">
      <w:pPr>
        <w:rPr>
          <w:rFonts w:eastAsia="Times New Roman" w:cs="Times New Roman"/>
          <w:lang w:val="cs-CZ" w:eastAsia="cs-CZ"/>
        </w:rPr>
      </w:pPr>
    </w:p>
    <w:p w:rsidR="00060C94" w:rsidRPr="006C2C7B" w:rsidRDefault="00060C94" w:rsidP="003748FC">
      <w:pPr>
        <w:rPr>
          <w:rFonts w:eastAsia="Times New Roman" w:cs="Times New Roman"/>
          <w:lang w:val="cs-CZ" w:eastAsia="cs-CZ"/>
        </w:rPr>
      </w:pPr>
      <w:r>
        <w:rPr>
          <w:rFonts w:eastAsia="Times New Roman" w:cs="Times New Roman"/>
          <w:lang w:val="cs-CZ" w:eastAsia="cs-CZ"/>
        </w:rPr>
        <w:t xml:space="preserve">Výběr souboru kritérií návrhu se provádí ve vlastnostech trasy v záložce klopení vozovky volbou  -Použít soubor kriterií návrhu. Pomocí </w:t>
      </w:r>
      <w:r w:rsidRPr="000667C7">
        <w:rPr>
          <w:rFonts w:eastAsia="Times New Roman" w:cs="Times New Roman"/>
          <w:lang w:val="cs-CZ" w:eastAsia="cs-CZ"/>
        </w:rPr>
        <w:pict>
          <v:shape id="_x0000_i1781" type="#_x0000_t75" style="width:20.25pt;height:23.25pt">
            <v:imagedata r:id="rId604" o:title=""/>
          </v:shape>
        </w:pict>
      </w:r>
      <w:r>
        <w:rPr>
          <w:rFonts w:eastAsia="Times New Roman" w:cs="Times New Roman"/>
          <w:lang w:val="cs-CZ" w:eastAsia="cs-CZ"/>
        </w:rPr>
        <w:t xml:space="preserve">  vyberte „</w:t>
      </w:r>
      <w:r w:rsidRPr="006C2C7B">
        <w:rPr>
          <w:rFonts w:eastAsia="Times New Roman" w:cs="Times New Roman"/>
          <w:lang w:val="cs-CZ" w:eastAsia="cs-CZ"/>
        </w:rPr>
        <w:t>_CZ_Autodesk_Civil_3D__klopeni</w:t>
      </w:r>
      <w:r>
        <w:rPr>
          <w:rFonts w:eastAsia="Times New Roman" w:cs="Times New Roman"/>
          <w:lang w:val="cs-CZ" w:eastAsia="cs-CZ"/>
        </w:rPr>
        <w:t>“</w:t>
      </w:r>
    </w:p>
    <w:p w:rsidR="00060C94" w:rsidRPr="006C2C7B" w:rsidRDefault="00060C94" w:rsidP="003748FC">
      <w:pPr>
        <w:rPr>
          <w:rFonts w:eastAsia="Times New Roman" w:cs="Times New Roman"/>
          <w:lang w:val="cs-CZ" w:eastAsia="cs-CZ"/>
        </w:rPr>
      </w:pPr>
      <w:r w:rsidRPr="000667C7">
        <w:rPr>
          <w:rFonts w:eastAsia="Times New Roman" w:cs="Times New Roman"/>
          <w:lang w:val="cs-CZ" w:eastAsia="cs-CZ"/>
        </w:rPr>
        <w:pict>
          <v:shape id="_x0000_i1782" type="#_x0000_t75" style="width:465.75pt;height:334.5pt">
            <v:imagedata r:id="rId605" o:title=""/>
          </v:shape>
        </w:pict>
      </w:r>
    </w:p>
    <w:p w:rsidR="00060C94" w:rsidRPr="00E60EE2" w:rsidRDefault="00060C94" w:rsidP="003748FC">
      <w:pPr>
        <w:rPr>
          <w:rFonts w:cs="Times New Roman"/>
          <w:lang w:val="cs-CZ"/>
        </w:rPr>
      </w:pPr>
    </w:p>
    <w:p w:rsidR="00060C94" w:rsidRPr="00E60EE2" w:rsidRDefault="00060C94" w:rsidP="00E60EE2">
      <w:pPr>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33" w:name="_Toc229293093"/>
      <w:r>
        <w:rPr>
          <w:lang w:val="cs-CZ"/>
        </w:rPr>
        <w:t>Rozpočet (</w:t>
      </w:r>
      <w:r w:rsidRPr="00776173">
        <w:rPr>
          <w:lang w:val="cs-CZ"/>
        </w:rPr>
        <w:t>Quantity Take Off</w:t>
      </w:r>
      <w:r>
        <w:rPr>
          <w:lang w:val="cs-CZ"/>
        </w:rPr>
        <w:t>)</w:t>
      </w:r>
      <w:bookmarkEnd w:id="33"/>
    </w:p>
    <w:p w:rsidR="00060C94" w:rsidRPr="00776173" w:rsidRDefault="00060C94" w:rsidP="00A4731E">
      <w:pPr>
        <w:pStyle w:val="Heading2"/>
        <w:numPr>
          <w:ilvl w:val="1"/>
          <w:numId w:val="6"/>
        </w:numPr>
        <w:rPr>
          <w:lang w:val="cs-CZ"/>
        </w:rPr>
      </w:pPr>
      <w:bookmarkStart w:id="34" w:name="_Toc205800219"/>
      <w:bookmarkStart w:id="35" w:name="_Toc229293094"/>
      <w:r>
        <w:rPr>
          <w:lang w:val="cs-CZ"/>
        </w:rPr>
        <w:t>Určení</w:t>
      </w:r>
      <w:r w:rsidRPr="00776173">
        <w:rPr>
          <w:lang w:val="cs-CZ"/>
        </w:rPr>
        <w:t xml:space="preserve"> QTO</w:t>
      </w:r>
      <w:bookmarkEnd w:id="34"/>
      <w:bookmarkEnd w:id="35"/>
    </w:p>
    <w:p w:rsidR="00060C94" w:rsidRDefault="00060C94" w:rsidP="000E1B36">
      <w:pPr>
        <w:rPr>
          <w:rFonts w:cs="Times New Roman"/>
        </w:rPr>
      </w:pPr>
    </w:p>
    <w:p w:rsidR="00060C94" w:rsidRDefault="00060C94" w:rsidP="000E1B36">
      <w:pPr>
        <w:rPr>
          <w:rFonts w:cs="Times New Roman"/>
        </w:rPr>
      </w:pPr>
      <w:r>
        <w:t>V CIVIL3D je možné připojit k objektu nebo k entitě AutoCADu “Položku rozpočtu”.</w:t>
      </w:r>
    </w:p>
    <w:p w:rsidR="00060C94" w:rsidRDefault="00060C94" w:rsidP="000E1B36">
      <w:pPr>
        <w:rPr>
          <w:rFonts w:cs="Times New Roman"/>
        </w:rPr>
      </w:pPr>
    </w:p>
    <w:p w:rsidR="00060C94" w:rsidRPr="00776173" w:rsidRDefault="00060C94" w:rsidP="00FE6F64">
      <w:pPr>
        <w:pStyle w:val="Heading2"/>
        <w:numPr>
          <w:ilvl w:val="1"/>
          <w:numId w:val="6"/>
        </w:numPr>
        <w:rPr>
          <w:rFonts w:cs="Times New Roman"/>
          <w:lang w:val="cs-CZ"/>
        </w:rPr>
      </w:pPr>
      <w:bookmarkStart w:id="36" w:name="_Toc229293095"/>
      <w:r>
        <w:rPr>
          <w:lang w:val="cs-CZ"/>
        </w:rPr>
        <w:t>Připojení položek rozpočtu Entitám AutoCADu</w:t>
      </w:r>
      <w:bookmarkEnd w:id="36"/>
    </w:p>
    <w:p w:rsidR="00060C94" w:rsidRDefault="00060C94" w:rsidP="000E1B36">
      <w:r>
        <w:t xml:space="preserve"> </w:t>
      </w:r>
    </w:p>
    <w:p w:rsidR="00060C94" w:rsidRDefault="00060C94" w:rsidP="000E1B36">
      <w:r>
        <w:t xml:space="preserve">Pro připojení Položky rozpočtu k entitě AutoCADu použijte Správce  QTO </w:t>
      </w:r>
      <w:r w:rsidRPr="00384C1E">
        <w:rPr>
          <w:rFonts w:cs="Times New Roman"/>
        </w:rPr>
        <w:pict>
          <v:shape id="_x0000_i1783" type="#_x0000_t75" style="width:60pt;height:45pt">
            <v:imagedata r:id="rId606" o:title=""/>
          </v:shape>
        </w:pict>
      </w:r>
      <w:r>
        <w:t xml:space="preserve"> v kartě pásu Analyzovat. Objeví se panel Správce QTO.</w:t>
      </w:r>
    </w:p>
    <w:p w:rsidR="00060C94" w:rsidRDefault="00060C94" w:rsidP="000E1B36">
      <w:pPr>
        <w:rPr>
          <w:rFonts w:cs="Times New Roman"/>
        </w:rPr>
      </w:pPr>
      <w:r w:rsidRPr="00384C1E">
        <w:rPr>
          <w:rFonts w:cs="Times New Roman"/>
        </w:rPr>
        <w:pict>
          <v:shape id="_x0000_i1784" type="#_x0000_t75" style="width:463.5pt;height:132.75pt">
            <v:imagedata r:id="rId607" o:title=""/>
          </v:shape>
        </w:pict>
      </w:r>
    </w:p>
    <w:p w:rsidR="00060C94" w:rsidRDefault="00060C94" w:rsidP="000E1B36">
      <w:r>
        <w:t>Pokud bude prázdný, načtěte soubory položek rozpočtu:</w:t>
      </w:r>
    </w:p>
    <w:p w:rsidR="00060C94" w:rsidRDefault="00060C94" w:rsidP="000E1B36">
      <w:pPr>
        <w:rPr>
          <w:rFonts w:cs="Times New Roman"/>
        </w:rPr>
      </w:pPr>
      <w:r w:rsidRPr="00384C1E">
        <w:rPr>
          <w:rFonts w:cs="Times New Roman"/>
        </w:rPr>
        <w:pict>
          <v:shape id="_x0000_i1785" type="#_x0000_t75" style="width:465.75pt;height:170.25pt">
            <v:imagedata r:id="rId608" o:title=""/>
          </v:shape>
        </w:pict>
      </w:r>
    </w:p>
    <w:p w:rsidR="00060C94" w:rsidRDefault="00060C94" w:rsidP="000E1B36">
      <w:r>
        <w:t xml:space="preserve">Součástí CZCK jsou soubory: </w:t>
      </w:r>
    </w:p>
    <w:p w:rsidR="00060C94" w:rsidRDefault="00060C94" w:rsidP="000E1B36">
      <w:r w:rsidRPr="001E3615">
        <w:rPr>
          <w:b/>
          <w:bCs/>
        </w:rPr>
        <w:t>Priklad-Polozky_CZ.csv</w:t>
      </w:r>
      <w:r>
        <w:t>. V něm jsou uvedeny položky. Má jednoduchou strukturu a můžete jej snadno doplňovat a editovat nejlépe pomocí MS Excel</w:t>
      </w:r>
    </w:p>
    <w:p w:rsidR="00060C94" w:rsidRDefault="00060C94" w:rsidP="000E1B36">
      <w:pPr>
        <w:rPr>
          <w:rFonts w:cs="Times New Roman"/>
        </w:rPr>
      </w:pPr>
      <w:r w:rsidRPr="00384C1E">
        <w:rPr>
          <w:rFonts w:cs="Times New Roman"/>
        </w:rPr>
        <w:pict>
          <v:shape id="_x0000_i1786" type="#_x0000_t75" style="width:385.5pt;height:52.5pt">
            <v:imagedata r:id="rId609" o:title=""/>
          </v:shape>
        </w:pict>
      </w:r>
    </w:p>
    <w:p w:rsidR="00060C94" w:rsidRDefault="00060C94" w:rsidP="000E1B36">
      <w:r w:rsidRPr="001E3615">
        <w:rPr>
          <w:b/>
          <w:bCs/>
        </w:rPr>
        <w:t>Priklad-Kategorie_CZ.xml</w:t>
      </w:r>
      <w:r>
        <w:t xml:space="preserve">. Ten vytváří strukturu položek (viz. níže). Také je možné jej upravovat a doplňovat pomocí vhodného XML editoru, ale není to nutné. Položky doplněné v Excelu a neuvedené v XML se objeví v nabídce ve skupině “Neklasifikováno” </w:t>
      </w:r>
    </w:p>
    <w:p w:rsidR="00060C94" w:rsidRDefault="00060C94" w:rsidP="000E1B36">
      <w:r>
        <w:t xml:space="preserve">Použitím tlačítka </w:t>
      </w:r>
      <w:r w:rsidRPr="00384C1E">
        <w:rPr>
          <w:rFonts w:cs="Times New Roman"/>
        </w:rPr>
        <w:pict>
          <v:shape id="_x0000_i1787" type="#_x0000_t75" style="width:18pt;height:17.25pt">
            <v:imagedata r:id="rId610" o:title=""/>
          </v:shape>
        </w:pict>
      </w:r>
      <w:r>
        <w:t xml:space="preserve"> “Připojit položku” Správce QTO, můžete k libovolné entitě (bod, blok, čára) přiřadit položku.</w:t>
      </w:r>
    </w:p>
    <w:p w:rsidR="00060C94" w:rsidRDefault="00060C94" w:rsidP="000E1B36"/>
    <w:p w:rsidR="00060C94" w:rsidRDefault="00060C94" w:rsidP="00FE6F64">
      <w:pPr>
        <w:pStyle w:val="Heading2"/>
        <w:numPr>
          <w:ilvl w:val="1"/>
          <w:numId w:val="6"/>
        </w:numPr>
        <w:rPr>
          <w:lang w:val="cs-CZ"/>
        </w:rPr>
      </w:pPr>
      <w:bookmarkStart w:id="37" w:name="_Toc229293096"/>
      <w:r>
        <w:rPr>
          <w:lang w:val="cs-CZ"/>
        </w:rPr>
        <w:t>Připojení položek rozpočtu ke složkám koridoru</w:t>
      </w:r>
      <w:bookmarkEnd w:id="37"/>
    </w:p>
    <w:p w:rsidR="00060C94" w:rsidRPr="00FE6F64" w:rsidRDefault="00060C94" w:rsidP="00FE6F64">
      <w:pPr>
        <w:rPr>
          <w:rFonts w:cs="Times New Roman"/>
          <w:lang w:val="cs-CZ"/>
        </w:rPr>
      </w:pPr>
      <w:r>
        <w:rPr>
          <w:lang w:val="cs-CZ"/>
        </w:rPr>
        <w:t>V Stylu sady kódů, který používáte připojte k jejím složkám Položky rozpočtu. Například Ke krytu vozovky asfaltovou vrstvu. Takto přiřazené položky budou automaticky vyhodnoceny pro všechny koridory.</w:t>
      </w:r>
    </w:p>
    <w:p w:rsidR="00060C94" w:rsidRDefault="00060C94" w:rsidP="000E1B36">
      <w:pPr>
        <w:rPr>
          <w:rFonts w:cs="Times New Roman"/>
        </w:rPr>
      </w:pPr>
    </w:p>
    <w:p w:rsidR="00060C94" w:rsidRDefault="00060C94" w:rsidP="000E1B36">
      <w:pPr>
        <w:rPr>
          <w:rFonts w:cs="Times New Roman"/>
        </w:rPr>
      </w:pPr>
      <w:r w:rsidRPr="00384C1E">
        <w:rPr>
          <w:rFonts w:cs="Times New Roman"/>
        </w:rPr>
        <w:pict>
          <v:shape id="_x0000_i1788" type="#_x0000_t75" style="width:464.25pt;height:332.25pt">
            <v:imagedata r:id="rId611" o:title=""/>
          </v:shape>
        </w:pict>
      </w:r>
    </w:p>
    <w:p w:rsidR="00060C94" w:rsidRDefault="00060C94" w:rsidP="000E1B36">
      <w:pPr>
        <w:rPr>
          <w:rFonts w:cs="Times New Roman"/>
        </w:rPr>
      </w:pPr>
      <w:r>
        <w:t xml:space="preserve">Pokud jsou “Položky rozpočtu”  připojeny můžete je vypsat pomocí reportů. </w:t>
      </w:r>
    </w:p>
    <w:p w:rsidR="00060C94" w:rsidRPr="000E1B36" w:rsidRDefault="00060C94" w:rsidP="000E1B36">
      <w:pPr>
        <w:rPr>
          <w:rFonts w:cs="Times New Roman"/>
        </w:rPr>
      </w:pPr>
      <w:r>
        <w:t xml:space="preserve">Pro spuštění použijte Výpis </w:t>
      </w:r>
      <w:r w:rsidRPr="00384C1E">
        <w:rPr>
          <w:rFonts w:cs="Times New Roman"/>
        </w:rPr>
        <w:pict>
          <v:shape id="_x0000_i1789" type="#_x0000_t75" style="width:27.75pt;height:30.75pt">
            <v:imagedata r:id="rId612" o:title=""/>
          </v:shape>
        </w:pict>
      </w:r>
      <w:r>
        <w:t xml:space="preserve"> v kartě pásu Analyzovat.</w:t>
      </w:r>
    </w:p>
    <w:p w:rsidR="00060C94" w:rsidRPr="00776173" w:rsidRDefault="00060C94" w:rsidP="00A4731E">
      <w:pPr>
        <w:rPr>
          <w:rFonts w:cs="Times New Roman"/>
          <w:lang w:val="cs-CZ"/>
        </w:rPr>
      </w:pPr>
    </w:p>
    <w:p w:rsidR="00060C94" w:rsidRDefault="00060C94" w:rsidP="006517E5">
      <w:pPr>
        <w:pStyle w:val="Heading2"/>
        <w:numPr>
          <w:ilvl w:val="1"/>
          <w:numId w:val="6"/>
        </w:numPr>
        <w:rPr>
          <w:rFonts w:cs="Times New Roman"/>
          <w:lang w:val="cs-CZ"/>
        </w:rPr>
      </w:pPr>
      <w:bookmarkStart w:id="38" w:name="_Toc229293097"/>
      <w:r>
        <w:rPr>
          <w:lang w:val="cs-CZ"/>
        </w:rPr>
        <w:t>Výpisy</w:t>
      </w:r>
      <w:bookmarkEnd w:id="38"/>
    </w:p>
    <w:p w:rsidR="00060C94" w:rsidRDefault="00060C94" w:rsidP="00A4731E">
      <w:pPr>
        <w:rPr>
          <w:rFonts w:cs="Times New Roman"/>
          <w:lang w:val="cs-CZ"/>
        </w:rPr>
      </w:pPr>
    </w:p>
    <w:p w:rsidR="00060C94" w:rsidRDefault="00060C94" w:rsidP="00A4731E">
      <w:pPr>
        <w:rPr>
          <w:lang w:val="cs-CZ"/>
        </w:rPr>
      </w:pPr>
      <w:r>
        <w:rPr>
          <w:lang w:val="cs-CZ"/>
        </w:rPr>
        <w:t>Výpisy položek jsou formátovány pomocí XSL. Připravené styly reportů zahrnují:</w:t>
      </w:r>
    </w:p>
    <w:p w:rsidR="00060C94" w:rsidRDefault="00060C94" w:rsidP="00F762DF">
      <w:pPr>
        <w:numPr>
          <w:ilvl w:val="0"/>
          <w:numId w:val="14"/>
        </w:numPr>
        <w:rPr>
          <w:lang w:val="cs-CZ"/>
        </w:rPr>
      </w:pPr>
      <w:r>
        <w:rPr>
          <w:lang w:val="cs-CZ"/>
        </w:rPr>
        <w:t>Výpis všech položek do formátů HTML,TXT,CSV(excel)</w:t>
      </w:r>
    </w:p>
    <w:p w:rsidR="00060C94" w:rsidRDefault="00060C94" w:rsidP="00F762DF">
      <w:pPr>
        <w:numPr>
          <w:ilvl w:val="0"/>
          <w:numId w:val="14"/>
        </w:numPr>
        <w:rPr>
          <w:rFonts w:cs="Times New Roman"/>
          <w:lang w:val="cs-CZ"/>
        </w:rPr>
      </w:pPr>
      <w:r>
        <w:rPr>
          <w:lang w:val="cs-CZ"/>
        </w:rPr>
        <w:t>Výpis bodových položek do formátů HTML,TXT,CSV(excel)</w:t>
      </w:r>
      <w:r w:rsidRPr="00F762DF">
        <w:rPr>
          <w:lang w:val="cs-CZ"/>
        </w:rPr>
        <w:t xml:space="preserve"> </w:t>
      </w:r>
    </w:p>
    <w:p w:rsidR="00060C94" w:rsidRDefault="00060C94" w:rsidP="00F762DF">
      <w:pPr>
        <w:numPr>
          <w:ilvl w:val="0"/>
          <w:numId w:val="14"/>
        </w:numPr>
        <w:rPr>
          <w:rFonts w:cs="Times New Roman"/>
          <w:lang w:val="cs-CZ"/>
        </w:rPr>
      </w:pPr>
      <w:r>
        <w:rPr>
          <w:lang w:val="cs-CZ"/>
        </w:rPr>
        <w:t>Výpis liniových položek do formátů HTML,TXT,CSV(excel)</w:t>
      </w:r>
      <w:r w:rsidRPr="00F762DF">
        <w:rPr>
          <w:lang w:val="cs-CZ"/>
        </w:rPr>
        <w:t xml:space="preserve"> </w:t>
      </w:r>
    </w:p>
    <w:p w:rsidR="00060C94" w:rsidRDefault="00060C94" w:rsidP="00F762DF">
      <w:pPr>
        <w:numPr>
          <w:ilvl w:val="0"/>
          <w:numId w:val="14"/>
        </w:numPr>
        <w:rPr>
          <w:rFonts w:cs="Times New Roman"/>
          <w:lang w:val="cs-CZ"/>
        </w:rPr>
      </w:pPr>
      <w:r>
        <w:rPr>
          <w:lang w:val="cs-CZ"/>
        </w:rPr>
        <w:t>Výpis plošných položek do formátů HTML,TXT,CSV(excel)</w:t>
      </w:r>
      <w:r w:rsidRPr="00F762DF">
        <w:rPr>
          <w:lang w:val="cs-CZ"/>
        </w:rPr>
        <w:t xml:space="preserve"> </w:t>
      </w:r>
    </w:p>
    <w:p w:rsidR="00060C94" w:rsidRDefault="00060C94" w:rsidP="00F762DF">
      <w:pPr>
        <w:rPr>
          <w:rFonts w:cs="Times New Roman"/>
          <w:lang w:val="cs-CZ"/>
        </w:rPr>
      </w:pPr>
      <w:r w:rsidRPr="00384C1E">
        <w:rPr>
          <w:rFonts w:cs="Times New Roman"/>
          <w:lang w:val="cs-CZ"/>
        </w:rPr>
        <w:pict>
          <v:shape id="_x0000_i1790" type="#_x0000_t75" style="width:465.75pt;height:250.5pt">
            <v:imagedata r:id="rId613" o:title=""/>
          </v:shape>
        </w:pict>
      </w:r>
    </w:p>
    <w:p w:rsidR="00060C94" w:rsidRDefault="00060C94" w:rsidP="00F762DF">
      <w:pPr>
        <w:rPr>
          <w:rFonts w:cs="Times New Roman"/>
          <w:lang w:val="cs-CZ"/>
        </w:rPr>
      </w:pPr>
      <w:r>
        <w:rPr>
          <w:lang w:val="cs-CZ"/>
        </w:rPr>
        <w:t>Výběr typu reportu provedete v dolní části panelu (na obrázku je v modrém poli vybrán Celkem(HTML).xls</w:t>
      </w:r>
    </w:p>
    <w:p w:rsidR="00060C94" w:rsidRPr="00776173" w:rsidRDefault="00060C94" w:rsidP="00F762DF">
      <w:pPr>
        <w:ind w:left="360"/>
        <w:rPr>
          <w:rFonts w:cs="Times New Roman"/>
          <w:lang w:val="cs-CZ"/>
        </w:rPr>
      </w:pPr>
    </w:p>
    <w:p w:rsidR="00060C94" w:rsidRDefault="00060C94" w:rsidP="006517E5">
      <w:pPr>
        <w:pStyle w:val="Heading2"/>
        <w:numPr>
          <w:ilvl w:val="1"/>
          <w:numId w:val="6"/>
        </w:numPr>
        <w:rPr>
          <w:rFonts w:cs="Times New Roman"/>
          <w:lang w:val="cs-CZ"/>
        </w:rPr>
      </w:pPr>
      <w:bookmarkStart w:id="39" w:name="_Toc229293098"/>
      <w:r>
        <w:rPr>
          <w:lang w:val="cs-CZ"/>
        </w:rPr>
        <w:t>Soubor jednotek</w:t>
      </w:r>
      <w:bookmarkEnd w:id="39"/>
    </w:p>
    <w:p w:rsidR="00060C94" w:rsidRPr="00441D99" w:rsidRDefault="00060C94" w:rsidP="00604D48">
      <w:r>
        <w:t xml:space="preserve">Soubor </w:t>
      </w:r>
      <w:r w:rsidRPr="00441D99">
        <w:t xml:space="preserve">&lt;Pay Item Data\Units\QTOUnits.xml&gt; </w:t>
      </w:r>
      <w:r>
        <w:t>obsahuje jednotky obecně definující výpisy z rozpočtu</w:t>
      </w:r>
      <w:r w:rsidRPr="00441D99">
        <w:t>.</w:t>
      </w:r>
    </w:p>
    <w:p w:rsidR="00060C94" w:rsidRPr="00441D99" w:rsidRDefault="00060C94" w:rsidP="00604D48"/>
    <w:p w:rsidR="00060C94" w:rsidRDefault="00060C94" w:rsidP="00A4731E">
      <w:pPr>
        <w:rPr>
          <w:rFonts w:cs="Times New Roman"/>
          <w:lang w:val="cs-CZ"/>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060C94">
        <w:tc>
          <w:tcPr>
            <w:tcW w:w="4788" w:type="dxa"/>
            <w:shd w:val="solid" w:color="000000" w:fill="FFFFFF"/>
          </w:tcPr>
          <w:p w:rsidR="00060C94" w:rsidRPr="008B5AF4" w:rsidRDefault="00060C94" w:rsidP="00F05B64">
            <w:pPr>
              <w:rPr>
                <w:rFonts w:cs="Times New Roman"/>
                <w:b/>
                <w:bCs/>
              </w:rPr>
            </w:pPr>
            <w:r>
              <w:rPr>
                <w:b/>
                <w:bCs/>
              </w:rPr>
              <w:t>Jednotky</w:t>
            </w:r>
          </w:p>
        </w:tc>
        <w:tc>
          <w:tcPr>
            <w:tcW w:w="4788" w:type="dxa"/>
            <w:shd w:val="solid" w:color="000000" w:fill="FFFFFF"/>
          </w:tcPr>
          <w:p w:rsidR="00060C94" w:rsidRPr="008B5AF4" w:rsidRDefault="00060C94" w:rsidP="00F05B64">
            <w:pPr>
              <w:rPr>
                <w:rFonts w:cs="Times New Roman"/>
                <w:b/>
                <w:bCs/>
              </w:rPr>
            </w:pPr>
            <w:r>
              <w:rPr>
                <w:b/>
                <w:bCs/>
              </w:rPr>
              <w:t>Popis</w:t>
            </w:r>
          </w:p>
        </w:tc>
      </w:tr>
      <w:tr w:rsidR="00060C94">
        <w:tc>
          <w:tcPr>
            <w:tcW w:w="4788" w:type="dxa"/>
          </w:tcPr>
          <w:p w:rsidR="00060C94" w:rsidRDefault="00060C94" w:rsidP="00F05B64">
            <w:r>
              <w:t>EA</w:t>
            </w:r>
          </w:p>
        </w:tc>
        <w:tc>
          <w:tcPr>
            <w:tcW w:w="4788" w:type="dxa"/>
          </w:tcPr>
          <w:p w:rsidR="00060C94" w:rsidRDefault="00060C94" w:rsidP="00F05B64">
            <w:r>
              <w:t xml:space="preserve">Množství (počet)   </w:t>
            </w:r>
          </w:p>
        </w:tc>
      </w:tr>
      <w:tr w:rsidR="00060C94">
        <w:tc>
          <w:tcPr>
            <w:tcW w:w="4788" w:type="dxa"/>
          </w:tcPr>
          <w:p w:rsidR="00060C94" w:rsidRDefault="00060C94" w:rsidP="00F05B64">
            <w:r>
              <w:t>M1</w:t>
            </w:r>
          </w:p>
        </w:tc>
        <w:tc>
          <w:tcPr>
            <w:tcW w:w="4788" w:type="dxa"/>
          </w:tcPr>
          <w:p w:rsidR="00060C94" w:rsidRDefault="00060C94" w:rsidP="00F05B64">
            <w:r>
              <w:t>Metr (délka)</w:t>
            </w:r>
          </w:p>
        </w:tc>
      </w:tr>
      <w:tr w:rsidR="00060C94">
        <w:tc>
          <w:tcPr>
            <w:tcW w:w="4788" w:type="dxa"/>
          </w:tcPr>
          <w:p w:rsidR="00060C94" w:rsidRDefault="00060C94" w:rsidP="00F05B64">
            <w:r>
              <w:t>M2</w:t>
            </w:r>
          </w:p>
        </w:tc>
        <w:tc>
          <w:tcPr>
            <w:tcW w:w="4788" w:type="dxa"/>
          </w:tcPr>
          <w:p w:rsidR="00060C94" w:rsidRDefault="00060C94" w:rsidP="00F05B64">
            <w:r>
              <w:t>Čtverečný metr (plocha)</w:t>
            </w:r>
          </w:p>
        </w:tc>
      </w:tr>
      <w:tr w:rsidR="00060C94">
        <w:tc>
          <w:tcPr>
            <w:tcW w:w="4788" w:type="dxa"/>
          </w:tcPr>
          <w:p w:rsidR="00060C94" w:rsidRDefault="00060C94" w:rsidP="00F05B64">
            <w:r>
              <w:t>M3</w:t>
            </w:r>
          </w:p>
        </w:tc>
        <w:tc>
          <w:tcPr>
            <w:tcW w:w="4788" w:type="dxa"/>
          </w:tcPr>
          <w:p w:rsidR="00060C94" w:rsidRDefault="00060C94" w:rsidP="00F05B64">
            <w:r>
              <w:t>Kubický metr (objem)</w:t>
            </w:r>
          </w:p>
        </w:tc>
      </w:tr>
    </w:tbl>
    <w:p w:rsidR="00060C94" w:rsidRDefault="00060C94" w:rsidP="00A4731E">
      <w:pPr>
        <w:rPr>
          <w:rFonts w:cs="Times New Roman"/>
          <w:lang w:val="cs-CZ"/>
        </w:rPr>
      </w:pPr>
    </w:p>
    <w:p w:rsidR="00060C94" w:rsidRDefault="00060C94" w:rsidP="00A4731E">
      <w:pPr>
        <w:rPr>
          <w:rFonts w:cs="Times New Roman"/>
          <w:lang w:val="cs-CZ"/>
        </w:rPr>
      </w:pPr>
    </w:p>
    <w:p w:rsidR="00060C94" w:rsidRPr="00776173" w:rsidRDefault="00060C94" w:rsidP="00A4731E">
      <w:pPr>
        <w:rPr>
          <w:rFonts w:cs="Times New Roman"/>
          <w:lang w:val="cs-CZ"/>
        </w:rPr>
      </w:pPr>
    </w:p>
    <w:p w:rsidR="00060C94" w:rsidRPr="00776173" w:rsidRDefault="00060C94" w:rsidP="006517E5">
      <w:pPr>
        <w:pStyle w:val="Heading2"/>
        <w:numPr>
          <w:ilvl w:val="1"/>
          <w:numId w:val="6"/>
        </w:numPr>
        <w:rPr>
          <w:rFonts w:cs="Times New Roman"/>
          <w:lang w:val="cs-CZ"/>
        </w:rPr>
      </w:pPr>
      <w:bookmarkStart w:id="40" w:name="_Toc229293099"/>
      <w:r>
        <w:rPr>
          <w:lang w:val="cs-CZ"/>
        </w:rPr>
        <w:t>Nastavení rozpočtu (QTO)</w:t>
      </w:r>
      <w:bookmarkEnd w:id="40"/>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060C94" w:rsidRPr="00776173">
        <w:tc>
          <w:tcPr>
            <w:tcW w:w="4788" w:type="dxa"/>
            <w:shd w:val="solid" w:color="000000" w:fill="FFFFFF"/>
          </w:tcPr>
          <w:p w:rsidR="00060C94" w:rsidRPr="00776173" w:rsidRDefault="00060C94" w:rsidP="007C7508">
            <w:pPr>
              <w:rPr>
                <w:rFonts w:cs="Times New Roman"/>
                <w:b/>
                <w:bCs/>
                <w:lang w:val="cs-CZ"/>
              </w:rPr>
            </w:pPr>
            <w:r>
              <w:rPr>
                <w:b/>
                <w:bCs/>
                <w:lang w:val="cs-CZ"/>
              </w:rPr>
              <w:t>Nastavení</w:t>
            </w:r>
          </w:p>
        </w:tc>
        <w:tc>
          <w:tcPr>
            <w:tcW w:w="4788" w:type="dxa"/>
            <w:shd w:val="solid" w:color="000000" w:fill="FFFFFF"/>
          </w:tcPr>
          <w:p w:rsidR="00060C94" w:rsidRPr="00776173" w:rsidRDefault="00060C94" w:rsidP="007C7508">
            <w:pPr>
              <w:rPr>
                <w:rFonts w:cs="Times New Roman"/>
                <w:b/>
                <w:bCs/>
                <w:lang w:val="cs-CZ"/>
              </w:rPr>
            </w:pPr>
            <w:r>
              <w:rPr>
                <w:b/>
                <w:bCs/>
                <w:lang w:val="cs-CZ"/>
              </w:rPr>
              <w:t>Popis</w:t>
            </w:r>
          </w:p>
        </w:tc>
      </w:tr>
      <w:tr w:rsidR="00060C94" w:rsidRPr="00776173">
        <w:tc>
          <w:tcPr>
            <w:tcW w:w="4788" w:type="dxa"/>
          </w:tcPr>
          <w:p w:rsidR="00060C94" w:rsidRPr="00776173" w:rsidRDefault="00060C94" w:rsidP="007C7508">
            <w:pPr>
              <w:rPr>
                <w:rFonts w:cs="Times New Roman"/>
                <w:lang w:val="cs-CZ"/>
              </w:rPr>
            </w:pPr>
            <w:r>
              <w:rPr>
                <w:lang w:val="cs-CZ"/>
              </w:rPr>
              <w:t>Jednotky délky</w:t>
            </w:r>
          </w:p>
        </w:tc>
        <w:tc>
          <w:tcPr>
            <w:tcW w:w="4788" w:type="dxa"/>
          </w:tcPr>
          <w:p w:rsidR="00060C94" w:rsidRPr="00776173" w:rsidRDefault="00060C94" w:rsidP="007C7508">
            <w:pPr>
              <w:rPr>
                <w:rFonts w:cs="Times New Roman"/>
                <w:lang w:val="cs-CZ"/>
              </w:rPr>
            </w:pPr>
            <w:r>
              <w:rPr>
                <w:lang w:val="cs-CZ"/>
              </w:rPr>
              <w:t>m</w:t>
            </w:r>
          </w:p>
        </w:tc>
      </w:tr>
      <w:tr w:rsidR="00060C94" w:rsidRPr="00776173">
        <w:tc>
          <w:tcPr>
            <w:tcW w:w="4788" w:type="dxa"/>
          </w:tcPr>
          <w:p w:rsidR="00060C94" w:rsidRPr="00776173" w:rsidRDefault="00060C94" w:rsidP="007C7508">
            <w:pPr>
              <w:rPr>
                <w:rFonts w:cs="Times New Roman"/>
                <w:lang w:val="cs-CZ"/>
              </w:rPr>
            </w:pPr>
            <w:r>
              <w:rPr>
                <w:lang w:val="cs-CZ"/>
              </w:rPr>
              <w:t>Jednotky plochy</w:t>
            </w:r>
          </w:p>
        </w:tc>
        <w:tc>
          <w:tcPr>
            <w:tcW w:w="4788" w:type="dxa"/>
          </w:tcPr>
          <w:p w:rsidR="00060C94" w:rsidRPr="00776173" w:rsidRDefault="00060C94" w:rsidP="007C7508">
            <w:pPr>
              <w:rPr>
                <w:rFonts w:cs="Times New Roman"/>
                <w:lang w:val="cs-CZ"/>
              </w:rPr>
            </w:pPr>
            <w:r>
              <w:rPr>
                <w:lang w:val="cs-CZ"/>
              </w:rPr>
              <w:t>m2</w:t>
            </w:r>
          </w:p>
        </w:tc>
      </w:tr>
      <w:tr w:rsidR="00060C94" w:rsidRPr="00776173">
        <w:tc>
          <w:tcPr>
            <w:tcW w:w="4788" w:type="dxa"/>
          </w:tcPr>
          <w:p w:rsidR="00060C94" w:rsidRPr="00776173" w:rsidRDefault="00060C94" w:rsidP="007C7508">
            <w:pPr>
              <w:rPr>
                <w:rFonts w:cs="Times New Roman"/>
                <w:lang w:val="cs-CZ"/>
              </w:rPr>
            </w:pPr>
            <w:r>
              <w:rPr>
                <w:lang w:val="cs-CZ"/>
              </w:rPr>
              <w:t>Jednotky objemu</w:t>
            </w:r>
          </w:p>
        </w:tc>
        <w:tc>
          <w:tcPr>
            <w:tcW w:w="4788" w:type="dxa"/>
          </w:tcPr>
          <w:p w:rsidR="00060C94" w:rsidRPr="00776173" w:rsidRDefault="00060C94" w:rsidP="007C7508">
            <w:pPr>
              <w:rPr>
                <w:rFonts w:cs="Times New Roman"/>
                <w:lang w:val="cs-CZ"/>
              </w:rPr>
            </w:pPr>
            <w:r>
              <w:rPr>
                <w:lang w:val="cs-CZ"/>
              </w:rPr>
              <w:t>m3</w:t>
            </w:r>
          </w:p>
        </w:tc>
      </w:tr>
      <w:tr w:rsidR="00060C94" w:rsidRPr="00776173">
        <w:tc>
          <w:tcPr>
            <w:tcW w:w="4788" w:type="dxa"/>
          </w:tcPr>
          <w:p w:rsidR="00060C94" w:rsidRPr="00776173" w:rsidRDefault="00060C94" w:rsidP="007C7508">
            <w:pPr>
              <w:rPr>
                <w:rFonts w:cs="Times New Roman"/>
                <w:lang w:val="cs-CZ"/>
              </w:rPr>
            </w:pPr>
            <w:r>
              <w:rPr>
                <w:lang w:val="cs-CZ"/>
              </w:rPr>
              <w:t>Staničení</w:t>
            </w:r>
          </w:p>
        </w:tc>
        <w:tc>
          <w:tcPr>
            <w:tcW w:w="4788" w:type="dxa"/>
          </w:tcPr>
          <w:p w:rsidR="00060C94" w:rsidRPr="00776173" w:rsidRDefault="00060C94" w:rsidP="007C7508">
            <w:pPr>
              <w:rPr>
                <w:rFonts w:cs="Times New Roman"/>
                <w:lang w:val="cs-CZ"/>
              </w:rPr>
            </w:pPr>
            <w:r>
              <w:rPr>
                <w:lang w:val="cs-CZ"/>
              </w:rPr>
              <w:t xml:space="preserve">m </w:t>
            </w:r>
          </w:p>
        </w:tc>
      </w:tr>
    </w:tbl>
    <w:p w:rsidR="00060C94" w:rsidRPr="00776173" w:rsidRDefault="00060C94" w:rsidP="00A4731E">
      <w:pPr>
        <w:rPr>
          <w:rFonts w:cs="Times New Roman"/>
          <w:lang w:val="cs-CZ"/>
        </w:rPr>
      </w:pPr>
    </w:p>
    <w:p w:rsidR="00060C94" w:rsidRPr="00776173" w:rsidRDefault="00060C94" w:rsidP="00DC2E99">
      <w:pPr>
        <w:pStyle w:val="Heading1"/>
        <w:numPr>
          <w:ilvl w:val="0"/>
          <w:numId w:val="6"/>
        </w:numPr>
        <w:ind w:left="1440"/>
        <w:rPr>
          <w:rFonts w:cs="Times New Roman"/>
          <w:lang w:val="cs-CZ"/>
        </w:rPr>
      </w:pPr>
      <w:bookmarkStart w:id="41" w:name="_Toc229293100"/>
      <w:r>
        <w:rPr>
          <w:lang w:val="cs-CZ"/>
        </w:rPr>
        <w:t>Standardy klopení</w:t>
      </w:r>
      <w:bookmarkEnd w:id="41"/>
    </w:p>
    <w:p w:rsidR="00060C94" w:rsidRPr="005571D5" w:rsidRDefault="00060C94" w:rsidP="007B2B0A">
      <w:pPr>
        <w:rPr>
          <w:rFonts w:cs="Times New Roman"/>
          <w:lang w:val="cs-CZ"/>
        </w:rPr>
      </w:pPr>
      <w:r>
        <w:rPr>
          <w:lang w:val="cs-CZ"/>
        </w:rPr>
        <w:t>Standardy klopení jsou obsaženy v</w:t>
      </w:r>
      <w:r>
        <w:rPr>
          <w:rFonts w:cs="Times New Roman"/>
          <w:lang w:val="cs-CZ"/>
        </w:rPr>
        <w:t> </w:t>
      </w:r>
      <w:r>
        <w:rPr>
          <w:lang w:val="cs-CZ"/>
        </w:rPr>
        <w:t xml:space="preserve">souboru: </w:t>
      </w:r>
      <w:r w:rsidRPr="005571D5">
        <w:rPr>
          <w:lang w:val="cs-CZ"/>
        </w:rPr>
        <w:t>_CZ_Autodesk_Civil_3D__klopeni</w:t>
      </w:r>
      <w:r>
        <w:rPr>
          <w:lang w:val="cs-CZ"/>
        </w:rPr>
        <w:t>.xsl</w:t>
      </w:r>
    </w:p>
    <w:p w:rsidR="00060C94" w:rsidRDefault="00060C94" w:rsidP="007B2B0A">
      <w:pPr>
        <w:rPr>
          <w:rFonts w:cs="Times New Roman"/>
          <w:lang w:val="cs-CZ"/>
        </w:rPr>
      </w:pPr>
    </w:p>
    <w:p w:rsidR="00060C94" w:rsidRPr="0005656E" w:rsidRDefault="00060C94" w:rsidP="0005656E">
      <w:pPr>
        <w:rPr>
          <w:lang w:val="cs-CZ"/>
        </w:rPr>
      </w:pPr>
      <w:r>
        <w:rPr>
          <w:lang w:val="cs-CZ"/>
        </w:rPr>
        <w:t>K použití standardů klopení</w:t>
      </w:r>
      <w:r w:rsidRPr="0005656E">
        <w:rPr>
          <w:lang w:val="cs-CZ"/>
        </w:rPr>
        <w:t xml:space="preserve"> trasy se dostanete přes panel „Vlastnosti trasy“</w:t>
      </w:r>
      <w:r>
        <w:rPr>
          <w:lang w:val="cs-CZ"/>
        </w:rPr>
        <w:t xml:space="preserve"> </w:t>
      </w:r>
      <w:r w:rsidRPr="0005656E">
        <w:rPr>
          <w:lang w:val="cs-CZ"/>
        </w:rPr>
        <w:t>Ten vyvoláte buď klepnutím na trasu pravým tlačítkem a volbou „vlastnosti</w:t>
      </w:r>
      <w:r>
        <w:rPr>
          <w:lang w:val="cs-CZ"/>
        </w:rPr>
        <w:t xml:space="preserve"> </w:t>
      </w:r>
      <w:r w:rsidRPr="0005656E">
        <w:rPr>
          <w:lang w:val="cs-CZ"/>
        </w:rPr>
        <w:t>trasy“ nebo přes panel „Prospektor“, kde vyhledáte označení trasy, a po</w:t>
      </w:r>
      <w:r>
        <w:rPr>
          <w:lang w:val="cs-CZ"/>
        </w:rPr>
        <w:t xml:space="preserve"> </w:t>
      </w:r>
      <w:r w:rsidRPr="0005656E">
        <w:rPr>
          <w:lang w:val="cs-CZ"/>
        </w:rPr>
        <w:t>klepnutí pravým tlačítkem vyberete „Vlastnosti“.</w:t>
      </w:r>
    </w:p>
    <w:p w:rsidR="00060C94" w:rsidRDefault="00060C94" w:rsidP="0005656E">
      <w:pPr>
        <w:rPr>
          <w:rFonts w:cs="Times New Roman"/>
          <w:lang w:val="cs-CZ"/>
        </w:rPr>
      </w:pPr>
      <w:r w:rsidRPr="0005656E">
        <w:rPr>
          <w:lang w:val="cs-CZ"/>
        </w:rPr>
        <w:t>Nejprve zadejte návrhové rychlosti:</w:t>
      </w:r>
    </w:p>
    <w:p w:rsidR="00060C94" w:rsidRDefault="00060C94" w:rsidP="0005656E">
      <w:pPr>
        <w:rPr>
          <w:rFonts w:cs="Times New Roman"/>
          <w:lang w:val="cs-CZ"/>
        </w:rPr>
      </w:pPr>
      <w:r w:rsidRPr="0005656E">
        <w:rPr>
          <w:lang w:val="cs-CZ"/>
        </w:rPr>
        <w:t>Pak vyberte záložku „Klopení vozovky“ a klikněte na políčko:</w:t>
      </w:r>
      <w:r w:rsidRPr="005571D5">
        <w:rPr>
          <w:lang w:val="cs-CZ"/>
        </w:rPr>
        <w:t xml:space="preserve"> </w:t>
      </w:r>
      <w:r w:rsidRPr="000667C7">
        <w:rPr>
          <w:rFonts w:cs="Times New Roman"/>
          <w:lang w:val="cs-CZ"/>
        </w:rPr>
        <w:pict>
          <v:shape id="_x0000_i1791" type="#_x0000_t75" style="width:18pt;height:17.25pt">
            <v:imagedata r:id="rId614" o:title=""/>
          </v:shape>
        </w:pict>
      </w:r>
      <w:r w:rsidRPr="0005656E">
        <w:rPr>
          <w:lang w:val="cs-CZ"/>
        </w:rPr>
        <w:t xml:space="preserve"> „Nastavit</w:t>
      </w:r>
      <w:r>
        <w:rPr>
          <w:lang w:val="cs-CZ"/>
        </w:rPr>
        <w:t xml:space="preserve"> </w:t>
      </w:r>
      <w:r w:rsidRPr="0005656E">
        <w:rPr>
          <w:lang w:val="cs-CZ"/>
        </w:rPr>
        <w:t>vlastnosti klopení vozovky“.</w:t>
      </w:r>
      <w:r>
        <w:rPr>
          <w:lang w:val="cs-CZ"/>
        </w:rPr>
        <w:t xml:space="preserve"> </w:t>
      </w:r>
      <w:r w:rsidRPr="0005656E">
        <w:rPr>
          <w:lang w:val="cs-CZ"/>
        </w:rPr>
        <w:t>Nejprve klikněte do pole v řádku „Název souboru pravidel klopení“ a vyberte</w:t>
      </w:r>
      <w:r>
        <w:rPr>
          <w:lang w:val="cs-CZ"/>
        </w:rPr>
        <w:t xml:space="preserve"> </w:t>
      </w:r>
      <w:r w:rsidRPr="0005656E">
        <w:rPr>
          <w:lang w:val="cs-CZ"/>
        </w:rPr>
        <w:t>z nabídky soubor „_CZ Autodesk Civil 3D _klopeni“. Obsahuje popis národní</w:t>
      </w:r>
      <w:r>
        <w:rPr>
          <w:lang w:val="cs-CZ"/>
        </w:rPr>
        <w:t xml:space="preserve"> </w:t>
      </w:r>
      <w:r w:rsidRPr="0005656E">
        <w:rPr>
          <w:lang w:val="cs-CZ"/>
        </w:rPr>
        <w:t>normy pro klopení.</w:t>
      </w:r>
    </w:p>
    <w:p w:rsidR="00060C94" w:rsidRPr="0005656E" w:rsidRDefault="00060C94" w:rsidP="0005656E">
      <w:pPr>
        <w:rPr>
          <w:rFonts w:cs="Times New Roman"/>
          <w:lang w:val="cs-CZ"/>
        </w:rPr>
      </w:pPr>
      <w:r w:rsidRPr="00384C1E">
        <w:rPr>
          <w:rFonts w:eastAsia="Times New Roman" w:cs="Times New Roman"/>
          <w:lang w:val="cs-CZ" w:eastAsia="cs-CZ"/>
        </w:rPr>
        <w:pict>
          <v:shape id="_x0000_i1792" type="#_x0000_t75" style="width:467.25pt;height:440.25pt">
            <v:imagedata r:id="rId615" o:title=""/>
          </v:shape>
        </w:pict>
      </w:r>
    </w:p>
    <w:p w:rsidR="00060C94" w:rsidRPr="0005656E" w:rsidRDefault="00060C94" w:rsidP="0005656E">
      <w:pPr>
        <w:rPr>
          <w:lang w:val="cs-CZ"/>
        </w:rPr>
      </w:pPr>
      <w:r w:rsidRPr="0005656E">
        <w:rPr>
          <w:lang w:val="cs-CZ"/>
        </w:rPr>
        <w:t>V rozbalovacím panelu „Tabulka sklonů vzestupnic(sestupnic)“ zvolte druh</w:t>
      </w:r>
      <w:r>
        <w:rPr>
          <w:lang w:val="cs-CZ"/>
        </w:rPr>
        <w:t xml:space="preserve"> </w:t>
      </w:r>
      <w:r w:rsidRPr="0005656E">
        <w:rPr>
          <w:lang w:val="cs-CZ"/>
        </w:rPr>
        <w:t>komunikace.</w:t>
      </w:r>
    </w:p>
    <w:p w:rsidR="00060C94" w:rsidRDefault="00060C94" w:rsidP="0005656E">
      <w:pPr>
        <w:rPr>
          <w:rFonts w:cs="Times New Roman"/>
          <w:lang w:val="cs-CZ"/>
        </w:rPr>
      </w:pPr>
      <w:r w:rsidRPr="0005656E">
        <w:rPr>
          <w:lang w:val="cs-CZ"/>
        </w:rPr>
        <w:t>Pro aplikování zvolených pravidel na všechny úseky trasy klepněte pravým</w:t>
      </w:r>
      <w:r>
        <w:rPr>
          <w:lang w:val="cs-CZ"/>
        </w:rPr>
        <w:t xml:space="preserve"> </w:t>
      </w:r>
      <w:r w:rsidRPr="0005656E">
        <w:rPr>
          <w:lang w:val="cs-CZ"/>
        </w:rPr>
        <w:t>tlačítkem myši na řádek „Pravidla klopení“ a vyberte „Nastavit tyto na všechny</w:t>
      </w:r>
      <w:r>
        <w:rPr>
          <w:lang w:val="cs-CZ"/>
        </w:rPr>
        <w:t xml:space="preserve"> </w:t>
      </w:r>
      <w:r w:rsidRPr="0005656E">
        <w:rPr>
          <w:lang w:val="cs-CZ"/>
        </w:rPr>
        <w:t>oblasti“.</w:t>
      </w:r>
    </w:p>
    <w:p w:rsidR="00060C94" w:rsidRDefault="00060C94" w:rsidP="0005656E">
      <w:pPr>
        <w:rPr>
          <w:rFonts w:cs="Times New Roman"/>
          <w:lang w:val="cs-CZ"/>
        </w:rPr>
      </w:pPr>
      <w:r>
        <w:rPr>
          <w:rFonts w:cs="Times New Roman"/>
        </w:rPr>
        <w:pict>
          <v:shape id="_x0000_i1793" type="#_x0000_t75" style="width:274.5pt;height:133.5pt" o:bordertopcolor="this" o:borderleftcolor="this" o:borderbottomcolor="this" o:borderrightcolor="this">
            <v:imagedata r:id="rId616" o:title=""/>
            <w10:bordertop type="single" width="4"/>
            <w10:borderleft type="single" width="4"/>
            <w10:borderbottom type="single" width="4"/>
            <w10:borderright type="single" width="4"/>
          </v:shape>
        </w:pict>
      </w:r>
    </w:p>
    <w:p w:rsidR="00060C94" w:rsidRDefault="00060C94" w:rsidP="0005656E">
      <w:pPr>
        <w:rPr>
          <w:rFonts w:cs="Times New Roman"/>
          <w:lang w:val="cs-CZ"/>
        </w:rPr>
      </w:pPr>
    </w:p>
    <w:p w:rsidR="00060C94" w:rsidRPr="00776173" w:rsidRDefault="00060C94" w:rsidP="00DC2E99">
      <w:pPr>
        <w:pStyle w:val="Heading1"/>
        <w:numPr>
          <w:ilvl w:val="0"/>
          <w:numId w:val="6"/>
        </w:numPr>
        <w:ind w:left="1440"/>
        <w:rPr>
          <w:rFonts w:cs="Times New Roman"/>
          <w:lang w:val="cs-CZ"/>
        </w:rPr>
        <w:sectPr w:rsidR="00060C94" w:rsidRPr="00776173" w:rsidSect="00B51BBF">
          <w:pgSz w:w="12240" w:h="15840"/>
          <w:pgMar w:top="1417" w:right="1440" w:bottom="1417" w:left="1440" w:header="708" w:footer="708" w:gutter="0"/>
          <w:cols w:space="708"/>
          <w:titlePg/>
          <w:rtlGutter/>
          <w:docGrid w:linePitch="360"/>
        </w:sectPr>
      </w:pPr>
    </w:p>
    <w:p w:rsidR="00060C94" w:rsidRPr="00776173" w:rsidRDefault="00060C94" w:rsidP="00DC2E99">
      <w:pPr>
        <w:pStyle w:val="Heading1"/>
        <w:numPr>
          <w:ilvl w:val="0"/>
          <w:numId w:val="6"/>
        </w:numPr>
        <w:ind w:left="1440"/>
        <w:rPr>
          <w:rFonts w:cs="Times New Roman"/>
          <w:lang w:val="cs-CZ"/>
        </w:rPr>
      </w:pPr>
      <w:bookmarkStart w:id="42" w:name="_Toc229293101"/>
      <w:r>
        <w:rPr>
          <w:lang w:val="cs-CZ"/>
        </w:rPr>
        <w:t>Křižovatky</w:t>
      </w:r>
      <w:r w:rsidRPr="00776173">
        <w:rPr>
          <w:lang w:val="cs-CZ"/>
        </w:rPr>
        <w:t xml:space="preserve"> – </w:t>
      </w:r>
      <w:r>
        <w:rPr>
          <w:lang w:val="cs-CZ"/>
        </w:rPr>
        <w:t>Styly, Jména a sada Šablon typických řezů</w:t>
      </w:r>
      <w:bookmarkEnd w:id="42"/>
    </w:p>
    <w:p w:rsidR="00060C94" w:rsidRPr="00776173" w:rsidRDefault="00060C94" w:rsidP="00DD386A">
      <w:pPr>
        <w:rPr>
          <w:rFonts w:cs="Times New Roman"/>
          <w:lang w:val="cs-CZ"/>
        </w:rPr>
      </w:pPr>
    </w:p>
    <w:tbl>
      <w:tblPr>
        <w:tblW w:w="5000" w:type="pct"/>
        <w:tblInd w:w="-106"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935"/>
        <w:gridCol w:w="3750"/>
        <w:gridCol w:w="2132"/>
        <w:gridCol w:w="2359"/>
      </w:tblGrid>
      <w:tr w:rsidR="00060C94" w:rsidRPr="00776173">
        <w:tc>
          <w:tcPr>
            <w:tcW w:w="1873" w:type="pct"/>
            <w:tcBorders>
              <w:top w:val="single" w:sz="8" w:space="0" w:color="000000"/>
            </w:tcBorders>
            <w:shd w:val="clear" w:color="auto" w:fill="000000"/>
          </w:tcPr>
          <w:p w:rsidR="00060C94" w:rsidRPr="00776173" w:rsidRDefault="00060C94" w:rsidP="007B2B0A">
            <w:pPr>
              <w:rPr>
                <w:rFonts w:cs="Times New Roman"/>
                <w:b/>
                <w:bCs/>
                <w:color w:val="FFFFFF"/>
                <w:lang w:val="cs-CZ"/>
              </w:rPr>
            </w:pPr>
            <w:r>
              <w:rPr>
                <w:b/>
                <w:bCs/>
                <w:color w:val="FFFFFF"/>
                <w:lang w:val="cs-CZ"/>
              </w:rPr>
              <w:t>Název</w:t>
            </w:r>
          </w:p>
        </w:tc>
        <w:tc>
          <w:tcPr>
            <w:tcW w:w="1423" w:type="pct"/>
            <w:tcBorders>
              <w:top w:val="single" w:sz="8" w:space="0" w:color="000000"/>
            </w:tcBorders>
            <w:shd w:val="clear" w:color="auto" w:fill="000000"/>
          </w:tcPr>
          <w:p w:rsidR="00060C94" w:rsidRPr="00776173" w:rsidRDefault="00060C94" w:rsidP="007B2B0A">
            <w:pPr>
              <w:rPr>
                <w:b/>
                <w:bCs/>
                <w:color w:val="FFFFFF"/>
                <w:lang w:val="cs-CZ"/>
              </w:rPr>
            </w:pPr>
            <w:r w:rsidRPr="00776173">
              <w:rPr>
                <w:b/>
                <w:bCs/>
                <w:color w:val="FFFFFF"/>
                <w:lang w:val="cs-CZ"/>
              </w:rPr>
              <w:t>DWT Value</w:t>
            </w:r>
          </w:p>
        </w:tc>
        <w:tc>
          <w:tcPr>
            <w:tcW w:w="809" w:type="pct"/>
            <w:tcBorders>
              <w:top w:val="single" w:sz="8" w:space="0" w:color="000000"/>
            </w:tcBorders>
            <w:shd w:val="clear" w:color="auto" w:fill="000000"/>
          </w:tcPr>
          <w:p w:rsidR="00060C94" w:rsidRPr="00776173" w:rsidRDefault="00060C94" w:rsidP="007B2B0A">
            <w:pPr>
              <w:rPr>
                <w:b/>
                <w:bCs/>
                <w:color w:val="FFFFFF"/>
                <w:lang w:val="cs-CZ"/>
              </w:rPr>
            </w:pPr>
            <w:r w:rsidRPr="00776173">
              <w:rPr>
                <w:b/>
                <w:bCs/>
                <w:color w:val="FFFFFF"/>
                <w:lang w:val="cs-CZ"/>
              </w:rPr>
              <w:t>Comments</w:t>
            </w:r>
          </w:p>
        </w:tc>
        <w:tc>
          <w:tcPr>
            <w:tcW w:w="895" w:type="pct"/>
            <w:tcBorders>
              <w:top w:val="single" w:sz="8" w:space="0" w:color="000000"/>
            </w:tcBorders>
            <w:shd w:val="clear" w:color="auto" w:fill="000000"/>
          </w:tcPr>
          <w:p w:rsidR="00060C94" w:rsidRPr="00776173" w:rsidRDefault="00060C94" w:rsidP="007B2B0A">
            <w:pPr>
              <w:rPr>
                <w:b/>
                <w:bCs/>
                <w:color w:val="FFFFFF"/>
                <w:lang w:val="cs-CZ"/>
              </w:rPr>
            </w:pPr>
            <w:r w:rsidRPr="00776173">
              <w:rPr>
                <w:b/>
                <w:bCs/>
                <w:color w:val="FFFFFF"/>
                <w:lang w:val="cs-CZ"/>
              </w:rPr>
              <w:t>Screengrab/DWG/DWF</w:t>
            </w: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Styl křižovatky</w:t>
            </w: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Značka křižovatky</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Kroužek</w:t>
            </w: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Styl popisku křižovatky</w:t>
            </w:r>
          </w:p>
        </w:tc>
        <w:tc>
          <w:tcPr>
            <w:tcW w:w="1423" w:type="pct"/>
          </w:tcPr>
          <w:p w:rsidR="00060C94" w:rsidRPr="00776173" w:rsidRDefault="00060C94" w:rsidP="007B2B0A">
            <w:pPr>
              <w:rPr>
                <w:rFonts w:cs="Times New Roman"/>
                <w:lang w:val="cs-CZ"/>
              </w:rPr>
            </w:pPr>
            <w:r>
              <w:rPr>
                <w:lang w:val="cs-CZ"/>
              </w:rPr>
              <w:t>Popis křižovatky</w:t>
            </w:r>
          </w:p>
        </w:tc>
        <w:tc>
          <w:tcPr>
            <w:tcW w:w="809" w:type="pct"/>
          </w:tcPr>
          <w:p w:rsidR="00060C94" w:rsidRPr="00776173" w:rsidRDefault="00060C94" w:rsidP="007B2B0A">
            <w:pPr>
              <w:rPr>
                <w:rFonts w:cs="Times New Roman"/>
                <w:lang w:val="cs-CZ"/>
              </w:rPr>
            </w:pPr>
            <w:r>
              <w:rPr>
                <w:lang w:val="cs-CZ"/>
              </w:rPr>
              <w:t>Staničení hlavní a vedlejší cesty</w:t>
            </w: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Styl trasy odsazení</w:t>
            </w: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Hrana silnice</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Styl trasy zaoblení obrubníku</w:t>
            </w:r>
          </w:p>
        </w:tc>
        <w:tc>
          <w:tcPr>
            <w:tcW w:w="1423" w:type="pct"/>
          </w:tcPr>
          <w:p w:rsidR="00060C94" w:rsidRPr="00776173" w:rsidRDefault="00060C94" w:rsidP="007B2B0A">
            <w:pPr>
              <w:rPr>
                <w:rFonts w:cs="Times New Roman"/>
                <w:lang w:val="cs-CZ"/>
              </w:rPr>
            </w:pPr>
            <w:r>
              <w:rPr>
                <w:lang w:val="cs-CZ"/>
              </w:rPr>
              <w:t>Hrana silnice</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Styl profilu odsazení</w:t>
            </w: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Návrh nivelety</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Styl profilu zaoblení obrubníku</w:t>
            </w:r>
          </w:p>
        </w:tc>
        <w:tc>
          <w:tcPr>
            <w:tcW w:w="1423" w:type="pct"/>
          </w:tcPr>
          <w:p w:rsidR="00060C94" w:rsidRPr="00776173" w:rsidRDefault="00060C94" w:rsidP="007B2B0A">
            <w:pPr>
              <w:rPr>
                <w:rFonts w:cs="Times New Roman"/>
                <w:lang w:val="cs-CZ"/>
              </w:rPr>
            </w:pPr>
            <w:r>
              <w:rPr>
                <w:lang w:val="cs-CZ"/>
              </w:rPr>
              <w:t>Návrh nivelety</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Sada popisků trasy odsazení</w:t>
            </w: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Bez popisků</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Sada popisků trasy zaoblení obrubníku</w:t>
            </w:r>
          </w:p>
        </w:tc>
        <w:tc>
          <w:tcPr>
            <w:tcW w:w="1423" w:type="pct"/>
          </w:tcPr>
          <w:p w:rsidR="00060C94" w:rsidRPr="00776173" w:rsidRDefault="00060C94" w:rsidP="007B2B0A">
            <w:pPr>
              <w:rPr>
                <w:rFonts w:cs="Times New Roman"/>
                <w:lang w:val="cs-CZ"/>
              </w:rPr>
            </w:pPr>
            <w:r>
              <w:rPr>
                <w:lang w:val="cs-CZ"/>
              </w:rPr>
              <w:t>Bez popisků</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Sada popisků profilu odsazení</w:t>
            </w: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r>
              <w:rPr>
                <w:lang w:val="cs-CZ"/>
              </w:rPr>
              <w:t>Bez popisků</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Sada popisků profilu zaoblení obrubníku</w:t>
            </w:r>
          </w:p>
        </w:tc>
        <w:tc>
          <w:tcPr>
            <w:tcW w:w="1423" w:type="pct"/>
          </w:tcPr>
          <w:p w:rsidR="00060C94" w:rsidRPr="00776173" w:rsidRDefault="00060C94" w:rsidP="007B2B0A">
            <w:pPr>
              <w:rPr>
                <w:rFonts w:cs="Times New Roman"/>
                <w:lang w:val="cs-CZ"/>
              </w:rPr>
            </w:pPr>
            <w:r>
              <w:rPr>
                <w:lang w:val="cs-CZ"/>
              </w:rPr>
              <w:t>Bez popisků</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p>
        </w:tc>
        <w:tc>
          <w:tcPr>
            <w:tcW w:w="1423"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Formát jména křižovatky</w:t>
            </w:r>
          </w:p>
        </w:tc>
        <w:tc>
          <w:tcPr>
            <w:tcW w:w="1423" w:type="pct"/>
          </w:tcPr>
          <w:p w:rsidR="00060C94" w:rsidRPr="006B1B32" w:rsidRDefault="00060C94" w:rsidP="007B2B0A">
            <w:pPr>
              <w:rPr>
                <w:lang w:val="cs-CZ"/>
              </w:rPr>
            </w:pPr>
            <w:r w:rsidRPr="006B1B32">
              <w:rPr>
                <w:lang w:val="cs-CZ"/>
              </w:rPr>
              <w:t>Křižovatka &lt;[Další čítač(CP)]&gt;</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Formát jména kvadrantu křižovatky</w:t>
            </w:r>
          </w:p>
        </w:tc>
        <w:tc>
          <w:tcPr>
            <w:tcW w:w="1423" w:type="pct"/>
            <w:tcBorders>
              <w:top w:val="single" w:sz="8" w:space="0" w:color="000000"/>
              <w:bottom w:val="single" w:sz="8" w:space="0" w:color="000000"/>
            </w:tcBorders>
          </w:tcPr>
          <w:p w:rsidR="00060C94" w:rsidRPr="006B1B32" w:rsidRDefault="00060C94" w:rsidP="007B2B0A">
            <w:pPr>
              <w:rPr>
                <w:lang w:val="cs-CZ"/>
              </w:rPr>
            </w:pPr>
            <w:r w:rsidRPr="006B1B32">
              <w:rPr>
                <w:lang w:val="cs-CZ"/>
              </w:rPr>
              <w:t>&lt;[Umístění kvadrantu]&gt; - Kvadrant</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Formát jména trasy odsazení</w:t>
            </w:r>
          </w:p>
        </w:tc>
        <w:tc>
          <w:tcPr>
            <w:tcW w:w="1423" w:type="pct"/>
          </w:tcPr>
          <w:p w:rsidR="00060C94" w:rsidRPr="006B1B32" w:rsidRDefault="00060C94" w:rsidP="007B2B0A">
            <w:pPr>
              <w:rPr>
                <w:lang w:val="cs-CZ"/>
              </w:rPr>
            </w:pPr>
            <w:r w:rsidRPr="006B1B32">
              <w:rPr>
                <w:lang w:val="cs-CZ"/>
              </w:rPr>
              <w:t>&lt;[Název nadřazené trasy(CP)]&gt;-&lt;[Strana]&gt;-&lt;[Hodnota odsazení]&gt;</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Formát jména trasy zaoblení obrubníku</w:t>
            </w:r>
          </w:p>
        </w:tc>
        <w:tc>
          <w:tcPr>
            <w:tcW w:w="1423" w:type="pct"/>
            <w:tcBorders>
              <w:top w:val="single" w:sz="8" w:space="0" w:color="000000"/>
              <w:bottom w:val="single" w:sz="8" w:space="0" w:color="000000"/>
            </w:tcBorders>
          </w:tcPr>
          <w:p w:rsidR="00060C94" w:rsidRPr="006B1B32" w:rsidRDefault="00060C94" w:rsidP="007B2B0A">
            <w:pPr>
              <w:rPr>
                <w:lang w:val="cs-CZ"/>
              </w:rPr>
            </w:pPr>
            <w:r>
              <w:rPr>
                <w:lang w:val="cs-CZ"/>
              </w:rPr>
              <w:t>&lt;[Název křižovatky</w:t>
            </w:r>
            <w:r w:rsidRPr="006B1B32">
              <w:rPr>
                <w:lang w:val="cs-CZ"/>
              </w:rPr>
              <w:t xml:space="preserve">(CP)]&gt; - &lt;[Název kvadrantu </w:t>
            </w:r>
            <w:r>
              <w:rPr>
                <w:lang w:val="cs-CZ"/>
              </w:rPr>
              <w:t>křižovatky</w:t>
            </w:r>
            <w:r w:rsidRPr="006B1B32">
              <w:rPr>
                <w:lang w:val="cs-CZ"/>
              </w:rPr>
              <w:t>(CP)]&gt;</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Pr>
          <w:p w:rsidR="00060C94" w:rsidRPr="00776173" w:rsidRDefault="00060C94" w:rsidP="00BD389E">
            <w:pPr>
              <w:rPr>
                <w:rFonts w:cs="Times New Roman"/>
                <w:b/>
                <w:bCs/>
                <w:lang w:val="cs-CZ"/>
              </w:rPr>
            </w:pPr>
            <w:r>
              <w:rPr>
                <w:b/>
                <w:bCs/>
                <w:lang w:val="cs-CZ"/>
              </w:rPr>
              <w:t>Formát jména profilu odsazení</w:t>
            </w:r>
          </w:p>
        </w:tc>
        <w:tc>
          <w:tcPr>
            <w:tcW w:w="1423" w:type="pct"/>
          </w:tcPr>
          <w:p w:rsidR="00060C94" w:rsidRPr="006B1B32" w:rsidRDefault="00060C94" w:rsidP="007B2B0A">
            <w:pPr>
              <w:rPr>
                <w:lang w:val="cs-CZ"/>
              </w:rPr>
            </w:pPr>
            <w:r w:rsidRPr="006B1B32">
              <w:rPr>
                <w:lang w:val="cs-CZ"/>
              </w:rPr>
              <w:t>&lt;[Název nadřazené trasy(CP)]&gt; - &lt;[Strana]&gt; - &lt;[Hodnota příčného sklonu]&gt;</w:t>
            </w:r>
          </w:p>
        </w:tc>
        <w:tc>
          <w:tcPr>
            <w:tcW w:w="809" w:type="pct"/>
          </w:tcPr>
          <w:p w:rsidR="00060C94" w:rsidRPr="00776173" w:rsidRDefault="00060C94" w:rsidP="007B2B0A">
            <w:pPr>
              <w:rPr>
                <w:rFonts w:cs="Times New Roman"/>
                <w:lang w:val="cs-CZ"/>
              </w:rPr>
            </w:pPr>
          </w:p>
        </w:tc>
        <w:tc>
          <w:tcPr>
            <w:tcW w:w="895" w:type="pct"/>
          </w:tcPr>
          <w:p w:rsidR="00060C94" w:rsidRPr="00776173" w:rsidRDefault="00060C94" w:rsidP="007B2B0A">
            <w:pPr>
              <w:rPr>
                <w:rFonts w:cs="Times New Roman"/>
                <w:lang w:val="cs-CZ"/>
              </w:rPr>
            </w:pPr>
          </w:p>
        </w:tc>
      </w:tr>
      <w:tr w:rsidR="00060C94" w:rsidRPr="00776173">
        <w:tc>
          <w:tcPr>
            <w:tcW w:w="1873" w:type="pct"/>
            <w:tcBorders>
              <w:top w:val="single" w:sz="8" w:space="0" w:color="000000"/>
              <w:bottom w:val="single" w:sz="8" w:space="0" w:color="000000"/>
            </w:tcBorders>
          </w:tcPr>
          <w:p w:rsidR="00060C94" w:rsidRPr="00776173" w:rsidRDefault="00060C94" w:rsidP="00BD389E">
            <w:pPr>
              <w:rPr>
                <w:rFonts w:cs="Times New Roman"/>
                <w:b/>
                <w:bCs/>
                <w:lang w:val="cs-CZ"/>
              </w:rPr>
            </w:pPr>
            <w:r>
              <w:rPr>
                <w:b/>
                <w:bCs/>
                <w:lang w:val="cs-CZ"/>
              </w:rPr>
              <w:t>Formát jména profilu zaoblení obrubníku</w:t>
            </w:r>
          </w:p>
        </w:tc>
        <w:tc>
          <w:tcPr>
            <w:tcW w:w="1423" w:type="pct"/>
            <w:tcBorders>
              <w:top w:val="single" w:sz="8" w:space="0" w:color="000000"/>
              <w:bottom w:val="single" w:sz="8" w:space="0" w:color="000000"/>
            </w:tcBorders>
          </w:tcPr>
          <w:p w:rsidR="00060C94" w:rsidRPr="006B1B32" w:rsidRDefault="00060C94" w:rsidP="007B2B0A">
            <w:pPr>
              <w:rPr>
                <w:lang w:val="cs-CZ"/>
              </w:rPr>
            </w:pPr>
            <w:r w:rsidRPr="006B1B32">
              <w:rPr>
                <w:lang w:val="cs-CZ"/>
              </w:rPr>
              <w:t>&lt;[Název trasy(CP)]&gt; - Profil</w:t>
            </w:r>
          </w:p>
        </w:tc>
        <w:tc>
          <w:tcPr>
            <w:tcW w:w="809" w:type="pct"/>
            <w:tcBorders>
              <w:top w:val="single" w:sz="8" w:space="0" w:color="000000"/>
              <w:bottom w:val="single" w:sz="8" w:space="0" w:color="000000"/>
            </w:tcBorders>
          </w:tcPr>
          <w:p w:rsidR="00060C94" w:rsidRPr="00776173" w:rsidRDefault="00060C94" w:rsidP="007B2B0A">
            <w:pPr>
              <w:rPr>
                <w:rFonts w:cs="Times New Roman"/>
                <w:lang w:val="cs-CZ"/>
              </w:rPr>
            </w:pPr>
          </w:p>
        </w:tc>
        <w:tc>
          <w:tcPr>
            <w:tcW w:w="895" w:type="pct"/>
            <w:tcBorders>
              <w:top w:val="single" w:sz="8" w:space="0" w:color="000000"/>
              <w:bottom w:val="single" w:sz="8" w:space="0" w:color="000000"/>
            </w:tcBorders>
          </w:tcPr>
          <w:p w:rsidR="00060C94" w:rsidRPr="00776173" w:rsidRDefault="00060C94" w:rsidP="007B2B0A">
            <w:pPr>
              <w:rPr>
                <w:rFonts w:cs="Times New Roman"/>
                <w:lang w:val="cs-CZ"/>
              </w:rPr>
            </w:pPr>
          </w:p>
        </w:tc>
      </w:tr>
      <w:tr w:rsidR="00060C94" w:rsidRPr="00776173">
        <w:tc>
          <w:tcPr>
            <w:tcW w:w="1873" w:type="pct"/>
            <w:tcBorders>
              <w:bottom w:val="single" w:sz="8" w:space="0" w:color="000000"/>
            </w:tcBorders>
          </w:tcPr>
          <w:p w:rsidR="00060C94" w:rsidRPr="00776173" w:rsidRDefault="00060C94" w:rsidP="00BD389E">
            <w:pPr>
              <w:rPr>
                <w:rFonts w:cs="Times New Roman"/>
                <w:b/>
                <w:bCs/>
                <w:lang w:val="cs-CZ"/>
              </w:rPr>
            </w:pPr>
            <w:r>
              <w:rPr>
                <w:b/>
                <w:bCs/>
                <w:lang w:val="cs-CZ"/>
              </w:rPr>
              <w:t>Formát jména regionu koridoru</w:t>
            </w:r>
          </w:p>
        </w:tc>
        <w:tc>
          <w:tcPr>
            <w:tcW w:w="1423" w:type="pct"/>
            <w:tcBorders>
              <w:bottom w:val="single" w:sz="8" w:space="0" w:color="000000"/>
            </w:tcBorders>
          </w:tcPr>
          <w:p w:rsidR="00060C94" w:rsidRPr="006B1B32" w:rsidRDefault="00060C94" w:rsidP="007B2B0A">
            <w:pPr>
              <w:rPr>
                <w:lang w:val="cs-CZ"/>
              </w:rPr>
            </w:pPr>
            <w:r w:rsidRPr="006B1B32">
              <w:rPr>
                <w:lang w:val="cs-CZ"/>
              </w:rPr>
              <w:t>RG - &lt;[Název sestavy(CP)]&gt; - (&lt;[Další čítač(CP)]&gt;)</w:t>
            </w:r>
          </w:p>
        </w:tc>
        <w:tc>
          <w:tcPr>
            <w:tcW w:w="809" w:type="pct"/>
            <w:tcBorders>
              <w:bottom w:val="single" w:sz="8" w:space="0" w:color="000000"/>
            </w:tcBorders>
          </w:tcPr>
          <w:p w:rsidR="00060C94" w:rsidRPr="00776173" w:rsidRDefault="00060C94" w:rsidP="007B2B0A">
            <w:pPr>
              <w:rPr>
                <w:rFonts w:cs="Times New Roman"/>
                <w:lang w:val="cs-CZ"/>
              </w:rPr>
            </w:pPr>
          </w:p>
        </w:tc>
        <w:tc>
          <w:tcPr>
            <w:tcW w:w="895" w:type="pct"/>
            <w:tcBorders>
              <w:bottom w:val="single" w:sz="8" w:space="0" w:color="000000"/>
            </w:tcBorders>
          </w:tcPr>
          <w:p w:rsidR="00060C94" w:rsidRPr="00776173" w:rsidRDefault="00060C94" w:rsidP="007B2B0A">
            <w:pPr>
              <w:rPr>
                <w:rFonts w:cs="Times New Roman"/>
                <w:lang w:val="cs-CZ"/>
              </w:rPr>
            </w:pPr>
          </w:p>
        </w:tc>
      </w:tr>
    </w:tbl>
    <w:p w:rsidR="00060C94" w:rsidRPr="00776173" w:rsidRDefault="00060C94" w:rsidP="007B2B0A">
      <w:pPr>
        <w:rPr>
          <w:rFonts w:cs="Times New Roman"/>
          <w:lang w:val="cs-CZ"/>
        </w:rPr>
      </w:pPr>
    </w:p>
    <w:p w:rsidR="00060C94" w:rsidRPr="00776173" w:rsidRDefault="00060C94" w:rsidP="007B2B0A">
      <w:pPr>
        <w:rPr>
          <w:rFonts w:cs="Times New Roman"/>
          <w:lang w:val="cs-CZ"/>
        </w:rPr>
        <w:sectPr w:rsidR="00060C94" w:rsidRPr="00776173" w:rsidSect="007B2B0A">
          <w:pgSz w:w="15840" w:h="12240" w:orient="landscape"/>
          <w:pgMar w:top="1417" w:right="1440" w:bottom="1417" w:left="1440" w:header="708" w:footer="708" w:gutter="0"/>
          <w:cols w:space="708"/>
          <w:titlePg/>
          <w:rtlGutter/>
          <w:docGrid w:linePitch="360"/>
        </w:sectPr>
      </w:pPr>
    </w:p>
    <w:p w:rsidR="00060C94" w:rsidRPr="00776173" w:rsidRDefault="00060C94" w:rsidP="00DC2E99">
      <w:pPr>
        <w:pStyle w:val="Heading1"/>
        <w:numPr>
          <w:ilvl w:val="0"/>
          <w:numId w:val="6"/>
        </w:numPr>
        <w:ind w:left="1440"/>
        <w:rPr>
          <w:rFonts w:cs="Times New Roman"/>
          <w:lang w:val="cs-CZ"/>
        </w:rPr>
      </w:pPr>
      <w:bookmarkStart w:id="43" w:name="_Toc229293102"/>
      <w:r>
        <w:rPr>
          <w:lang w:val="cs-CZ"/>
        </w:rPr>
        <w:t>Instal</w:t>
      </w:r>
      <w:r w:rsidRPr="00776173">
        <w:rPr>
          <w:lang w:val="cs-CZ"/>
        </w:rPr>
        <w:t>a</w:t>
      </w:r>
      <w:r>
        <w:rPr>
          <w:lang w:val="cs-CZ"/>
        </w:rPr>
        <w:t>ce</w:t>
      </w:r>
      <w:bookmarkEnd w:id="43"/>
    </w:p>
    <w:p w:rsidR="00060C94" w:rsidRPr="00776173" w:rsidRDefault="00060C94" w:rsidP="000A556B">
      <w:pPr>
        <w:rPr>
          <w:rFonts w:cs="Times New Roman"/>
          <w:lang w:val="cs-CZ"/>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897"/>
        <w:gridCol w:w="2029"/>
        <w:gridCol w:w="1866"/>
        <w:gridCol w:w="2416"/>
        <w:gridCol w:w="90"/>
        <w:gridCol w:w="1278"/>
      </w:tblGrid>
      <w:tr w:rsidR="00060C94" w:rsidRPr="00776173">
        <w:tc>
          <w:tcPr>
            <w:tcW w:w="1897" w:type="dxa"/>
            <w:shd w:val="solid" w:color="000000" w:fill="FFFFFF"/>
          </w:tcPr>
          <w:p w:rsidR="00060C94" w:rsidRPr="00776173" w:rsidRDefault="00060C94" w:rsidP="00815997">
            <w:pPr>
              <w:rPr>
                <w:b/>
                <w:bCs/>
                <w:i/>
                <w:iCs/>
                <w:lang w:val="cs-CZ"/>
              </w:rPr>
            </w:pPr>
            <w:r w:rsidRPr="00776173">
              <w:rPr>
                <w:b/>
                <w:bCs/>
                <w:i/>
                <w:iCs/>
                <w:lang w:val="cs-CZ"/>
              </w:rPr>
              <w:t>File Name</w:t>
            </w:r>
          </w:p>
        </w:tc>
        <w:tc>
          <w:tcPr>
            <w:tcW w:w="2029" w:type="dxa"/>
            <w:shd w:val="solid" w:color="000000" w:fill="FFFFFF"/>
          </w:tcPr>
          <w:p w:rsidR="00060C94" w:rsidRPr="00776173" w:rsidRDefault="00060C94" w:rsidP="00815997">
            <w:pPr>
              <w:rPr>
                <w:rFonts w:cs="Times New Roman"/>
                <w:b/>
                <w:bCs/>
                <w:i/>
                <w:iCs/>
                <w:lang w:val="cs-CZ"/>
              </w:rPr>
            </w:pPr>
            <w:r>
              <w:rPr>
                <w:b/>
                <w:bCs/>
                <w:i/>
                <w:iCs/>
                <w:lang w:val="cs-CZ"/>
              </w:rPr>
              <w:t>Popis</w:t>
            </w:r>
          </w:p>
        </w:tc>
        <w:tc>
          <w:tcPr>
            <w:tcW w:w="1866" w:type="dxa"/>
            <w:shd w:val="solid" w:color="000000" w:fill="FFFFFF"/>
          </w:tcPr>
          <w:p w:rsidR="00060C94" w:rsidRPr="00776173" w:rsidRDefault="00060C94" w:rsidP="00815997">
            <w:pPr>
              <w:rPr>
                <w:b/>
                <w:bCs/>
                <w:i/>
                <w:iCs/>
                <w:lang w:val="cs-CZ"/>
              </w:rPr>
            </w:pPr>
            <w:r w:rsidRPr="00776173">
              <w:rPr>
                <w:b/>
                <w:bCs/>
                <w:i/>
                <w:iCs/>
                <w:lang w:val="cs-CZ"/>
              </w:rPr>
              <w:t>Path</w:t>
            </w:r>
          </w:p>
        </w:tc>
        <w:tc>
          <w:tcPr>
            <w:tcW w:w="2506" w:type="dxa"/>
            <w:gridSpan w:val="2"/>
            <w:shd w:val="solid" w:color="000000" w:fill="FFFFFF"/>
          </w:tcPr>
          <w:p w:rsidR="00060C94" w:rsidRPr="00776173" w:rsidRDefault="00060C94" w:rsidP="008B1321">
            <w:pPr>
              <w:rPr>
                <w:b/>
                <w:bCs/>
                <w:i/>
                <w:iCs/>
                <w:lang w:val="cs-CZ"/>
              </w:rPr>
            </w:pPr>
            <w:r w:rsidRPr="00776173">
              <w:rPr>
                <w:b/>
                <w:bCs/>
                <w:i/>
                <w:iCs/>
                <w:lang w:val="cs-CZ"/>
              </w:rPr>
              <w:t>Installation Folder</w:t>
            </w:r>
          </w:p>
        </w:tc>
        <w:tc>
          <w:tcPr>
            <w:tcW w:w="1278" w:type="dxa"/>
            <w:shd w:val="solid" w:color="000000" w:fill="FFFFFF"/>
          </w:tcPr>
          <w:p w:rsidR="00060C94" w:rsidRPr="00776173" w:rsidRDefault="00060C94" w:rsidP="008B1321">
            <w:pPr>
              <w:rPr>
                <w:b/>
                <w:bCs/>
                <w:i/>
                <w:iCs/>
                <w:lang w:val="cs-CZ"/>
              </w:rPr>
            </w:pPr>
            <w:r w:rsidRPr="00776173">
              <w:rPr>
                <w:b/>
                <w:bCs/>
                <w:i/>
                <w:iCs/>
                <w:lang w:val="cs-CZ"/>
              </w:rPr>
              <w:t>User Cache</w:t>
            </w: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r w:rsidR="00060C94" w:rsidRPr="00776173">
        <w:tc>
          <w:tcPr>
            <w:tcW w:w="1897" w:type="dxa"/>
          </w:tcPr>
          <w:p w:rsidR="00060C94" w:rsidRPr="00776173" w:rsidRDefault="00060C94" w:rsidP="00815997">
            <w:pPr>
              <w:rPr>
                <w:rFonts w:cs="Times New Roman"/>
                <w:lang w:val="cs-CZ"/>
              </w:rPr>
            </w:pPr>
          </w:p>
        </w:tc>
        <w:tc>
          <w:tcPr>
            <w:tcW w:w="2029" w:type="dxa"/>
          </w:tcPr>
          <w:p w:rsidR="00060C94" w:rsidRPr="00776173" w:rsidRDefault="00060C94" w:rsidP="00815997">
            <w:pPr>
              <w:rPr>
                <w:rFonts w:cs="Times New Roman"/>
                <w:lang w:val="cs-CZ"/>
              </w:rPr>
            </w:pPr>
          </w:p>
        </w:tc>
        <w:tc>
          <w:tcPr>
            <w:tcW w:w="1866" w:type="dxa"/>
          </w:tcPr>
          <w:p w:rsidR="00060C94" w:rsidRPr="00776173" w:rsidRDefault="00060C94" w:rsidP="00815997">
            <w:pPr>
              <w:rPr>
                <w:rFonts w:cs="Times New Roman"/>
                <w:lang w:val="cs-CZ"/>
              </w:rPr>
            </w:pPr>
          </w:p>
        </w:tc>
        <w:tc>
          <w:tcPr>
            <w:tcW w:w="2416" w:type="dxa"/>
          </w:tcPr>
          <w:p w:rsidR="00060C94" w:rsidRPr="00776173" w:rsidRDefault="00060C94" w:rsidP="00815997">
            <w:pPr>
              <w:rPr>
                <w:rFonts w:cs="Times New Roman"/>
                <w:lang w:val="cs-CZ"/>
              </w:rPr>
            </w:pPr>
          </w:p>
        </w:tc>
        <w:tc>
          <w:tcPr>
            <w:tcW w:w="1368" w:type="dxa"/>
            <w:gridSpan w:val="2"/>
          </w:tcPr>
          <w:p w:rsidR="00060C94" w:rsidRPr="00776173" w:rsidRDefault="00060C94" w:rsidP="00815997">
            <w:pPr>
              <w:rPr>
                <w:rFonts w:cs="Times New Roman"/>
                <w:lang w:val="cs-CZ"/>
              </w:rPr>
            </w:pPr>
          </w:p>
        </w:tc>
      </w:tr>
    </w:tbl>
    <w:p w:rsidR="00060C94" w:rsidRPr="00776173" w:rsidRDefault="00060C94" w:rsidP="000A556B">
      <w:pPr>
        <w:rPr>
          <w:rFonts w:cs="Times New Roman"/>
          <w:lang w:val="cs-CZ"/>
        </w:rPr>
      </w:pPr>
    </w:p>
    <w:p w:rsidR="00060C94" w:rsidRPr="00776173" w:rsidRDefault="00060C94" w:rsidP="009D270E">
      <w:pPr>
        <w:rPr>
          <w:rFonts w:cs="Times New Roman"/>
          <w:lang w:val="cs-CZ"/>
        </w:rPr>
      </w:pPr>
    </w:p>
    <w:sectPr w:rsidR="00060C94" w:rsidRPr="00776173" w:rsidSect="00B51BBF">
      <w:pgSz w:w="12240" w:h="15840"/>
      <w:pgMar w:top="1417" w:right="1440" w:bottom="1417" w:left="1440"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C94" w:rsidRDefault="00060C94" w:rsidP="00620A58">
      <w:pPr>
        <w:rPr>
          <w:rFonts w:cs="Times New Roman"/>
        </w:rPr>
      </w:pPr>
      <w:r>
        <w:rPr>
          <w:rFonts w:cs="Times New Roman"/>
        </w:rPr>
        <w:separator/>
      </w:r>
    </w:p>
  </w:endnote>
  <w:endnote w:type="continuationSeparator" w:id="1">
    <w:p w:rsidR="00060C94" w:rsidRDefault="00060C94"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Arial">
    <w:altName w:val=" Helvetica"/>
    <w:panose1 w:val="020B0604020202020204"/>
    <w:charset w:val="EE"/>
    <w:family w:val="swiss"/>
    <w:pitch w:val="variable"/>
    <w:sig w:usb0="20002A87" w:usb1="80000000" w:usb2="00000008" w:usb3="00000000" w:csb0="000001FF" w:csb1="00000000"/>
  </w:font>
  <w:font w:name="Corbel">
    <w:panose1 w:val="020B0503020204020204"/>
    <w:charset w:val="EE"/>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C94" w:rsidRDefault="00060C94" w:rsidP="00620A58">
    <w:pPr>
      <w:pStyle w:val="TableText"/>
      <w:rPr>
        <w:rFonts w:cs="Times New Roman"/>
      </w:rPr>
    </w:pPr>
    <w:r>
      <w:t>Autodesk and contractor Confidential</w:t>
    </w:r>
    <w:r>
      <w:tab/>
      <w:t xml:space="preserve">Page </w:t>
    </w:r>
    <w:fldSimple w:instr=" PAGE ">
      <w:r>
        <w:rPr>
          <w:noProof/>
        </w:rPr>
        <w:t>151</w:t>
      </w:r>
    </w:fldSimple>
    <w:r>
      <w:t xml:space="preserve"> of </w:t>
    </w:r>
    <w:fldSimple w:instr=" NUMPAGES ">
      <w:r>
        <w:rPr>
          <w:noProof/>
        </w:rPr>
        <w:t>153</w:t>
      </w:r>
    </w:fldSimple>
    <w:r>
      <w:rPr>
        <w:rFonts w:cs="Times New Roman"/>
      </w:rPr>
      <w:tab/>
    </w:r>
    <w:fldSimple w:instr=" DATE \@ &quot;M/d/yyyy&quot; ">
      <w:r>
        <w:rPr>
          <w:noProof/>
        </w:rPr>
        <w:t>5/20/2009</w:t>
      </w:r>
    </w:fldSimple>
  </w:p>
  <w:p w:rsidR="00060C94" w:rsidRDefault="00060C94"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C94" w:rsidRPr="00E3239B" w:rsidRDefault="00060C94" w:rsidP="00620A58">
    <w:pPr>
      <w:pStyle w:val="Footer"/>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C94" w:rsidRDefault="00060C94" w:rsidP="00620A58">
      <w:pPr>
        <w:rPr>
          <w:rFonts w:cs="Times New Roman"/>
        </w:rPr>
      </w:pPr>
      <w:r>
        <w:rPr>
          <w:rFonts w:cs="Times New Roman"/>
        </w:rPr>
        <w:separator/>
      </w:r>
    </w:p>
  </w:footnote>
  <w:footnote w:type="continuationSeparator" w:id="1">
    <w:p w:rsidR="00060C94" w:rsidRDefault="00060C94"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C94" w:rsidRPr="00FF471C" w:rsidRDefault="00060C94"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060C94" w:rsidRPr="002236EA" w:rsidRDefault="00060C94"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C94" w:rsidRDefault="00060C94"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060C94" w:rsidRDefault="00060C94"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cs="Symbol" w:hint="default"/>
      </w:rPr>
    </w:lvl>
  </w:abstractNum>
  <w:abstractNum w:abstractNumId="1">
    <w:nsid w:val="FFFFFF89"/>
    <w:multiLevelType w:val="singleLevel"/>
    <w:tmpl w:val="6A7236A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545435"/>
    <w:multiLevelType w:val="hybridMultilevel"/>
    <w:tmpl w:val="659EC0EE"/>
    <w:lvl w:ilvl="0" w:tplc="04090001">
      <w:start w:val="1"/>
      <w:numFmt w:val="bullet"/>
      <w:lvlText w:val=""/>
      <w:lvlJc w:val="left"/>
      <w:pPr>
        <w:ind w:left="1152" w:hanging="360"/>
      </w:pPr>
      <w:rPr>
        <w:rFonts w:ascii="Symbol" w:hAnsi="Symbol" w:cs="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cs="Wingdings" w:hint="default"/>
      </w:rPr>
    </w:lvl>
    <w:lvl w:ilvl="3" w:tplc="04090001">
      <w:start w:val="1"/>
      <w:numFmt w:val="bullet"/>
      <w:lvlText w:val=""/>
      <w:lvlJc w:val="left"/>
      <w:pPr>
        <w:ind w:left="3312" w:hanging="360"/>
      </w:pPr>
      <w:rPr>
        <w:rFonts w:ascii="Symbol" w:hAnsi="Symbol" w:cs="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cs="Wingdings" w:hint="default"/>
      </w:rPr>
    </w:lvl>
    <w:lvl w:ilvl="6" w:tplc="04090001">
      <w:start w:val="1"/>
      <w:numFmt w:val="bullet"/>
      <w:lvlText w:val=""/>
      <w:lvlJc w:val="left"/>
      <w:pPr>
        <w:ind w:left="5472" w:hanging="360"/>
      </w:pPr>
      <w:rPr>
        <w:rFonts w:ascii="Symbol" w:hAnsi="Symbol" w:cs="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cs="Wingdings" w:hint="default"/>
      </w:rPr>
    </w:lvl>
  </w:abstractNum>
  <w:abstractNum w:abstractNumId="3">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EC019DB"/>
    <w:multiLevelType w:val="hybridMultilevel"/>
    <w:tmpl w:val="257C7C10"/>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6">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58114E76"/>
    <w:multiLevelType w:val="hybridMultilevel"/>
    <w:tmpl w:val="9B523DB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8">
    <w:nsid w:val="5A4148A6"/>
    <w:multiLevelType w:val="hybridMultilevel"/>
    <w:tmpl w:val="7982FCB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60625A3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18A2DE3"/>
    <w:multiLevelType w:val="multilevel"/>
    <w:tmpl w:val="A7EECBEA"/>
    <w:lvl w:ilvl="0">
      <w:start w:val="1"/>
      <w:numFmt w:val="decimal"/>
      <w:lvlText w:val="%1"/>
      <w:lvlJc w:val="left"/>
      <w:pPr>
        <w:tabs>
          <w:tab w:val="num" w:pos="720"/>
        </w:tabs>
        <w:ind w:left="720" w:hanging="1440"/>
      </w:pPr>
      <w:rPr>
        <w:rFonts w:hint="default"/>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080"/>
        </w:tabs>
        <w:ind w:left="1440" w:hanging="144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2">
    <w:nsid w:val="6A1F6435"/>
    <w:multiLevelType w:val="hybridMultilevel"/>
    <w:tmpl w:val="D8B894E6"/>
    <w:lvl w:ilvl="0" w:tplc="4AD68704">
      <w:numFmt w:val="bullet"/>
      <w:lvlText w:val="-"/>
      <w:lvlJc w:val="left"/>
      <w:pPr>
        <w:tabs>
          <w:tab w:val="num" w:pos="720"/>
        </w:tabs>
        <w:ind w:left="720" w:hanging="360"/>
      </w:pPr>
      <w:rPr>
        <w:rFonts w:ascii="Calibri" w:eastAsia="MS Mincho" w:hAnsi="Calibri"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3">
    <w:nsid w:val="749016E6"/>
    <w:multiLevelType w:val="hybridMultilevel"/>
    <w:tmpl w:val="65B42A7E"/>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0"/>
  </w:num>
  <w:num w:numId="4">
    <w:abstractNumId w:val="9"/>
  </w:num>
  <w:num w:numId="5">
    <w:abstractNumId w:val="3"/>
  </w:num>
  <w:num w:numId="6">
    <w:abstractNumId w:val="11"/>
  </w:num>
  <w:num w:numId="7">
    <w:abstractNumId w:val="4"/>
  </w:num>
  <w:num w:numId="8">
    <w:abstractNumId w:val="11"/>
  </w:num>
  <w:num w:numId="9">
    <w:abstractNumId w:val="6"/>
  </w:num>
  <w:num w:numId="10">
    <w:abstractNumId w:val="2"/>
  </w:num>
  <w:num w:numId="11">
    <w:abstractNumId w:val="7"/>
  </w:num>
  <w:num w:numId="12">
    <w:abstractNumId w:val="13"/>
  </w:num>
  <w:num w:numId="13">
    <w:abstractNumId w:val="5"/>
  </w:num>
  <w:num w:numId="14">
    <w:abstractNumId w:val="12"/>
  </w:num>
  <w:num w:numId="15">
    <w:abstractNumId w:val="8"/>
  </w:num>
  <w:num w:numId="16">
    <w:abstractNumId w:val="0"/>
  </w:num>
  <w:num w:numId="17">
    <w:abstractNumId w:val="0"/>
  </w:num>
  <w:num w:numId="18">
    <w:abstractNumId w:val="0"/>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drawingGridHorizontalSpacing w:val="100"/>
  <w:displayHorizontalDrawingGridEvery w:val="2"/>
  <w:noPunctuationKerning/>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2CF3"/>
    <w:rsid w:val="0000044C"/>
    <w:rsid w:val="00001114"/>
    <w:rsid w:val="0000118F"/>
    <w:rsid w:val="0000472C"/>
    <w:rsid w:val="00012DC2"/>
    <w:rsid w:val="0001480A"/>
    <w:rsid w:val="000148A3"/>
    <w:rsid w:val="000175F7"/>
    <w:rsid w:val="00017CCF"/>
    <w:rsid w:val="00020566"/>
    <w:rsid w:val="00022F45"/>
    <w:rsid w:val="00023501"/>
    <w:rsid w:val="00024BB5"/>
    <w:rsid w:val="00025585"/>
    <w:rsid w:val="00026E1B"/>
    <w:rsid w:val="0002717D"/>
    <w:rsid w:val="00030506"/>
    <w:rsid w:val="00031264"/>
    <w:rsid w:val="000320C4"/>
    <w:rsid w:val="00032EF3"/>
    <w:rsid w:val="00034C10"/>
    <w:rsid w:val="0004117F"/>
    <w:rsid w:val="000411DF"/>
    <w:rsid w:val="00043018"/>
    <w:rsid w:val="00043184"/>
    <w:rsid w:val="000455A7"/>
    <w:rsid w:val="00046CD4"/>
    <w:rsid w:val="00047BF8"/>
    <w:rsid w:val="000502B3"/>
    <w:rsid w:val="00052962"/>
    <w:rsid w:val="000533AE"/>
    <w:rsid w:val="0005656E"/>
    <w:rsid w:val="0005668C"/>
    <w:rsid w:val="0005691F"/>
    <w:rsid w:val="00056A2B"/>
    <w:rsid w:val="00056B22"/>
    <w:rsid w:val="00057822"/>
    <w:rsid w:val="00060239"/>
    <w:rsid w:val="000607DE"/>
    <w:rsid w:val="00060903"/>
    <w:rsid w:val="00060C94"/>
    <w:rsid w:val="00061B37"/>
    <w:rsid w:val="00061EE5"/>
    <w:rsid w:val="00064B16"/>
    <w:rsid w:val="000651F9"/>
    <w:rsid w:val="00065390"/>
    <w:rsid w:val="0006556A"/>
    <w:rsid w:val="0006556F"/>
    <w:rsid w:val="00065F7E"/>
    <w:rsid w:val="0006604D"/>
    <w:rsid w:val="000667C7"/>
    <w:rsid w:val="00072BB9"/>
    <w:rsid w:val="00076E8A"/>
    <w:rsid w:val="0007721A"/>
    <w:rsid w:val="000803E5"/>
    <w:rsid w:val="00080CEB"/>
    <w:rsid w:val="00081853"/>
    <w:rsid w:val="00085588"/>
    <w:rsid w:val="00087BCB"/>
    <w:rsid w:val="00090ADE"/>
    <w:rsid w:val="000A0861"/>
    <w:rsid w:val="000A2753"/>
    <w:rsid w:val="000A27E4"/>
    <w:rsid w:val="000A3526"/>
    <w:rsid w:val="000A392F"/>
    <w:rsid w:val="000A468F"/>
    <w:rsid w:val="000A556B"/>
    <w:rsid w:val="000A64C3"/>
    <w:rsid w:val="000A728F"/>
    <w:rsid w:val="000A7C64"/>
    <w:rsid w:val="000B0122"/>
    <w:rsid w:val="000B2ED2"/>
    <w:rsid w:val="000B42FE"/>
    <w:rsid w:val="000C05FA"/>
    <w:rsid w:val="000C1B01"/>
    <w:rsid w:val="000C1D84"/>
    <w:rsid w:val="000C2A83"/>
    <w:rsid w:val="000C7BA3"/>
    <w:rsid w:val="000C7E3A"/>
    <w:rsid w:val="000D25C1"/>
    <w:rsid w:val="000D2624"/>
    <w:rsid w:val="000D3E93"/>
    <w:rsid w:val="000D407C"/>
    <w:rsid w:val="000D618A"/>
    <w:rsid w:val="000D7773"/>
    <w:rsid w:val="000D7D34"/>
    <w:rsid w:val="000E0B75"/>
    <w:rsid w:val="000E18B7"/>
    <w:rsid w:val="000E1B36"/>
    <w:rsid w:val="000E5220"/>
    <w:rsid w:val="000E553F"/>
    <w:rsid w:val="000E5BE4"/>
    <w:rsid w:val="000F169C"/>
    <w:rsid w:val="000F1CD1"/>
    <w:rsid w:val="000F26F3"/>
    <w:rsid w:val="000F27A5"/>
    <w:rsid w:val="000F4322"/>
    <w:rsid w:val="000F7709"/>
    <w:rsid w:val="000F7E89"/>
    <w:rsid w:val="0010039A"/>
    <w:rsid w:val="00100735"/>
    <w:rsid w:val="00100DA8"/>
    <w:rsid w:val="00103614"/>
    <w:rsid w:val="00104D28"/>
    <w:rsid w:val="00106A87"/>
    <w:rsid w:val="00106BF7"/>
    <w:rsid w:val="00107CB6"/>
    <w:rsid w:val="0011030B"/>
    <w:rsid w:val="00111348"/>
    <w:rsid w:val="001118D8"/>
    <w:rsid w:val="00111E83"/>
    <w:rsid w:val="001127C6"/>
    <w:rsid w:val="00112E76"/>
    <w:rsid w:val="00113A1D"/>
    <w:rsid w:val="0011472F"/>
    <w:rsid w:val="00115B3D"/>
    <w:rsid w:val="0011661E"/>
    <w:rsid w:val="00116B12"/>
    <w:rsid w:val="00120F59"/>
    <w:rsid w:val="00121FAF"/>
    <w:rsid w:val="00122C23"/>
    <w:rsid w:val="00123C73"/>
    <w:rsid w:val="001255F5"/>
    <w:rsid w:val="00127B80"/>
    <w:rsid w:val="001312AD"/>
    <w:rsid w:val="00136234"/>
    <w:rsid w:val="00137CD1"/>
    <w:rsid w:val="001406E1"/>
    <w:rsid w:val="00140EF8"/>
    <w:rsid w:val="00142888"/>
    <w:rsid w:val="001445D4"/>
    <w:rsid w:val="00145FC8"/>
    <w:rsid w:val="001477C0"/>
    <w:rsid w:val="00151110"/>
    <w:rsid w:val="001533BB"/>
    <w:rsid w:val="00153E0E"/>
    <w:rsid w:val="00156055"/>
    <w:rsid w:val="00160142"/>
    <w:rsid w:val="001609C5"/>
    <w:rsid w:val="00164626"/>
    <w:rsid w:val="00165782"/>
    <w:rsid w:val="001676C6"/>
    <w:rsid w:val="00175452"/>
    <w:rsid w:val="001760C7"/>
    <w:rsid w:val="00177353"/>
    <w:rsid w:val="00177538"/>
    <w:rsid w:val="00182501"/>
    <w:rsid w:val="001836C5"/>
    <w:rsid w:val="001836F1"/>
    <w:rsid w:val="001840B4"/>
    <w:rsid w:val="00192610"/>
    <w:rsid w:val="00192748"/>
    <w:rsid w:val="001964D0"/>
    <w:rsid w:val="00196F91"/>
    <w:rsid w:val="0019702F"/>
    <w:rsid w:val="001A313E"/>
    <w:rsid w:val="001A5F8B"/>
    <w:rsid w:val="001A60C8"/>
    <w:rsid w:val="001A72E1"/>
    <w:rsid w:val="001B08C9"/>
    <w:rsid w:val="001B233C"/>
    <w:rsid w:val="001B326B"/>
    <w:rsid w:val="001B3656"/>
    <w:rsid w:val="001B5287"/>
    <w:rsid w:val="001B7BD0"/>
    <w:rsid w:val="001C02D1"/>
    <w:rsid w:val="001C501F"/>
    <w:rsid w:val="001C764A"/>
    <w:rsid w:val="001D0816"/>
    <w:rsid w:val="001D6EF8"/>
    <w:rsid w:val="001E0DD4"/>
    <w:rsid w:val="001E1DA4"/>
    <w:rsid w:val="001E2E4F"/>
    <w:rsid w:val="001E3615"/>
    <w:rsid w:val="001E71F1"/>
    <w:rsid w:val="001E7585"/>
    <w:rsid w:val="001F554C"/>
    <w:rsid w:val="001F5572"/>
    <w:rsid w:val="001F6AFE"/>
    <w:rsid w:val="00200E0D"/>
    <w:rsid w:val="00205229"/>
    <w:rsid w:val="00206EF4"/>
    <w:rsid w:val="002113C4"/>
    <w:rsid w:val="00212723"/>
    <w:rsid w:val="0021291C"/>
    <w:rsid w:val="00213FC3"/>
    <w:rsid w:val="0021582A"/>
    <w:rsid w:val="002168CD"/>
    <w:rsid w:val="00221B94"/>
    <w:rsid w:val="00222731"/>
    <w:rsid w:val="00222910"/>
    <w:rsid w:val="002236EA"/>
    <w:rsid w:val="00224562"/>
    <w:rsid w:val="00224786"/>
    <w:rsid w:val="00225F22"/>
    <w:rsid w:val="00226530"/>
    <w:rsid w:val="00227CE0"/>
    <w:rsid w:val="00230CCB"/>
    <w:rsid w:val="002311C9"/>
    <w:rsid w:val="0023122D"/>
    <w:rsid w:val="00233044"/>
    <w:rsid w:val="00233CA3"/>
    <w:rsid w:val="0023526C"/>
    <w:rsid w:val="002357FD"/>
    <w:rsid w:val="00235F80"/>
    <w:rsid w:val="0023711A"/>
    <w:rsid w:val="00237950"/>
    <w:rsid w:val="002406FB"/>
    <w:rsid w:val="002413A4"/>
    <w:rsid w:val="00241630"/>
    <w:rsid w:val="00242CCB"/>
    <w:rsid w:val="002460DF"/>
    <w:rsid w:val="002478E1"/>
    <w:rsid w:val="00250EB1"/>
    <w:rsid w:val="00251DB8"/>
    <w:rsid w:val="00252E05"/>
    <w:rsid w:val="00253E6C"/>
    <w:rsid w:val="0025459E"/>
    <w:rsid w:val="00254E10"/>
    <w:rsid w:val="00257DC1"/>
    <w:rsid w:val="002605DB"/>
    <w:rsid w:val="00260FFF"/>
    <w:rsid w:val="00264175"/>
    <w:rsid w:val="00266188"/>
    <w:rsid w:val="0026731F"/>
    <w:rsid w:val="002677C5"/>
    <w:rsid w:val="002702B6"/>
    <w:rsid w:val="0027070C"/>
    <w:rsid w:val="002729F7"/>
    <w:rsid w:val="00272BD3"/>
    <w:rsid w:val="00274568"/>
    <w:rsid w:val="002758D4"/>
    <w:rsid w:val="00276053"/>
    <w:rsid w:val="002766A1"/>
    <w:rsid w:val="00276776"/>
    <w:rsid w:val="002805C7"/>
    <w:rsid w:val="0028115D"/>
    <w:rsid w:val="00282A9E"/>
    <w:rsid w:val="002837A2"/>
    <w:rsid w:val="00284761"/>
    <w:rsid w:val="002875CF"/>
    <w:rsid w:val="00290ED4"/>
    <w:rsid w:val="00292652"/>
    <w:rsid w:val="00294439"/>
    <w:rsid w:val="002949BD"/>
    <w:rsid w:val="002957B9"/>
    <w:rsid w:val="002A001B"/>
    <w:rsid w:val="002A11EC"/>
    <w:rsid w:val="002A16CB"/>
    <w:rsid w:val="002A2ED8"/>
    <w:rsid w:val="002A5283"/>
    <w:rsid w:val="002B23DA"/>
    <w:rsid w:val="002B4E5E"/>
    <w:rsid w:val="002C4B6E"/>
    <w:rsid w:val="002C67B2"/>
    <w:rsid w:val="002C7010"/>
    <w:rsid w:val="002D494F"/>
    <w:rsid w:val="002D7F57"/>
    <w:rsid w:val="002E19BA"/>
    <w:rsid w:val="002E21BF"/>
    <w:rsid w:val="002E26FA"/>
    <w:rsid w:val="002E2E04"/>
    <w:rsid w:val="002E40C9"/>
    <w:rsid w:val="002E467F"/>
    <w:rsid w:val="002E7A49"/>
    <w:rsid w:val="002F0623"/>
    <w:rsid w:val="002F1A50"/>
    <w:rsid w:val="002F1EEE"/>
    <w:rsid w:val="002F25B6"/>
    <w:rsid w:val="002F2D52"/>
    <w:rsid w:val="002F4A20"/>
    <w:rsid w:val="002F510A"/>
    <w:rsid w:val="00302FC3"/>
    <w:rsid w:val="003038B5"/>
    <w:rsid w:val="00306DAA"/>
    <w:rsid w:val="003139EC"/>
    <w:rsid w:val="003154B9"/>
    <w:rsid w:val="003166AF"/>
    <w:rsid w:val="003168EC"/>
    <w:rsid w:val="00316AE0"/>
    <w:rsid w:val="00320936"/>
    <w:rsid w:val="003211EC"/>
    <w:rsid w:val="00321D17"/>
    <w:rsid w:val="003223E3"/>
    <w:rsid w:val="00322F3E"/>
    <w:rsid w:val="00323674"/>
    <w:rsid w:val="00324890"/>
    <w:rsid w:val="00324E51"/>
    <w:rsid w:val="00325CBF"/>
    <w:rsid w:val="003261BD"/>
    <w:rsid w:val="0033076E"/>
    <w:rsid w:val="00330A60"/>
    <w:rsid w:val="00332302"/>
    <w:rsid w:val="00335782"/>
    <w:rsid w:val="003376FD"/>
    <w:rsid w:val="00337F3F"/>
    <w:rsid w:val="0034114A"/>
    <w:rsid w:val="003422A5"/>
    <w:rsid w:val="00343085"/>
    <w:rsid w:val="00343B97"/>
    <w:rsid w:val="00345848"/>
    <w:rsid w:val="00345B77"/>
    <w:rsid w:val="00345FBD"/>
    <w:rsid w:val="00346CA0"/>
    <w:rsid w:val="003503C7"/>
    <w:rsid w:val="003518AB"/>
    <w:rsid w:val="00351927"/>
    <w:rsid w:val="00352ECF"/>
    <w:rsid w:val="00355C37"/>
    <w:rsid w:val="00356A17"/>
    <w:rsid w:val="00363C93"/>
    <w:rsid w:val="00364DB5"/>
    <w:rsid w:val="0036534E"/>
    <w:rsid w:val="003659C6"/>
    <w:rsid w:val="00366F2C"/>
    <w:rsid w:val="00371017"/>
    <w:rsid w:val="00371780"/>
    <w:rsid w:val="00372CBB"/>
    <w:rsid w:val="00373207"/>
    <w:rsid w:val="003748FC"/>
    <w:rsid w:val="0037640A"/>
    <w:rsid w:val="003772A8"/>
    <w:rsid w:val="003801B4"/>
    <w:rsid w:val="003811C9"/>
    <w:rsid w:val="00384846"/>
    <w:rsid w:val="003849B4"/>
    <w:rsid w:val="00384C1E"/>
    <w:rsid w:val="003853AE"/>
    <w:rsid w:val="00390206"/>
    <w:rsid w:val="00390A5B"/>
    <w:rsid w:val="00391745"/>
    <w:rsid w:val="00394310"/>
    <w:rsid w:val="00394C54"/>
    <w:rsid w:val="003957DE"/>
    <w:rsid w:val="00395F97"/>
    <w:rsid w:val="0039645F"/>
    <w:rsid w:val="00396E1F"/>
    <w:rsid w:val="003A0285"/>
    <w:rsid w:val="003A1AD0"/>
    <w:rsid w:val="003A1CB5"/>
    <w:rsid w:val="003A30C2"/>
    <w:rsid w:val="003A6D77"/>
    <w:rsid w:val="003A6FA2"/>
    <w:rsid w:val="003B0428"/>
    <w:rsid w:val="003B4A5F"/>
    <w:rsid w:val="003C1F3F"/>
    <w:rsid w:val="003C30F6"/>
    <w:rsid w:val="003C5211"/>
    <w:rsid w:val="003C73B0"/>
    <w:rsid w:val="003C7918"/>
    <w:rsid w:val="003D0561"/>
    <w:rsid w:val="003D43FB"/>
    <w:rsid w:val="003D6767"/>
    <w:rsid w:val="003D7FD5"/>
    <w:rsid w:val="003E122C"/>
    <w:rsid w:val="003E1A1D"/>
    <w:rsid w:val="003E3F09"/>
    <w:rsid w:val="003E44A3"/>
    <w:rsid w:val="003E48B0"/>
    <w:rsid w:val="003E54A9"/>
    <w:rsid w:val="003E6D2B"/>
    <w:rsid w:val="003F1262"/>
    <w:rsid w:val="003F13B5"/>
    <w:rsid w:val="003F315D"/>
    <w:rsid w:val="003F4434"/>
    <w:rsid w:val="003F6529"/>
    <w:rsid w:val="0040075A"/>
    <w:rsid w:val="00401175"/>
    <w:rsid w:val="004014B9"/>
    <w:rsid w:val="00401A56"/>
    <w:rsid w:val="00402E6C"/>
    <w:rsid w:val="00404139"/>
    <w:rsid w:val="004062D4"/>
    <w:rsid w:val="004068D8"/>
    <w:rsid w:val="00410EE5"/>
    <w:rsid w:val="00412772"/>
    <w:rsid w:val="00414F6C"/>
    <w:rsid w:val="00414FC0"/>
    <w:rsid w:val="00416D5D"/>
    <w:rsid w:val="004236F5"/>
    <w:rsid w:val="00423DD7"/>
    <w:rsid w:val="00424F37"/>
    <w:rsid w:val="004253BD"/>
    <w:rsid w:val="0042652F"/>
    <w:rsid w:val="0042675B"/>
    <w:rsid w:val="004269B6"/>
    <w:rsid w:val="00431299"/>
    <w:rsid w:val="00431437"/>
    <w:rsid w:val="0043187F"/>
    <w:rsid w:val="00435781"/>
    <w:rsid w:val="00436198"/>
    <w:rsid w:val="00440C16"/>
    <w:rsid w:val="00441D99"/>
    <w:rsid w:val="0044371D"/>
    <w:rsid w:val="00443787"/>
    <w:rsid w:val="00444BD5"/>
    <w:rsid w:val="00445414"/>
    <w:rsid w:val="00445CA5"/>
    <w:rsid w:val="00447799"/>
    <w:rsid w:val="00447DD9"/>
    <w:rsid w:val="00447DFB"/>
    <w:rsid w:val="0045019F"/>
    <w:rsid w:val="00452199"/>
    <w:rsid w:val="004529BA"/>
    <w:rsid w:val="00456757"/>
    <w:rsid w:val="004579A1"/>
    <w:rsid w:val="004616C6"/>
    <w:rsid w:val="00461CAB"/>
    <w:rsid w:val="0046235B"/>
    <w:rsid w:val="00462BE3"/>
    <w:rsid w:val="00462E45"/>
    <w:rsid w:val="004630A6"/>
    <w:rsid w:val="00463FEE"/>
    <w:rsid w:val="0046425D"/>
    <w:rsid w:val="00464851"/>
    <w:rsid w:val="00464C81"/>
    <w:rsid w:val="00466424"/>
    <w:rsid w:val="0046677A"/>
    <w:rsid w:val="00467BBD"/>
    <w:rsid w:val="00472036"/>
    <w:rsid w:val="00473DDB"/>
    <w:rsid w:val="00474896"/>
    <w:rsid w:val="00476FBD"/>
    <w:rsid w:val="00477223"/>
    <w:rsid w:val="00477E05"/>
    <w:rsid w:val="00480361"/>
    <w:rsid w:val="00480F1C"/>
    <w:rsid w:val="00484CC8"/>
    <w:rsid w:val="00484EB4"/>
    <w:rsid w:val="00485CC7"/>
    <w:rsid w:val="0048704C"/>
    <w:rsid w:val="00487CE3"/>
    <w:rsid w:val="00490287"/>
    <w:rsid w:val="00492A19"/>
    <w:rsid w:val="0049366A"/>
    <w:rsid w:val="0049484D"/>
    <w:rsid w:val="0049591B"/>
    <w:rsid w:val="004964A5"/>
    <w:rsid w:val="004973B5"/>
    <w:rsid w:val="00497ADB"/>
    <w:rsid w:val="004A1F55"/>
    <w:rsid w:val="004A2A90"/>
    <w:rsid w:val="004A3054"/>
    <w:rsid w:val="004A437E"/>
    <w:rsid w:val="004A4782"/>
    <w:rsid w:val="004A6062"/>
    <w:rsid w:val="004A66E4"/>
    <w:rsid w:val="004A67F0"/>
    <w:rsid w:val="004B00E5"/>
    <w:rsid w:val="004B0EB8"/>
    <w:rsid w:val="004B198E"/>
    <w:rsid w:val="004B209F"/>
    <w:rsid w:val="004B3790"/>
    <w:rsid w:val="004B4F13"/>
    <w:rsid w:val="004B52A1"/>
    <w:rsid w:val="004B5601"/>
    <w:rsid w:val="004B6CEC"/>
    <w:rsid w:val="004B6DFB"/>
    <w:rsid w:val="004B6ECD"/>
    <w:rsid w:val="004C0FFD"/>
    <w:rsid w:val="004C57FD"/>
    <w:rsid w:val="004C5B10"/>
    <w:rsid w:val="004C6269"/>
    <w:rsid w:val="004C6E86"/>
    <w:rsid w:val="004C79A9"/>
    <w:rsid w:val="004D0836"/>
    <w:rsid w:val="004D1410"/>
    <w:rsid w:val="004D154A"/>
    <w:rsid w:val="004D1A39"/>
    <w:rsid w:val="004D2834"/>
    <w:rsid w:val="004D3004"/>
    <w:rsid w:val="004D5BBD"/>
    <w:rsid w:val="004E141E"/>
    <w:rsid w:val="004E2EB6"/>
    <w:rsid w:val="004E3933"/>
    <w:rsid w:val="004E6132"/>
    <w:rsid w:val="004E7A84"/>
    <w:rsid w:val="004F0E1F"/>
    <w:rsid w:val="004F23B4"/>
    <w:rsid w:val="004F49BA"/>
    <w:rsid w:val="004F5A15"/>
    <w:rsid w:val="004F605A"/>
    <w:rsid w:val="004F60E3"/>
    <w:rsid w:val="004F6135"/>
    <w:rsid w:val="004F6277"/>
    <w:rsid w:val="004F6F8F"/>
    <w:rsid w:val="004F757F"/>
    <w:rsid w:val="004F76F1"/>
    <w:rsid w:val="005006B4"/>
    <w:rsid w:val="0050738D"/>
    <w:rsid w:val="00512083"/>
    <w:rsid w:val="00516287"/>
    <w:rsid w:val="00517274"/>
    <w:rsid w:val="0051750B"/>
    <w:rsid w:val="00517ACA"/>
    <w:rsid w:val="00521B9C"/>
    <w:rsid w:val="00522AF8"/>
    <w:rsid w:val="005232A0"/>
    <w:rsid w:val="00523EE1"/>
    <w:rsid w:val="005246DE"/>
    <w:rsid w:val="00526331"/>
    <w:rsid w:val="005269B7"/>
    <w:rsid w:val="005317F6"/>
    <w:rsid w:val="00531F34"/>
    <w:rsid w:val="005325E6"/>
    <w:rsid w:val="00534A20"/>
    <w:rsid w:val="00534E65"/>
    <w:rsid w:val="00535938"/>
    <w:rsid w:val="0053742C"/>
    <w:rsid w:val="00537607"/>
    <w:rsid w:val="005402C5"/>
    <w:rsid w:val="005414FA"/>
    <w:rsid w:val="005472D4"/>
    <w:rsid w:val="005506C3"/>
    <w:rsid w:val="00550821"/>
    <w:rsid w:val="00552B52"/>
    <w:rsid w:val="00553A39"/>
    <w:rsid w:val="00554604"/>
    <w:rsid w:val="00554F4C"/>
    <w:rsid w:val="005554EB"/>
    <w:rsid w:val="005560C1"/>
    <w:rsid w:val="005562EE"/>
    <w:rsid w:val="005571D5"/>
    <w:rsid w:val="00560D7C"/>
    <w:rsid w:val="0056311E"/>
    <w:rsid w:val="00566042"/>
    <w:rsid w:val="00572077"/>
    <w:rsid w:val="00574928"/>
    <w:rsid w:val="00574C86"/>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9356D"/>
    <w:rsid w:val="0059697F"/>
    <w:rsid w:val="00597E6C"/>
    <w:rsid w:val="005A0782"/>
    <w:rsid w:val="005A0CC0"/>
    <w:rsid w:val="005A1174"/>
    <w:rsid w:val="005A2065"/>
    <w:rsid w:val="005A3846"/>
    <w:rsid w:val="005A3DA2"/>
    <w:rsid w:val="005A6A7B"/>
    <w:rsid w:val="005A7C66"/>
    <w:rsid w:val="005B17F1"/>
    <w:rsid w:val="005B54FF"/>
    <w:rsid w:val="005B565F"/>
    <w:rsid w:val="005B58CF"/>
    <w:rsid w:val="005B5BF0"/>
    <w:rsid w:val="005B60CD"/>
    <w:rsid w:val="005B60D5"/>
    <w:rsid w:val="005B6508"/>
    <w:rsid w:val="005C01D5"/>
    <w:rsid w:val="005C0F32"/>
    <w:rsid w:val="005C15AD"/>
    <w:rsid w:val="005C60E5"/>
    <w:rsid w:val="005C7058"/>
    <w:rsid w:val="005C7539"/>
    <w:rsid w:val="005D079E"/>
    <w:rsid w:val="005D15A4"/>
    <w:rsid w:val="005D5AE9"/>
    <w:rsid w:val="005D71EE"/>
    <w:rsid w:val="005E03FF"/>
    <w:rsid w:val="005E1AFD"/>
    <w:rsid w:val="005E588F"/>
    <w:rsid w:val="005E7BE1"/>
    <w:rsid w:val="005F0176"/>
    <w:rsid w:val="005F093B"/>
    <w:rsid w:val="005F1E85"/>
    <w:rsid w:val="005F34FA"/>
    <w:rsid w:val="005F5601"/>
    <w:rsid w:val="005F624F"/>
    <w:rsid w:val="006000E0"/>
    <w:rsid w:val="006019B8"/>
    <w:rsid w:val="00602600"/>
    <w:rsid w:val="00602F64"/>
    <w:rsid w:val="00604D48"/>
    <w:rsid w:val="0061003D"/>
    <w:rsid w:val="00610421"/>
    <w:rsid w:val="00616DFE"/>
    <w:rsid w:val="006207EF"/>
    <w:rsid w:val="00620A58"/>
    <w:rsid w:val="00621338"/>
    <w:rsid w:val="00623CC1"/>
    <w:rsid w:val="006263BD"/>
    <w:rsid w:val="00632463"/>
    <w:rsid w:val="006327EE"/>
    <w:rsid w:val="0063293E"/>
    <w:rsid w:val="00634D2E"/>
    <w:rsid w:val="00635A3C"/>
    <w:rsid w:val="00635E09"/>
    <w:rsid w:val="0063723F"/>
    <w:rsid w:val="00637B2A"/>
    <w:rsid w:val="006405BD"/>
    <w:rsid w:val="006407BD"/>
    <w:rsid w:val="0064171C"/>
    <w:rsid w:val="0064549E"/>
    <w:rsid w:val="006473DB"/>
    <w:rsid w:val="0064771E"/>
    <w:rsid w:val="00650357"/>
    <w:rsid w:val="006517E5"/>
    <w:rsid w:val="0065239C"/>
    <w:rsid w:val="0065456B"/>
    <w:rsid w:val="00655F1A"/>
    <w:rsid w:val="00656565"/>
    <w:rsid w:val="00657F67"/>
    <w:rsid w:val="00660BBD"/>
    <w:rsid w:val="006624AE"/>
    <w:rsid w:val="00662DDB"/>
    <w:rsid w:val="0067197B"/>
    <w:rsid w:val="00675AF4"/>
    <w:rsid w:val="00677162"/>
    <w:rsid w:val="00677CC4"/>
    <w:rsid w:val="00677CE6"/>
    <w:rsid w:val="0068097F"/>
    <w:rsid w:val="00680B6E"/>
    <w:rsid w:val="00682DBC"/>
    <w:rsid w:val="00683EC0"/>
    <w:rsid w:val="00684099"/>
    <w:rsid w:val="00687CAB"/>
    <w:rsid w:val="006903F9"/>
    <w:rsid w:val="00690EA4"/>
    <w:rsid w:val="00692801"/>
    <w:rsid w:val="00695127"/>
    <w:rsid w:val="00695C96"/>
    <w:rsid w:val="0069701D"/>
    <w:rsid w:val="006A1072"/>
    <w:rsid w:val="006A1C99"/>
    <w:rsid w:val="006A473C"/>
    <w:rsid w:val="006A61DF"/>
    <w:rsid w:val="006A6870"/>
    <w:rsid w:val="006A7955"/>
    <w:rsid w:val="006A7F2E"/>
    <w:rsid w:val="006B191F"/>
    <w:rsid w:val="006B1B32"/>
    <w:rsid w:val="006B57E5"/>
    <w:rsid w:val="006B5E3E"/>
    <w:rsid w:val="006C0163"/>
    <w:rsid w:val="006C14D0"/>
    <w:rsid w:val="006C1653"/>
    <w:rsid w:val="006C27BE"/>
    <w:rsid w:val="006C2C7B"/>
    <w:rsid w:val="006C77C7"/>
    <w:rsid w:val="006D13C9"/>
    <w:rsid w:val="006D4203"/>
    <w:rsid w:val="006D43B7"/>
    <w:rsid w:val="006D5305"/>
    <w:rsid w:val="006D5E9F"/>
    <w:rsid w:val="006D6B6F"/>
    <w:rsid w:val="006D6BC0"/>
    <w:rsid w:val="006E1405"/>
    <w:rsid w:val="006E3DC5"/>
    <w:rsid w:val="006E6DC3"/>
    <w:rsid w:val="006E6FC7"/>
    <w:rsid w:val="006F265F"/>
    <w:rsid w:val="006F3FF2"/>
    <w:rsid w:val="006F41E1"/>
    <w:rsid w:val="006F646D"/>
    <w:rsid w:val="006F7718"/>
    <w:rsid w:val="00703760"/>
    <w:rsid w:val="00704069"/>
    <w:rsid w:val="00706422"/>
    <w:rsid w:val="0070739D"/>
    <w:rsid w:val="00707EEB"/>
    <w:rsid w:val="00712337"/>
    <w:rsid w:val="00712B24"/>
    <w:rsid w:val="00715569"/>
    <w:rsid w:val="007177CA"/>
    <w:rsid w:val="00720205"/>
    <w:rsid w:val="00722FE5"/>
    <w:rsid w:val="00724C06"/>
    <w:rsid w:val="00724E6F"/>
    <w:rsid w:val="00731BBE"/>
    <w:rsid w:val="00731D44"/>
    <w:rsid w:val="007346EF"/>
    <w:rsid w:val="007365E9"/>
    <w:rsid w:val="00740163"/>
    <w:rsid w:val="007433EA"/>
    <w:rsid w:val="00743E63"/>
    <w:rsid w:val="00747652"/>
    <w:rsid w:val="00750484"/>
    <w:rsid w:val="007504E2"/>
    <w:rsid w:val="00750533"/>
    <w:rsid w:val="00750891"/>
    <w:rsid w:val="00751DF7"/>
    <w:rsid w:val="00755F63"/>
    <w:rsid w:val="00755F6E"/>
    <w:rsid w:val="00757313"/>
    <w:rsid w:val="00757A75"/>
    <w:rsid w:val="00760B63"/>
    <w:rsid w:val="00765A16"/>
    <w:rsid w:val="007660D7"/>
    <w:rsid w:val="007669F1"/>
    <w:rsid w:val="00766FAB"/>
    <w:rsid w:val="007678EF"/>
    <w:rsid w:val="00770EBF"/>
    <w:rsid w:val="00772880"/>
    <w:rsid w:val="00772E6A"/>
    <w:rsid w:val="00776173"/>
    <w:rsid w:val="00777FF9"/>
    <w:rsid w:val="007811B4"/>
    <w:rsid w:val="00783A9C"/>
    <w:rsid w:val="00785B1E"/>
    <w:rsid w:val="0078739D"/>
    <w:rsid w:val="007876A4"/>
    <w:rsid w:val="007938D7"/>
    <w:rsid w:val="00793D36"/>
    <w:rsid w:val="00794022"/>
    <w:rsid w:val="00794410"/>
    <w:rsid w:val="0079775E"/>
    <w:rsid w:val="007A0A23"/>
    <w:rsid w:val="007A4139"/>
    <w:rsid w:val="007A619F"/>
    <w:rsid w:val="007A6C5D"/>
    <w:rsid w:val="007A6D22"/>
    <w:rsid w:val="007B2B0A"/>
    <w:rsid w:val="007B36F4"/>
    <w:rsid w:val="007B3ACF"/>
    <w:rsid w:val="007B49D5"/>
    <w:rsid w:val="007B6316"/>
    <w:rsid w:val="007B7291"/>
    <w:rsid w:val="007C18B6"/>
    <w:rsid w:val="007C35A1"/>
    <w:rsid w:val="007C58F4"/>
    <w:rsid w:val="007C5AE7"/>
    <w:rsid w:val="007C6C2F"/>
    <w:rsid w:val="007C7508"/>
    <w:rsid w:val="007D40D8"/>
    <w:rsid w:val="007D4A53"/>
    <w:rsid w:val="007D52A7"/>
    <w:rsid w:val="007D66F1"/>
    <w:rsid w:val="007D7EEB"/>
    <w:rsid w:val="007E1990"/>
    <w:rsid w:val="007E2AB6"/>
    <w:rsid w:val="007E36FD"/>
    <w:rsid w:val="007E3B41"/>
    <w:rsid w:val="007E435F"/>
    <w:rsid w:val="007E616D"/>
    <w:rsid w:val="007F04B3"/>
    <w:rsid w:val="007F2D9E"/>
    <w:rsid w:val="007F39AD"/>
    <w:rsid w:val="007F4507"/>
    <w:rsid w:val="007F5720"/>
    <w:rsid w:val="007F5A22"/>
    <w:rsid w:val="007F7EBF"/>
    <w:rsid w:val="00800CCD"/>
    <w:rsid w:val="008015FA"/>
    <w:rsid w:val="00801A4D"/>
    <w:rsid w:val="00802F3E"/>
    <w:rsid w:val="00804E77"/>
    <w:rsid w:val="0080510C"/>
    <w:rsid w:val="0080722E"/>
    <w:rsid w:val="00810F74"/>
    <w:rsid w:val="0081109A"/>
    <w:rsid w:val="00811381"/>
    <w:rsid w:val="0081221B"/>
    <w:rsid w:val="00812325"/>
    <w:rsid w:val="00813CA8"/>
    <w:rsid w:val="00815997"/>
    <w:rsid w:val="0081706A"/>
    <w:rsid w:val="00821D5C"/>
    <w:rsid w:val="008234F1"/>
    <w:rsid w:val="00825BC3"/>
    <w:rsid w:val="00831B0F"/>
    <w:rsid w:val="00833E4B"/>
    <w:rsid w:val="00834122"/>
    <w:rsid w:val="00834FED"/>
    <w:rsid w:val="00837ADD"/>
    <w:rsid w:val="00841B75"/>
    <w:rsid w:val="00845C57"/>
    <w:rsid w:val="00847619"/>
    <w:rsid w:val="00851624"/>
    <w:rsid w:val="00852694"/>
    <w:rsid w:val="00852EC7"/>
    <w:rsid w:val="008565E1"/>
    <w:rsid w:val="00860B72"/>
    <w:rsid w:val="00860FD7"/>
    <w:rsid w:val="00864407"/>
    <w:rsid w:val="008653AC"/>
    <w:rsid w:val="00866C51"/>
    <w:rsid w:val="008705B0"/>
    <w:rsid w:val="0087092B"/>
    <w:rsid w:val="00870F25"/>
    <w:rsid w:val="008712E4"/>
    <w:rsid w:val="00872D12"/>
    <w:rsid w:val="0087410C"/>
    <w:rsid w:val="0087452F"/>
    <w:rsid w:val="008745F3"/>
    <w:rsid w:val="00877A9E"/>
    <w:rsid w:val="00880777"/>
    <w:rsid w:val="008810E8"/>
    <w:rsid w:val="008828F2"/>
    <w:rsid w:val="0088470F"/>
    <w:rsid w:val="0088751A"/>
    <w:rsid w:val="008918FE"/>
    <w:rsid w:val="00891AC8"/>
    <w:rsid w:val="00895FD6"/>
    <w:rsid w:val="008966CA"/>
    <w:rsid w:val="00897C30"/>
    <w:rsid w:val="008A03B7"/>
    <w:rsid w:val="008A0454"/>
    <w:rsid w:val="008A5AB4"/>
    <w:rsid w:val="008A6137"/>
    <w:rsid w:val="008A69F8"/>
    <w:rsid w:val="008B1321"/>
    <w:rsid w:val="008B22B8"/>
    <w:rsid w:val="008B4001"/>
    <w:rsid w:val="008B41C3"/>
    <w:rsid w:val="008B471D"/>
    <w:rsid w:val="008B5AF4"/>
    <w:rsid w:val="008C1CA2"/>
    <w:rsid w:val="008D493E"/>
    <w:rsid w:val="008D71AF"/>
    <w:rsid w:val="008E02BF"/>
    <w:rsid w:val="008E2365"/>
    <w:rsid w:val="008E279A"/>
    <w:rsid w:val="008E371B"/>
    <w:rsid w:val="008E38DA"/>
    <w:rsid w:val="008E3CF9"/>
    <w:rsid w:val="008E46A3"/>
    <w:rsid w:val="008E604C"/>
    <w:rsid w:val="008E6F97"/>
    <w:rsid w:val="008E7BE5"/>
    <w:rsid w:val="008F0591"/>
    <w:rsid w:val="008F1A18"/>
    <w:rsid w:val="008F1F5F"/>
    <w:rsid w:val="008F6B24"/>
    <w:rsid w:val="008F7220"/>
    <w:rsid w:val="008F7B7D"/>
    <w:rsid w:val="00902E5D"/>
    <w:rsid w:val="00903F87"/>
    <w:rsid w:val="009050A6"/>
    <w:rsid w:val="0090620F"/>
    <w:rsid w:val="00907DCF"/>
    <w:rsid w:val="009104B1"/>
    <w:rsid w:val="00912CE8"/>
    <w:rsid w:val="00912D18"/>
    <w:rsid w:val="009130B5"/>
    <w:rsid w:val="00914DFC"/>
    <w:rsid w:val="00915281"/>
    <w:rsid w:val="00917C08"/>
    <w:rsid w:val="00922843"/>
    <w:rsid w:val="009233F2"/>
    <w:rsid w:val="0092468B"/>
    <w:rsid w:val="0092549B"/>
    <w:rsid w:val="009260A4"/>
    <w:rsid w:val="00927902"/>
    <w:rsid w:val="00927998"/>
    <w:rsid w:val="00927CCE"/>
    <w:rsid w:val="009314B6"/>
    <w:rsid w:val="00933316"/>
    <w:rsid w:val="00934687"/>
    <w:rsid w:val="00934B9D"/>
    <w:rsid w:val="009355DB"/>
    <w:rsid w:val="009357DB"/>
    <w:rsid w:val="00936F1F"/>
    <w:rsid w:val="00940C4A"/>
    <w:rsid w:val="0094376B"/>
    <w:rsid w:val="009460CC"/>
    <w:rsid w:val="00946DEA"/>
    <w:rsid w:val="00950CE9"/>
    <w:rsid w:val="009543DF"/>
    <w:rsid w:val="00954A13"/>
    <w:rsid w:val="00955C15"/>
    <w:rsid w:val="0096145A"/>
    <w:rsid w:val="00961BF8"/>
    <w:rsid w:val="00962001"/>
    <w:rsid w:val="00966883"/>
    <w:rsid w:val="009720AA"/>
    <w:rsid w:val="0097317E"/>
    <w:rsid w:val="00973F20"/>
    <w:rsid w:val="00974A18"/>
    <w:rsid w:val="00975111"/>
    <w:rsid w:val="00980991"/>
    <w:rsid w:val="00982E7C"/>
    <w:rsid w:val="00984260"/>
    <w:rsid w:val="00984FE4"/>
    <w:rsid w:val="00987034"/>
    <w:rsid w:val="00987F21"/>
    <w:rsid w:val="00992159"/>
    <w:rsid w:val="0099223B"/>
    <w:rsid w:val="00993F54"/>
    <w:rsid w:val="00994DDA"/>
    <w:rsid w:val="00994E89"/>
    <w:rsid w:val="00997686"/>
    <w:rsid w:val="00997688"/>
    <w:rsid w:val="009A178B"/>
    <w:rsid w:val="009A2EF1"/>
    <w:rsid w:val="009A302C"/>
    <w:rsid w:val="009A36E7"/>
    <w:rsid w:val="009A493D"/>
    <w:rsid w:val="009B3512"/>
    <w:rsid w:val="009B36C7"/>
    <w:rsid w:val="009B3D41"/>
    <w:rsid w:val="009C0966"/>
    <w:rsid w:val="009C20AA"/>
    <w:rsid w:val="009C20CD"/>
    <w:rsid w:val="009C3A84"/>
    <w:rsid w:val="009C6891"/>
    <w:rsid w:val="009C7196"/>
    <w:rsid w:val="009D270E"/>
    <w:rsid w:val="009D2767"/>
    <w:rsid w:val="009D33C6"/>
    <w:rsid w:val="009D3B17"/>
    <w:rsid w:val="009D47A7"/>
    <w:rsid w:val="009D47C7"/>
    <w:rsid w:val="009D5161"/>
    <w:rsid w:val="009D545F"/>
    <w:rsid w:val="009D590E"/>
    <w:rsid w:val="009D6D2B"/>
    <w:rsid w:val="009D7663"/>
    <w:rsid w:val="009D766A"/>
    <w:rsid w:val="009E0A4C"/>
    <w:rsid w:val="009E0E6B"/>
    <w:rsid w:val="009E395A"/>
    <w:rsid w:val="009E4249"/>
    <w:rsid w:val="009E5933"/>
    <w:rsid w:val="009F1D1C"/>
    <w:rsid w:val="009F367D"/>
    <w:rsid w:val="009F3F05"/>
    <w:rsid w:val="009F6D4F"/>
    <w:rsid w:val="009F7DC6"/>
    <w:rsid w:val="00A0388F"/>
    <w:rsid w:val="00A03B0C"/>
    <w:rsid w:val="00A10802"/>
    <w:rsid w:val="00A10A6C"/>
    <w:rsid w:val="00A10CD0"/>
    <w:rsid w:val="00A11122"/>
    <w:rsid w:val="00A146F0"/>
    <w:rsid w:val="00A16922"/>
    <w:rsid w:val="00A16F77"/>
    <w:rsid w:val="00A1794C"/>
    <w:rsid w:val="00A207A0"/>
    <w:rsid w:val="00A20EB0"/>
    <w:rsid w:val="00A2271F"/>
    <w:rsid w:val="00A22828"/>
    <w:rsid w:val="00A234DC"/>
    <w:rsid w:val="00A24A5E"/>
    <w:rsid w:val="00A26741"/>
    <w:rsid w:val="00A267EC"/>
    <w:rsid w:val="00A3206F"/>
    <w:rsid w:val="00A322A1"/>
    <w:rsid w:val="00A326C1"/>
    <w:rsid w:val="00A3275F"/>
    <w:rsid w:val="00A33D04"/>
    <w:rsid w:val="00A3567A"/>
    <w:rsid w:val="00A3748D"/>
    <w:rsid w:val="00A376D2"/>
    <w:rsid w:val="00A4078B"/>
    <w:rsid w:val="00A45D75"/>
    <w:rsid w:val="00A46E3B"/>
    <w:rsid w:val="00A4731E"/>
    <w:rsid w:val="00A5009A"/>
    <w:rsid w:val="00A542EE"/>
    <w:rsid w:val="00A57A4C"/>
    <w:rsid w:val="00A61A8B"/>
    <w:rsid w:val="00A61E3A"/>
    <w:rsid w:val="00A63B27"/>
    <w:rsid w:val="00A63CFE"/>
    <w:rsid w:val="00A64B90"/>
    <w:rsid w:val="00A65E08"/>
    <w:rsid w:val="00A666EC"/>
    <w:rsid w:val="00A6685E"/>
    <w:rsid w:val="00A710E1"/>
    <w:rsid w:val="00A724EC"/>
    <w:rsid w:val="00A7285D"/>
    <w:rsid w:val="00A72D1E"/>
    <w:rsid w:val="00A72E2D"/>
    <w:rsid w:val="00A72F10"/>
    <w:rsid w:val="00A72FC3"/>
    <w:rsid w:val="00A747D4"/>
    <w:rsid w:val="00A75968"/>
    <w:rsid w:val="00A802B6"/>
    <w:rsid w:val="00A84323"/>
    <w:rsid w:val="00A844FC"/>
    <w:rsid w:val="00A849EF"/>
    <w:rsid w:val="00A92931"/>
    <w:rsid w:val="00A92B91"/>
    <w:rsid w:val="00A942FB"/>
    <w:rsid w:val="00A9439D"/>
    <w:rsid w:val="00A9453B"/>
    <w:rsid w:val="00A948FB"/>
    <w:rsid w:val="00A94D73"/>
    <w:rsid w:val="00A958CE"/>
    <w:rsid w:val="00AA0CCC"/>
    <w:rsid w:val="00AA5C16"/>
    <w:rsid w:val="00AA6F6A"/>
    <w:rsid w:val="00AA700F"/>
    <w:rsid w:val="00AB0E45"/>
    <w:rsid w:val="00AB47A2"/>
    <w:rsid w:val="00AC1395"/>
    <w:rsid w:val="00AC41A7"/>
    <w:rsid w:val="00AC563D"/>
    <w:rsid w:val="00AC7039"/>
    <w:rsid w:val="00AC70EB"/>
    <w:rsid w:val="00AC74AA"/>
    <w:rsid w:val="00AD091B"/>
    <w:rsid w:val="00AD0CA8"/>
    <w:rsid w:val="00AD281D"/>
    <w:rsid w:val="00AE0529"/>
    <w:rsid w:val="00AE058E"/>
    <w:rsid w:val="00AE0839"/>
    <w:rsid w:val="00AE1225"/>
    <w:rsid w:val="00AE16F9"/>
    <w:rsid w:val="00AE1C3B"/>
    <w:rsid w:val="00AE3913"/>
    <w:rsid w:val="00AE426E"/>
    <w:rsid w:val="00AE521A"/>
    <w:rsid w:val="00AE5EC4"/>
    <w:rsid w:val="00AE745A"/>
    <w:rsid w:val="00AE7B3C"/>
    <w:rsid w:val="00AF32C7"/>
    <w:rsid w:val="00AF3319"/>
    <w:rsid w:val="00AF4DFD"/>
    <w:rsid w:val="00AF55B3"/>
    <w:rsid w:val="00AF5F82"/>
    <w:rsid w:val="00AF611C"/>
    <w:rsid w:val="00AF7850"/>
    <w:rsid w:val="00B01C71"/>
    <w:rsid w:val="00B022F5"/>
    <w:rsid w:val="00B0393F"/>
    <w:rsid w:val="00B043CB"/>
    <w:rsid w:val="00B06F7A"/>
    <w:rsid w:val="00B077BA"/>
    <w:rsid w:val="00B07A75"/>
    <w:rsid w:val="00B1018F"/>
    <w:rsid w:val="00B105D1"/>
    <w:rsid w:val="00B11B70"/>
    <w:rsid w:val="00B11C23"/>
    <w:rsid w:val="00B12F97"/>
    <w:rsid w:val="00B1355D"/>
    <w:rsid w:val="00B1467D"/>
    <w:rsid w:val="00B1471B"/>
    <w:rsid w:val="00B151AF"/>
    <w:rsid w:val="00B16D37"/>
    <w:rsid w:val="00B21177"/>
    <w:rsid w:val="00B22258"/>
    <w:rsid w:val="00B22DCA"/>
    <w:rsid w:val="00B23BC3"/>
    <w:rsid w:val="00B255B4"/>
    <w:rsid w:val="00B27441"/>
    <w:rsid w:val="00B30096"/>
    <w:rsid w:val="00B31808"/>
    <w:rsid w:val="00B31A11"/>
    <w:rsid w:val="00B323C3"/>
    <w:rsid w:val="00B33760"/>
    <w:rsid w:val="00B34433"/>
    <w:rsid w:val="00B352C1"/>
    <w:rsid w:val="00B365AC"/>
    <w:rsid w:val="00B3725D"/>
    <w:rsid w:val="00B378F0"/>
    <w:rsid w:val="00B4097C"/>
    <w:rsid w:val="00B422B6"/>
    <w:rsid w:val="00B45DB1"/>
    <w:rsid w:val="00B4637D"/>
    <w:rsid w:val="00B504E8"/>
    <w:rsid w:val="00B5072F"/>
    <w:rsid w:val="00B50806"/>
    <w:rsid w:val="00B5134D"/>
    <w:rsid w:val="00B51BBF"/>
    <w:rsid w:val="00B54B46"/>
    <w:rsid w:val="00B5684C"/>
    <w:rsid w:val="00B569EF"/>
    <w:rsid w:val="00B56A44"/>
    <w:rsid w:val="00B5732C"/>
    <w:rsid w:val="00B6158D"/>
    <w:rsid w:val="00B706C1"/>
    <w:rsid w:val="00B7174E"/>
    <w:rsid w:val="00B72050"/>
    <w:rsid w:val="00B764CA"/>
    <w:rsid w:val="00B77A11"/>
    <w:rsid w:val="00B83D7D"/>
    <w:rsid w:val="00B8503F"/>
    <w:rsid w:val="00B87FDE"/>
    <w:rsid w:val="00B905ED"/>
    <w:rsid w:val="00B90C6D"/>
    <w:rsid w:val="00B90F51"/>
    <w:rsid w:val="00B95F33"/>
    <w:rsid w:val="00B974E7"/>
    <w:rsid w:val="00BA1401"/>
    <w:rsid w:val="00BA18FF"/>
    <w:rsid w:val="00BA56DD"/>
    <w:rsid w:val="00BA5F16"/>
    <w:rsid w:val="00BA71E5"/>
    <w:rsid w:val="00BB3961"/>
    <w:rsid w:val="00BB5F08"/>
    <w:rsid w:val="00BC0E50"/>
    <w:rsid w:val="00BC5E38"/>
    <w:rsid w:val="00BC7C96"/>
    <w:rsid w:val="00BD2E28"/>
    <w:rsid w:val="00BD34BB"/>
    <w:rsid w:val="00BD389E"/>
    <w:rsid w:val="00BD4299"/>
    <w:rsid w:val="00BD4E1D"/>
    <w:rsid w:val="00BE1285"/>
    <w:rsid w:val="00BE1886"/>
    <w:rsid w:val="00BE27A8"/>
    <w:rsid w:val="00BE28AF"/>
    <w:rsid w:val="00BE49EF"/>
    <w:rsid w:val="00BE4E3E"/>
    <w:rsid w:val="00BE5755"/>
    <w:rsid w:val="00BE6208"/>
    <w:rsid w:val="00BE69C9"/>
    <w:rsid w:val="00BE73DC"/>
    <w:rsid w:val="00BE750F"/>
    <w:rsid w:val="00BE7C8A"/>
    <w:rsid w:val="00BF324A"/>
    <w:rsid w:val="00BF6CAC"/>
    <w:rsid w:val="00BF78A0"/>
    <w:rsid w:val="00C006A3"/>
    <w:rsid w:val="00C0261E"/>
    <w:rsid w:val="00C02751"/>
    <w:rsid w:val="00C02964"/>
    <w:rsid w:val="00C04881"/>
    <w:rsid w:val="00C06EF6"/>
    <w:rsid w:val="00C07989"/>
    <w:rsid w:val="00C10257"/>
    <w:rsid w:val="00C11118"/>
    <w:rsid w:val="00C112ED"/>
    <w:rsid w:val="00C1269F"/>
    <w:rsid w:val="00C127AD"/>
    <w:rsid w:val="00C12A58"/>
    <w:rsid w:val="00C1411B"/>
    <w:rsid w:val="00C156A5"/>
    <w:rsid w:val="00C15EAF"/>
    <w:rsid w:val="00C21ED5"/>
    <w:rsid w:val="00C22BDC"/>
    <w:rsid w:val="00C241FB"/>
    <w:rsid w:val="00C24364"/>
    <w:rsid w:val="00C24AF9"/>
    <w:rsid w:val="00C279F6"/>
    <w:rsid w:val="00C30240"/>
    <w:rsid w:val="00C31256"/>
    <w:rsid w:val="00C31373"/>
    <w:rsid w:val="00C31664"/>
    <w:rsid w:val="00C31DCD"/>
    <w:rsid w:val="00C364E0"/>
    <w:rsid w:val="00C4003C"/>
    <w:rsid w:val="00C40DFC"/>
    <w:rsid w:val="00C42502"/>
    <w:rsid w:val="00C428BE"/>
    <w:rsid w:val="00C53DE9"/>
    <w:rsid w:val="00C54E3A"/>
    <w:rsid w:val="00C55E68"/>
    <w:rsid w:val="00C568C8"/>
    <w:rsid w:val="00C61C25"/>
    <w:rsid w:val="00C6396C"/>
    <w:rsid w:val="00C6425C"/>
    <w:rsid w:val="00C6524F"/>
    <w:rsid w:val="00C65630"/>
    <w:rsid w:val="00C66BF0"/>
    <w:rsid w:val="00C70818"/>
    <w:rsid w:val="00C7134E"/>
    <w:rsid w:val="00C71B7C"/>
    <w:rsid w:val="00C74B7D"/>
    <w:rsid w:val="00C807EF"/>
    <w:rsid w:val="00C81139"/>
    <w:rsid w:val="00C8277C"/>
    <w:rsid w:val="00C8305C"/>
    <w:rsid w:val="00C8461A"/>
    <w:rsid w:val="00C8624E"/>
    <w:rsid w:val="00C87276"/>
    <w:rsid w:val="00C87495"/>
    <w:rsid w:val="00C90B0F"/>
    <w:rsid w:val="00C965D7"/>
    <w:rsid w:val="00CA6897"/>
    <w:rsid w:val="00CB0481"/>
    <w:rsid w:val="00CB04E9"/>
    <w:rsid w:val="00CB065A"/>
    <w:rsid w:val="00CB0E41"/>
    <w:rsid w:val="00CB4A7A"/>
    <w:rsid w:val="00CB5C82"/>
    <w:rsid w:val="00CB6106"/>
    <w:rsid w:val="00CC0806"/>
    <w:rsid w:val="00CC3440"/>
    <w:rsid w:val="00CC41ED"/>
    <w:rsid w:val="00CC4336"/>
    <w:rsid w:val="00CC4521"/>
    <w:rsid w:val="00CC77BB"/>
    <w:rsid w:val="00CD0E75"/>
    <w:rsid w:val="00CD2D1E"/>
    <w:rsid w:val="00CD2FCA"/>
    <w:rsid w:val="00CD4E4F"/>
    <w:rsid w:val="00CD61D9"/>
    <w:rsid w:val="00CD6326"/>
    <w:rsid w:val="00CD67C6"/>
    <w:rsid w:val="00CE0537"/>
    <w:rsid w:val="00CE0DF9"/>
    <w:rsid w:val="00CE1963"/>
    <w:rsid w:val="00CE1D72"/>
    <w:rsid w:val="00CE1D9C"/>
    <w:rsid w:val="00CE38E6"/>
    <w:rsid w:val="00CE726E"/>
    <w:rsid w:val="00CF22A1"/>
    <w:rsid w:val="00CF3419"/>
    <w:rsid w:val="00CF36A7"/>
    <w:rsid w:val="00CF5955"/>
    <w:rsid w:val="00CF658D"/>
    <w:rsid w:val="00CF7325"/>
    <w:rsid w:val="00CF7975"/>
    <w:rsid w:val="00CF7DB5"/>
    <w:rsid w:val="00D0133B"/>
    <w:rsid w:val="00D03DEE"/>
    <w:rsid w:val="00D0671E"/>
    <w:rsid w:val="00D1104E"/>
    <w:rsid w:val="00D110DB"/>
    <w:rsid w:val="00D11353"/>
    <w:rsid w:val="00D1241E"/>
    <w:rsid w:val="00D16003"/>
    <w:rsid w:val="00D1611F"/>
    <w:rsid w:val="00D1638E"/>
    <w:rsid w:val="00D179AA"/>
    <w:rsid w:val="00D20FE8"/>
    <w:rsid w:val="00D214B4"/>
    <w:rsid w:val="00D22611"/>
    <w:rsid w:val="00D23AC3"/>
    <w:rsid w:val="00D25150"/>
    <w:rsid w:val="00D254E7"/>
    <w:rsid w:val="00D25CBA"/>
    <w:rsid w:val="00D26CBF"/>
    <w:rsid w:val="00D300ED"/>
    <w:rsid w:val="00D367AB"/>
    <w:rsid w:val="00D3682C"/>
    <w:rsid w:val="00D369AF"/>
    <w:rsid w:val="00D36C62"/>
    <w:rsid w:val="00D37C27"/>
    <w:rsid w:val="00D43215"/>
    <w:rsid w:val="00D44553"/>
    <w:rsid w:val="00D44970"/>
    <w:rsid w:val="00D44E27"/>
    <w:rsid w:val="00D46E55"/>
    <w:rsid w:val="00D5089C"/>
    <w:rsid w:val="00D56DF9"/>
    <w:rsid w:val="00D573D7"/>
    <w:rsid w:val="00D576BC"/>
    <w:rsid w:val="00D6014E"/>
    <w:rsid w:val="00D609AA"/>
    <w:rsid w:val="00D60A2C"/>
    <w:rsid w:val="00D60C6D"/>
    <w:rsid w:val="00D61185"/>
    <w:rsid w:val="00D6234D"/>
    <w:rsid w:val="00D64E44"/>
    <w:rsid w:val="00D678B3"/>
    <w:rsid w:val="00D67EE7"/>
    <w:rsid w:val="00D714C7"/>
    <w:rsid w:val="00D7290C"/>
    <w:rsid w:val="00D72CAE"/>
    <w:rsid w:val="00D738A1"/>
    <w:rsid w:val="00D7458E"/>
    <w:rsid w:val="00D80802"/>
    <w:rsid w:val="00D81C00"/>
    <w:rsid w:val="00D81E1B"/>
    <w:rsid w:val="00D84508"/>
    <w:rsid w:val="00D862BB"/>
    <w:rsid w:val="00D86635"/>
    <w:rsid w:val="00D93AB6"/>
    <w:rsid w:val="00D94D1D"/>
    <w:rsid w:val="00D96287"/>
    <w:rsid w:val="00DA15D0"/>
    <w:rsid w:val="00DA205A"/>
    <w:rsid w:val="00DA33D7"/>
    <w:rsid w:val="00DA3926"/>
    <w:rsid w:val="00DA67F8"/>
    <w:rsid w:val="00DA775F"/>
    <w:rsid w:val="00DA7DF0"/>
    <w:rsid w:val="00DA7F63"/>
    <w:rsid w:val="00DB0233"/>
    <w:rsid w:val="00DB2E99"/>
    <w:rsid w:val="00DB6D3D"/>
    <w:rsid w:val="00DB7852"/>
    <w:rsid w:val="00DB7F73"/>
    <w:rsid w:val="00DC0082"/>
    <w:rsid w:val="00DC2E99"/>
    <w:rsid w:val="00DC4AD0"/>
    <w:rsid w:val="00DC6F05"/>
    <w:rsid w:val="00DC7480"/>
    <w:rsid w:val="00DD11F4"/>
    <w:rsid w:val="00DD1500"/>
    <w:rsid w:val="00DD2CF3"/>
    <w:rsid w:val="00DD386A"/>
    <w:rsid w:val="00DD3EDE"/>
    <w:rsid w:val="00DD5EF5"/>
    <w:rsid w:val="00DD6050"/>
    <w:rsid w:val="00DD67E2"/>
    <w:rsid w:val="00DD7CCC"/>
    <w:rsid w:val="00DE210E"/>
    <w:rsid w:val="00DE2387"/>
    <w:rsid w:val="00DE2D18"/>
    <w:rsid w:val="00DE40C6"/>
    <w:rsid w:val="00DE6ECD"/>
    <w:rsid w:val="00DF2904"/>
    <w:rsid w:val="00DF2F75"/>
    <w:rsid w:val="00DF4AC2"/>
    <w:rsid w:val="00DF5812"/>
    <w:rsid w:val="00DF6C86"/>
    <w:rsid w:val="00DF725B"/>
    <w:rsid w:val="00DF7DC5"/>
    <w:rsid w:val="00E00910"/>
    <w:rsid w:val="00E01F8A"/>
    <w:rsid w:val="00E034E4"/>
    <w:rsid w:val="00E03988"/>
    <w:rsid w:val="00E04C48"/>
    <w:rsid w:val="00E06472"/>
    <w:rsid w:val="00E10999"/>
    <w:rsid w:val="00E12255"/>
    <w:rsid w:val="00E12A9B"/>
    <w:rsid w:val="00E15059"/>
    <w:rsid w:val="00E15F75"/>
    <w:rsid w:val="00E17E86"/>
    <w:rsid w:val="00E22595"/>
    <w:rsid w:val="00E25A16"/>
    <w:rsid w:val="00E26DC0"/>
    <w:rsid w:val="00E30074"/>
    <w:rsid w:val="00E313A8"/>
    <w:rsid w:val="00E3239B"/>
    <w:rsid w:val="00E332A4"/>
    <w:rsid w:val="00E33326"/>
    <w:rsid w:val="00E37E40"/>
    <w:rsid w:val="00E4153C"/>
    <w:rsid w:val="00E43058"/>
    <w:rsid w:val="00E44DD7"/>
    <w:rsid w:val="00E44FAF"/>
    <w:rsid w:val="00E46FFC"/>
    <w:rsid w:val="00E50189"/>
    <w:rsid w:val="00E521C7"/>
    <w:rsid w:val="00E52CB4"/>
    <w:rsid w:val="00E53124"/>
    <w:rsid w:val="00E53383"/>
    <w:rsid w:val="00E5727E"/>
    <w:rsid w:val="00E57D35"/>
    <w:rsid w:val="00E60EE2"/>
    <w:rsid w:val="00E62F4C"/>
    <w:rsid w:val="00E64DA7"/>
    <w:rsid w:val="00E6637E"/>
    <w:rsid w:val="00E6767A"/>
    <w:rsid w:val="00E7194A"/>
    <w:rsid w:val="00E73CD4"/>
    <w:rsid w:val="00E751A1"/>
    <w:rsid w:val="00E7740F"/>
    <w:rsid w:val="00E8293E"/>
    <w:rsid w:val="00E85B93"/>
    <w:rsid w:val="00E86982"/>
    <w:rsid w:val="00E90644"/>
    <w:rsid w:val="00E90ABA"/>
    <w:rsid w:val="00E912E2"/>
    <w:rsid w:val="00E91400"/>
    <w:rsid w:val="00E93594"/>
    <w:rsid w:val="00E93D33"/>
    <w:rsid w:val="00E955E1"/>
    <w:rsid w:val="00E9583D"/>
    <w:rsid w:val="00E96EAF"/>
    <w:rsid w:val="00E97B7C"/>
    <w:rsid w:val="00EA0AE1"/>
    <w:rsid w:val="00EA1E26"/>
    <w:rsid w:val="00EA3AC7"/>
    <w:rsid w:val="00EA5BD8"/>
    <w:rsid w:val="00EA669F"/>
    <w:rsid w:val="00EA7216"/>
    <w:rsid w:val="00EB0B78"/>
    <w:rsid w:val="00EB0D8A"/>
    <w:rsid w:val="00EB2020"/>
    <w:rsid w:val="00EB4688"/>
    <w:rsid w:val="00EB489D"/>
    <w:rsid w:val="00EB4AA8"/>
    <w:rsid w:val="00EB4C4B"/>
    <w:rsid w:val="00EB4E2A"/>
    <w:rsid w:val="00EB5BBA"/>
    <w:rsid w:val="00EB5D49"/>
    <w:rsid w:val="00EB677C"/>
    <w:rsid w:val="00EB6F97"/>
    <w:rsid w:val="00EB74B3"/>
    <w:rsid w:val="00EC02FC"/>
    <w:rsid w:val="00EC1B34"/>
    <w:rsid w:val="00EC212B"/>
    <w:rsid w:val="00EC37C8"/>
    <w:rsid w:val="00EC3B2B"/>
    <w:rsid w:val="00EC54CE"/>
    <w:rsid w:val="00EC710A"/>
    <w:rsid w:val="00ED05DD"/>
    <w:rsid w:val="00ED074B"/>
    <w:rsid w:val="00ED13A6"/>
    <w:rsid w:val="00ED689A"/>
    <w:rsid w:val="00ED7B5A"/>
    <w:rsid w:val="00ED7DFB"/>
    <w:rsid w:val="00EE0AB8"/>
    <w:rsid w:val="00EE0E51"/>
    <w:rsid w:val="00EE3906"/>
    <w:rsid w:val="00EE49A7"/>
    <w:rsid w:val="00EE510E"/>
    <w:rsid w:val="00EE628E"/>
    <w:rsid w:val="00EE65DC"/>
    <w:rsid w:val="00EE6AC5"/>
    <w:rsid w:val="00EE6E7B"/>
    <w:rsid w:val="00EE71F6"/>
    <w:rsid w:val="00EE7286"/>
    <w:rsid w:val="00EF250F"/>
    <w:rsid w:val="00EF3601"/>
    <w:rsid w:val="00EF4E4D"/>
    <w:rsid w:val="00EF6864"/>
    <w:rsid w:val="00EF6D75"/>
    <w:rsid w:val="00EF7540"/>
    <w:rsid w:val="00EF796C"/>
    <w:rsid w:val="00F003B9"/>
    <w:rsid w:val="00F00A28"/>
    <w:rsid w:val="00F00B58"/>
    <w:rsid w:val="00F01AC3"/>
    <w:rsid w:val="00F02F36"/>
    <w:rsid w:val="00F03C21"/>
    <w:rsid w:val="00F049EB"/>
    <w:rsid w:val="00F05B64"/>
    <w:rsid w:val="00F06614"/>
    <w:rsid w:val="00F06B5B"/>
    <w:rsid w:val="00F06D64"/>
    <w:rsid w:val="00F11137"/>
    <w:rsid w:val="00F1234A"/>
    <w:rsid w:val="00F149ED"/>
    <w:rsid w:val="00F158F5"/>
    <w:rsid w:val="00F171B4"/>
    <w:rsid w:val="00F218A7"/>
    <w:rsid w:val="00F21949"/>
    <w:rsid w:val="00F219CB"/>
    <w:rsid w:val="00F233DA"/>
    <w:rsid w:val="00F23B2D"/>
    <w:rsid w:val="00F2703C"/>
    <w:rsid w:val="00F303BD"/>
    <w:rsid w:val="00F3081D"/>
    <w:rsid w:val="00F32C40"/>
    <w:rsid w:val="00F339D9"/>
    <w:rsid w:val="00F3621A"/>
    <w:rsid w:val="00F36E62"/>
    <w:rsid w:val="00F40FBE"/>
    <w:rsid w:val="00F43CDE"/>
    <w:rsid w:val="00F44A20"/>
    <w:rsid w:val="00F45B78"/>
    <w:rsid w:val="00F45BC5"/>
    <w:rsid w:val="00F4714E"/>
    <w:rsid w:val="00F47BE7"/>
    <w:rsid w:val="00F522C5"/>
    <w:rsid w:val="00F53E93"/>
    <w:rsid w:val="00F55393"/>
    <w:rsid w:val="00F5595B"/>
    <w:rsid w:val="00F56279"/>
    <w:rsid w:val="00F5689C"/>
    <w:rsid w:val="00F57E59"/>
    <w:rsid w:val="00F60B5C"/>
    <w:rsid w:val="00F61613"/>
    <w:rsid w:val="00F61BC3"/>
    <w:rsid w:val="00F63946"/>
    <w:rsid w:val="00F63FB7"/>
    <w:rsid w:val="00F642DB"/>
    <w:rsid w:val="00F64B88"/>
    <w:rsid w:val="00F64F7D"/>
    <w:rsid w:val="00F67175"/>
    <w:rsid w:val="00F67C42"/>
    <w:rsid w:val="00F702B9"/>
    <w:rsid w:val="00F717CF"/>
    <w:rsid w:val="00F7280F"/>
    <w:rsid w:val="00F73EE2"/>
    <w:rsid w:val="00F74FB8"/>
    <w:rsid w:val="00F7502A"/>
    <w:rsid w:val="00F75E86"/>
    <w:rsid w:val="00F762DF"/>
    <w:rsid w:val="00F77B3F"/>
    <w:rsid w:val="00F77C83"/>
    <w:rsid w:val="00F80279"/>
    <w:rsid w:val="00F81420"/>
    <w:rsid w:val="00F84C19"/>
    <w:rsid w:val="00F85A05"/>
    <w:rsid w:val="00F860EB"/>
    <w:rsid w:val="00F861C4"/>
    <w:rsid w:val="00F90C7D"/>
    <w:rsid w:val="00F9319B"/>
    <w:rsid w:val="00F93D0A"/>
    <w:rsid w:val="00F94B58"/>
    <w:rsid w:val="00F9594F"/>
    <w:rsid w:val="00FA0626"/>
    <w:rsid w:val="00FA08E2"/>
    <w:rsid w:val="00FA1B92"/>
    <w:rsid w:val="00FA1CBF"/>
    <w:rsid w:val="00FA2767"/>
    <w:rsid w:val="00FA2D72"/>
    <w:rsid w:val="00FA48A0"/>
    <w:rsid w:val="00FA49D5"/>
    <w:rsid w:val="00FA5878"/>
    <w:rsid w:val="00FA683C"/>
    <w:rsid w:val="00FB36C4"/>
    <w:rsid w:val="00FB42E1"/>
    <w:rsid w:val="00FB50D5"/>
    <w:rsid w:val="00FB6287"/>
    <w:rsid w:val="00FB75D1"/>
    <w:rsid w:val="00FC1C13"/>
    <w:rsid w:val="00FC3A25"/>
    <w:rsid w:val="00FC4044"/>
    <w:rsid w:val="00FC4931"/>
    <w:rsid w:val="00FC4B0C"/>
    <w:rsid w:val="00FC669F"/>
    <w:rsid w:val="00FC66AD"/>
    <w:rsid w:val="00FC6D39"/>
    <w:rsid w:val="00FD0609"/>
    <w:rsid w:val="00FD07F8"/>
    <w:rsid w:val="00FD1203"/>
    <w:rsid w:val="00FD1451"/>
    <w:rsid w:val="00FD3C35"/>
    <w:rsid w:val="00FD618C"/>
    <w:rsid w:val="00FD6C2F"/>
    <w:rsid w:val="00FD7135"/>
    <w:rsid w:val="00FD7574"/>
    <w:rsid w:val="00FE1B64"/>
    <w:rsid w:val="00FE2A44"/>
    <w:rsid w:val="00FE47E2"/>
    <w:rsid w:val="00FE6F64"/>
    <w:rsid w:val="00FF0217"/>
    <w:rsid w:val="00FF1FF6"/>
    <w:rsid w:val="00FF3A96"/>
    <w:rsid w:val="00FF471C"/>
    <w:rsid w:val="00FF4AB9"/>
    <w:rsid w:val="00FF5A38"/>
    <w:rsid w:val="00FF770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CA0"/>
    <w:pPr>
      <w:spacing w:line="288" w:lineRule="auto"/>
    </w:pPr>
    <w:rPr>
      <w:rFonts w:ascii="Calibri" w:hAnsi="Calibri" w:cs="Calibri"/>
      <w:sz w:val="20"/>
      <w:szCs w:val="20"/>
      <w:lang w:val="en-US" w:eastAsia="en-US"/>
    </w:rPr>
  </w:style>
  <w:style w:type="paragraph" w:styleId="Heading1">
    <w:name w:val="heading 1"/>
    <w:basedOn w:val="Normal"/>
    <w:next w:val="Normal"/>
    <w:link w:val="Heading1Char"/>
    <w:uiPriority w:val="99"/>
    <w:qFormat/>
    <w:rsid w:val="004F6F8F"/>
    <w:pPr>
      <w:keepNext/>
      <w:keepLines/>
      <w:pageBreakBefore/>
      <w:numPr>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before="240" w:after="240"/>
      <w:ind w:left="1440" w:hanging="1440"/>
      <w:outlineLvl w:val="0"/>
    </w:pPr>
    <w:rPr>
      <w:b/>
      <w:bCs/>
      <w:kern w:val="32"/>
      <w:sz w:val="28"/>
      <w:szCs w:val="28"/>
    </w:rPr>
  </w:style>
  <w:style w:type="paragraph" w:styleId="Heading2">
    <w:name w:val="heading 2"/>
    <w:basedOn w:val="Normal"/>
    <w:next w:val="Normal"/>
    <w:link w:val="Heading2Char"/>
    <w:uiPriority w:val="99"/>
    <w:qFormat/>
    <w:rsid w:val="004F6F8F"/>
    <w:pPr>
      <w:keepNext/>
      <w:numPr>
        <w:ilvl w:val="1"/>
        <w:numId w:val="1"/>
      </w:numPr>
      <w:pBdr>
        <w:bottom w:val="single" w:sz="4" w:space="1" w:color="D9D9D9"/>
      </w:pBdr>
      <w:spacing w:line="240" w:lineRule="auto"/>
      <w:outlineLvl w:val="1"/>
    </w:pPr>
    <w:rPr>
      <w:b/>
      <w:bCs/>
      <w:color w:val="1F497D"/>
    </w:rPr>
  </w:style>
  <w:style w:type="paragraph" w:styleId="Heading3">
    <w:name w:val="heading 3"/>
    <w:basedOn w:val="Normal"/>
    <w:next w:val="Normal"/>
    <w:link w:val="Heading3Char"/>
    <w:uiPriority w:val="99"/>
    <w:qFormat/>
    <w:rsid w:val="004F6F8F"/>
    <w:pPr>
      <w:keepNext/>
      <w:numPr>
        <w:ilvl w:val="2"/>
        <w:numId w:val="1"/>
      </w:numPr>
      <w:spacing w:before="240" w:after="120"/>
      <w:ind w:left="720" w:hanging="720"/>
      <w:outlineLvl w:val="2"/>
    </w:pPr>
    <w:rPr>
      <w:b/>
      <w:bCs/>
    </w:rPr>
  </w:style>
  <w:style w:type="paragraph" w:styleId="Heading4">
    <w:name w:val="heading 4"/>
    <w:basedOn w:val="Normal"/>
    <w:next w:val="Normal"/>
    <w:link w:val="Heading4Char"/>
    <w:uiPriority w:val="99"/>
    <w:qFormat/>
    <w:rsid w:val="00E64DA7"/>
    <w:pPr>
      <w:keepNext/>
      <w:numPr>
        <w:ilvl w:val="3"/>
        <w:numId w:val="1"/>
      </w:numPr>
      <w:tabs>
        <w:tab w:val="num" w:pos="1980"/>
      </w:tabs>
      <w:spacing w:before="240" w:after="60"/>
      <w:ind w:left="1980" w:hanging="1440"/>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0E8"/>
    <w:rPr>
      <w:rFonts w:ascii="Calibri" w:eastAsia="MS Mincho" w:hAnsi="Calibri" w:cs="Calibri"/>
      <w:b/>
      <w:bCs/>
      <w:kern w:val="32"/>
      <w:sz w:val="28"/>
      <w:szCs w:val="28"/>
      <w:lang w:val="en-US" w:eastAsia="en-US"/>
    </w:rPr>
  </w:style>
  <w:style w:type="character" w:customStyle="1" w:styleId="Heading2Char">
    <w:name w:val="Heading 2 Char"/>
    <w:basedOn w:val="DefaultParagraphFont"/>
    <w:link w:val="Heading2"/>
    <w:uiPriority w:val="99"/>
    <w:locked/>
    <w:rsid w:val="004F6F8F"/>
    <w:rPr>
      <w:rFonts w:ascii="Calibri" w:eastAsia="MS Mincho" w:hAnsi="Calibri" w:cs="Calibri"/>
      <w:b/>
      <w:bCs/>
      <w:color w:val="1F497D"/>
      <w:lang w:val="en-US" w:eastAsia="en-US"/>
    </w:rPr>
  </w:style>
  <w:style w:type="character" w:customStyle="1" w:styleId="Heading3Char">
    <w:name w:val="Heading 3 Char"/>
    <w:basedOn w:val="DefaultParagraphFont"/>
    <w:link w:val="Heading3"/>
    <w:uiPriority w:val="99"/>
    <w:semiHidden/>
    <w:locked/>
    <w:rsid w:val="008810E8"/>
    <w:rPr>
      <w:rFonts w:ascii="Calibri" w:eastAsia="MS Mincho" w:hAnsi="Calibri" w:cs="Calibri"/>
      <w:b/>
      <w:bCs/>
      <w:lang w:val="en-US" w:eastAsia="en-US"/>
    </w:rPr>
  </w:style>
  <w:style w:type="character" w:customStyle="1" w:styleId="Heading4Char">
    <w:name w:val="Heading 4 Char"/>
    <w:basedOn w:val="DefaultParagraphFont"/>
    <w:link w:val="Heading4"/>
    <w:uiPriority w:val="99"/>
    <w:locked/>
    <w:rsid w:val="00E64DA7"/>
    <w:rPr>
      <w:rFonts w:ascii="Calibri" w:eastAsia="MS Mincho" w:hAnsi="Calibri" w:cs="Calibri"/>
      <w:b/>
      <w:bCs/>
      <w:lang w:val="en-US" w:eastAsia="en-US"/>
    </w:rPr>
  </w:style>
  <w:style w:type="paragraph" w:customStyle="1" w:styleId="TableTextHeader">
    <w:name w:val="Table Text Header"/>
    <w:basedOn w:val="TableText"/>
    <w:uiPriority w:val="99"/>
    <w:rsid w:val="002F2D52"/>
    <w:rPr>
      <w:b/>
      <w:bCs/>
      <w:color w:val="FFFFFF"/>
    </w:rPr>
  </w:style>
  <w:style w:type="paragraph" w:customStyle="1" w:styleId="TableText">
    <w:name w:val="Table Text"/>
    <w:basedOn w:val="Normal"/>
    <w:link w:val="TableTextChar"/>
    <w:uiPriority w:val="99"/>
    <w:rsid w:val="00575A55"/>
    <w:pPr>
      <w:tabs>
        <w:tab w:val="center" w:pos="4680"/>
        <w:tab w:val="right" w:pos="9360"/>
      </w:tabs>
      <w:spacing w:before="40" w:after="40"/>
    </w:pPr>
    <w:rPr>
      <w:sz w:val="16"/>
      <w:szCs w:val="16"/>
    </w:rPr>
  </w:style>
  <w:style w:type="character" w:customStyle="1" w:styleId="TableTextChar">
    <w:name w:val="Table Text Char"/>
    <w:basedOn w:val="DefaultParagraphFont"/>
    <w:link w:val="TableText"/>
    <w:uiPriority w:val="99"/>
    <w:locked/>
    <w:rsid w:val="00575A55"/>
    <w:rPr>
      <w:rFonts w:ascii="Trebuchet MS" w:hAnsi="Trebuchet MS" w:cs="Trebuchet MS"/>
      <w:sz w:val="16"/>
      <w:szCs w:val="16"/>
      <w:lang w:val="en-US" w:eastAsia="en-US"/>
    </w:rPr>
  </w:style>
  <w:style w:type="paragraph" w:customStyle="1" w:styleId="bullet-list">
    <w:name w:val="bullet - list"/>
    <w:basedOn w:val="Normal"/>
    <w:uiPriority w:val="99"/>
    <w:rsid w:val="006624AE"/>
    <w:pPr>
      <w:numPr>
        <w:numId w:val="4"/>
      </w:numPr>
    </w:pPr>
  </w:style>
  <w:style w:type="paragraph" w:customStyle="1" w:styleId="Notes-Red">
    <w:name w:val="Notes - Red"/>
    <w:basedOn w:val="Normal"/>
    <w:uiPriority w:val="99"/>
    <w:rsid w:val="009D590E"/>
    <w:rPr>
      <w:i/>
      <w:iCs/>
      <w:noProof/>
      <w:color w:val="FF6600"/>
      <w:sz w:val="18"/>
      <w:szCs w:val="18"/>
    </w:rPr>
  </w:style>
  <w:style w:type="paragraph" w:styleId="Header">
    <w:name w:val="header"/>
    <w:basedOn w:val="Normal"/>
    <w:link w:val="HeaderChar"/>
    <w:uiPriority w:val="99"/>
    <w:rsid w:val="005F0176"/>
    <w:pPr>
      <w:tabs>
        <w:tab w:val="right" w:pos="10080"/>
      </w:tabs>
      <w:spacing w:after="360"/>
    </w:pPr>
    <w:rPr>
      <w:rFonts w:ascii="Verdana" w:hAnsi="Verdana" w:cs="Verdana"/>
      <w:color w:val="999999"/>
      <w:sz w:val="16"/>
      <w:szCs w:val="16"/>
    </w:rPr>
  </w:style>
  <w:style w:type="character" w:customStyle="1" w:styleId="HeaderChar">
    <w:name w:val="Header Char"/>
    <w:basedOn w:val="DefaultParagraphFont"/>
    <w:link w:val="Header"/>
    <w:uiPriority w:val="99"/>
    <w:semiHidden/>
    <w:locked/>
    <w:rsid w:val="008810E8"/>
    <w:rPr>
      <w:rFonts w:ascii="Calibri" w:hAnsi="Calibri" w:cs="Calibri"/>
      <w:sz w:val="20"/>
      <w:szCs w:val="20"/>
      <w:lang w:val="en-US" w:eastAsia="en-US"/>
    </w:rPr>
  </w:style>
  <w:style w:type="paragraph" w:customStyle="1" w:styleId="DocumentType">
    <w:name w:val="Document Type"/>
    <w:basedOn w:val="Normal"/>
    <w:uiPriority w:val="99"/>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uiPriority w:val="99"/>
    <w:rsid w:val="00473DDB"/>
    <w:rPr>
      <w:i/>
      <w:iCs/>
      <w:color w:val="0000FF"/>
      <w:sz w:val="18"/>
      <w:szCs w:val="18"/>
      <w:lang w:eastAsia="zh-CN"/>
    </w:rPr>
  </w:style>
  <w:style w:type="paragraph" w:customStyle="1" w:styleId="Notes-Green">
    <w:name w:val="Notes - Green"/>
    <w:basedOn w:val="NotesToAuthor"/>
    <w:uiPriority w:val="99"/>
    <w:rsid w:val="00345B77"/>
    <w:rPr>
      <w:color w:val="339966"/>
    </w:rPr>
  </w:style>
  <w:style w:type="character" w:styleId="Hyperlink">
    <w:name w:val="Hyperlink"/>
    <w:basedOn w:val="DefaultParagraphFont"/>
    <w:uiPriority w:val="99"/>
    <w:rsid w:val="00025585"/>
    <w:rPr>
      <w:b/>
      <w:bCs/>
      <w:color w:val="000080"/>
      <w:u w:val="single"/>
    </w:rPr>
  </w:style>
  <w:style w:type="paragraph" w:customStyle="1" w:styleId="Heading20">
    <w:name w:val="Heading2"/>
    <w:aliases w:val="Priorities"/>
    <w:basedOn w:val="Heading2"/>
    <w:uiPriority w:val="99"/>
    <w:rsid w:val="00591649"/>
    <w:pPr>
      <w:pBdr>
        <w:bottom w:val="single" w:sz="4" w:space="1" w:color="auto"/>
      </w:pBdr>
    </w:pPr>
  </w:style>
  <w:style w:type="paragraph" w:customStyle="1" w:styleId="FeatureTitle">
    <w:name w:val="Feature Title"/>
    <w:basedOn w:val="Normal"/>
    <w:next w:val="Normal"/>
    <w:uiPriority w:val="99"/>
    <w:rsid w:val="00620A58"/>
    <w:pPr>
      <w:spacing w:line="240" w:lineRule="auto"/>
    </w:pPr>
    <w:rPr>
      <w:b/>
      <w:bCs/>
      <w:sz w:val="32"/>
      <w:szCs w:val="32"/>
    </w:rPr>
  </w:style>
  <w:style w:type="paragraph" w:styleId="Footer">
    <w:name w:val="footer"/>
    <w:basedOn w:val="Normal"/>
    <w:link w:val="FooterChar"/>
    <w:uiPriority w:val="99"/>
    <w:rsid w:val="00E3239B"/>
    <w:pPr>
      <w:tabs>
        <w:tab w:val="center" w:pos="4320"/>
        <w:tab w:val="right" w:pos="8640"/>
      </w:tabs>
      <w:jc w:val="center"/>
    </w:pPr>
  </w:style>
  <w:style w:type="character" w:customStyle="1" w:styleId="FooterChar">
    <w:name w:val="Footer Char"/>
    <w:basedOn w:val="DefaultParagraphFont"/>
    <w:link w:val="Footer"/>
    <w:uiPriority w:val="99"/>
    <w:semiHidden/>
    <w:locked/>
    <w:rsid w:val="008810E8"/>
    <w:rPr>
      <w:rFonts w:ascii="Calibri" w:hAnsi="Calibri" w:cs="Calibri"/>
      <w:sz w:val="20"/>
      <w:szCs w:val="20"/>
      <w:lang w:val="en-US" w:eastAsia="en-US"/>
    </w:rPr>
  </w:style>
  <w:style w:type="character" w:customStyle="1" w:styleId="NotesToAuthorChar">
    <w:name w:val="Notes To Author Char"/>
    <w:basedOn w:val="DefaultParagraphFont"/>
    <w:link w:val="NotesToAuthor"/>
    <w:uiPriority w:val="99"/>
    <w:locked/>
    <w:rsid w:val="00EF250F"/>
    <w:rPr>
      <w:rFonts w:ascii="Trebuchet MS" w:hAnsi="Trebuchet MS" w:cs="Trebuchet MS"/>
      <w:i/>
      <w:iCs/>
      <w:color w:val="0000FF"/>
      <w:sz w:val="18"/>
      <w:szCs w:val="18"/>
      <w:lang w:val="en-US" w:eastAsia="zh-CN"/>
    </w:rPr>
  </w:style>
  <w:style w:type="paragraph" w:styleId="BalloonText">
    <w:name w:val="Balloon Text"/>
    <w:basedOn w:val="Normal"/>
    <w:link w:val="BalloonTextChar"/>
    <w:uiPriority w:val="99"/>
    <w:semiHidden/>
    <w:rsid w:val="00EB67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10E8"/>
    <w:rPr>
      <w:sz w:val="2"/>
      <w:szCs w:val="2"/>
      <w:lang w:val="en-US" w:eastAsia="en-US"/>
    </w:rPr>
  </w:style>
  <w:style w:type="character" w:styleId="CommentReference">
    <w:name w:val="annotation reference"/>
    <w:basedOn w:val="DefaultParagraphFont"/>
    <w:uiPriority w:val="99"/>
    <w:semiHidden/>
    <w:rsid w:val="00EB677C"/>
    <w:rPr>
      <w:sz w:val="16"/>
      <w:szCs w:val="16"/>
    </w:rPr>
  </w:style>
  <w:style w:type="paragraph" w:styleId="CommentText">
    <w:name w:val="annotation text"/>
    <w:basedOn w:val="Normal"/>
    <w:link w:val="CommentTextChar"/>
    <w:uiPriority w:val="99"/>
    <w:semiHidden/>
    <w:rsid w:val="00EB677C"/>
  </w:style>
  <w:style w:type="character" w:customStyle="1" w:styleId="CommentTextChar">
    <w:name w:val="Comment Text Char"/>
    <w:basedOn w:val="DefaultParagraphFont"/>
    <w:link w:val="CommentText"/>
    <w:uiPriority w:val="99"/>
    <w:semiHidden/>
    <w:locked/>
    <w:rsid w:val="008810E8"/>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EB677C"/>
    <w:rPr>
      <w:b/>
      <w:bCs/>
    </w:rPr>
  </w:style>
  <w:style w:type="character" w:customStyle="1" w:styleId="CommentSubjectChar">
    <w:name w:val="Comment Subject Char"/>
    <w:basedOn w:val="CommentTextChar"/>
    <w:link w:val="CommentSubject"/>
    <w:uiPriority w:val="99"/>
    <w:semiHidden/>
    <w:locked/>
    <w:rsid w:val="008810E8"/>
    <w:rPr>
      <w:b/>
      <w:bCs/>
    </w:rPr>
  </w:style>
  <w:style w:type="character" w:styleId="FollowedHyperlink">
    <w:name w:val="FollowedHyperlink"/>
    <w:basedOn w:val="DefaultParagraphFont"/>
    <w:uiPriority w:val="99"/>
    <w:rsid w:val="007E2AB6"/>
    <w:rPr>
      <w:color w:val="800080"/>
      <w:u w:val="single"/>
    </w:rPr>
  </w:style>
  <w:style w:type="paragraph" w:styleId="TOC4">
    <w:name w:val="toc 4"/>
    <w:basedOn w:val="Normal"/>
    <w:next w:val="Normal"/>
    <w:autoRedefine/>
    <w:uiPriority w:val="99"/>
    <w:semiHidden/>
    <w:rsid w:val="00FD7135"/>
    <w:pPr>
      <w:ind w:left="1008"/>
    </w:pPr>
  </w:style>
  <w:style w:type="table" w:styleId="TableGrid">
    <w:name w:val="Table Grid"/>
    <w:basedOn w:val="TableNormal"/>
    <w:uiPriority w:val="99"/>
    <w:rsid w:val="00390A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72E6A"/>
    <w:pPr>
      <w:tabs>
        <w:tab w:val="left" w:pos="360"/>
        <w:tab w:val="right" w:leader="dot" w:pos="9350"/>
      </w:tabs>
    </w:pPr>
  </w:style>
  <w:style w:type="paragraph" w:styleId="TOC3">
    <w:name w:val="toc 3"/>
    <w:basedOn w:val="Normal"/>
    <w:next w:val="Normal"/>
    <w:autoRedefine/>
    <w:uiPriority w:val="99"/>
    <w:semiHidden/>
    <w:rsid w:val="00FD7135"/>
    <w:pPr>
      <w:ind w:left="1008"/>
    </w:pPr>
  </w:style>
  <w:style w:type="paragraph" w:styleId="TOC2">
    <w:name w:val="toc 2"/>
    <w:basedOn w:val="Normal"/>
    <w:next w:val="Normal"/>
    <w:autoRedefine/>
    <w:uiPriority w:val="99"/>
    <w:semiHidden/>
    <w:rsid w:val="00FD7135"/>
    <w:pPr>
      <w:ind w:left="360"/>
    </w:pPr>
  </w:style>
  <w:style w:type="paragraph" w:styleId="Caption">
    <w:name w:val="caption"/>
    <w:basedOn w:val="Normal"/>
    <w:next w:val="Normal"/>
    <w:uiPriority w:val="99"/>
    <w:qFormat/>
    <w:rsid w:val="00111E83"/>
    <w:pPr>
      <w:spacing w:after="200" w:line="240" w:lineRule="auto"/>
    </w:pPr>
    <w:rPr>
      <w:b/>
      <w:bCs/>
      <w:color w:val="4F81BD"/>
      <w:sz w:val="18"/>
      <w:szCs w:val="18"/>
    </w:rPr>
  </w:style>
  <w:style w:type="paragraph" w:styleId="ListParagraph">
    <w:name w:val="List Paragraph"/>
    <w:basedOn w:val="Normal"/>
    <w:link w:val="ListParagraphChar"/>
    <w:uiPriority w:val="99"/>
    <w:qFormat/>
    <w:rsid w:val="00C127AD"/>
    <w:pPr>
      <w:ind w:left="720"/>
    </w:pPr>
  </w:style>
  <w:style w:type="table" w:styleId="TableClassic3">
    <w:name w:val="Table Classic 3"/>
    <w:basedOn w:val="TableNormal"/>
    <w:uiPriority w:val="99"/>
    <w:rsid w:val="00D7458E"/>
    <w:pPr>
      <w:spacing w:line="288" w:lineRule="auto"/>
    </w:pPr>
    <w:rPr>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uiPriority w:val="99"/>
    <w:rsid w:val="001836F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Professional">
    <w:name w:val="Table Professional"/>
    <w:basedOn w:val="TableNormal"/>
    <w:uiPriority w:val="99"/>
    <w:rsid w:val="000F7E89"/>
    <w:pPr>
      <w:spacing w:line="288"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uiPriority w:val="99"/>
    <w:rsid w:val="005562EE"/>
    <w:pPr>
      <w:spacing w:before="80" w:after="80" w:line="240" w:lineRule="auto"/>
      <w:ind w:left="720"/>
    </w:pPr>
    <w:rPr>
      <w:rFonts w:ascii="Times New Roman" w:hAnsi="Times New Roman" w:cs="Times New Roman"/>
      <w:sz w:val="22"/>
      <w:szCs w:val="22"/>
    </w:rPr>
  </w:style>
  <w:style w:type="character" w:customStyle="1" w:styleId="BodyTextChar">
    <w:name w:val="Body Text Char"/>
    <w:basedOn w:val="DefaultParagraphFont"/>
    <w:link w:val="BodyText"/>
    <w:uiPriority w:val="99"/>
    <w:locked/>
    <w:rsid w:val="005562EE"/>
    <w:rPr>
      <w:rFonts w:eastAsia="Times New Roman"/>
      <w:sz w:val="22"/>
      <w:szCs w:val="22"/>
    </w:rPr>
  </w:style>
  <w:style w:type="character" w:customStyle="1" w:styleId="ListParagraphChar">
    <w:name w:val="List Paragraph Char"/>
    <w:basedOn w:val="DefaultParagraphFont"/>
    <w:link w:val="ListParagraph"/>
    <w:uiPriority w:val="99"/>
    <w:locked/>
    <w:rsid w:val="005562EE"/>
    <w:rPr>
      <w:rFonts w:ascii="Calibri" w:hAnsi="Calibri" w:cs="Calibri"/>
    </w:rPr>
  </w:style>
  <w:style w:type="paragraph" w:styleId="ListBullet3">
    <w:name w:val="List Bullet 3"/>
    <w:basedOn w:val="BodyText"/>
    <w:uiPriority w:val="99"/>
    <w:rsid w:val="004D1410"/>
    <w:pPr>
      <w:numPr>
        <w:numId w:val="5"/>
      </w:numPr>
      <w:tabs>
        <w:tab w:val="num" w:pos="2304"/>
      </w:tabs>
      <w:spacing w:before="120" w:after="0"/>
      <w:ind w:left="2304" w:hanging="288"/>
    </w:pPr>
    <w:rPr>
      <w:rFonts w:ascii="Verdana" w:hAnsi="Verdana" w:cs="Verdana"/>
      <w:sz w:val="20"/>
      <w:szCs w:val="20"/>
    </w:rPr>
  </w:style>
  <w:style w:type="paragraph" w:customStyle="1" w:styleId="ListBullet1">
    <w:name w:val="List Bullet 1"/>
    <w:basedOn w:val="BodyText"/>
    <w:uiPriority w:val="99"/>
    <w:rsid w:val="004D1410"/>
    <w:pPr>
      <w:numPr>
        <w:numId w:val="9"/>
      </w:numPr>
      <w:spacing w:before="120" w:after="0"/>
    </w:pPr>
    <w:rPr>
      <w:rFonts w:ascii="Verdana" w:hAnsi="Verdana" w:cs="Verdana"/>
      <w:sz w:val="20"/>
      <w:szCs w:val="20"/>
    </w:rPr>
  </w:style>
  <w:style w:type="paragraph" w:styleId="BodyText2">
    <w:name w:val="Body Text 2"/>
    <w:basedOn w:val="Normal"/>
    <w:link w:val="BodyText2Char"/>
    <w:uiPriority w:val="99"/>
    <w:rsid w:val="00B83D7D"/>
    <w:pPr>
      <w:spacing w:after="120" w:line="480" w:lineRule="auto"/>
    </w:pPr>
  </w:style>
  <w:style w:type="character" w:customStyle="1" w:styleId="BodyText2Char">
    <w:name w:val="Body Text 2 Char"/>
    <w:basedOn w:val="DefaultParagraphFont"/>
    <w:link w:val="BodyText2"/>
    <w:uiPriority w:val="99"/>
    <w:locked/>
    <w:rsid w:val="00B83D7D"/>
    <w:rPr>
      <w:rFonts w:ascii="Calibri" w:hAnsi="Calibri" w:cs="Calibri"/>
    </w:rPr>
  </w:style>
  <w:style w:type="paragraph" w:styleId="BodyText3">
    <w:name w:val="Body Text 3"/>
    <w:basedOn w:val="Normal"/>
    <w:link w:val="BodyText3Char"/>
    <w:uiPriority w:val="99"/>
    <w:rsid w:val="00B83D7D"/>
    <w:pPr>
      <w:spacing w:after="120"/>
    </w:pPr>
    <w:rPr>
      <w:sz w:val="16"/>
      <w:szCs w:val="16"/>
    </w:rPr>
  </w:style>
  <w:style w:type="character" w:customStyle="1" w:styleId="BodyText3Char">
    <w:name w:val="Body Text 3 Char"/>
    <w:basedOn w:val="DefaultParagraphFont"/>
    <w:link w:val="BodyText3"/>
    <w:uiPriority w:val="99"/>
    <w:locked/>
    <w:rsid w:val="00B83D7D"/>
    <w:rPr>
      <w:rFonts w:ascii="Calibri" w:hAnsi="Calibri" w:cs="Calibri"/>
      <w:sz w:val="16"/>
      <w:szCs w:val="16"/>
    </w:rPr>
  </w:style>
  <w:style w:type="paragraph" w:customStyle="1" w:styleId="BodyText1">
    <w:name w:val="Body Text 1"/>
    <w:basedOn w:val="BodyText"/>
    <w:uiPriority w:val="99"/>
    <w:rsid w:val="00B83D7D"/>
    <w:pPr>
      <w:spacing w:before="120" w:after="0"/>
      <w:ind w:left="576"/>
    </w:pPr>
    <w:rPr>
      <w:rFonts w:ascii="Verdana" w:hAnsi="Verdana" w:cs="Verdana"/>
      <w:sz w:val="20"/>
      <w:szCs w:val="20"/>
    </w:rPr>
  </w:style>
  <w:style w:type="paragraph" w:styleId="ListBullet">
    <w:name w:val="List Bullet"/>
    <w:basedOn w:val="BodyText"/>
    <w:uiPriority w:val="99"/>
    <w:rsid w:val="00B83D7D"/>
    <w:pPr>
      <w:numPr>
        <w:numId w:val="6"/>
      </w:numPr>
      <w:tabs>
        <w:tab w:val="num" w:pos="288"/>
      </w:tabs>
      <w:spacing w:before="120" w:after="0"/>
      <w:ind w:left="288" w:hanging="288"/>
    </w:pPr>
    <w:rPr>
      <w:rFonts w:ascii="Verdana" w:hAnsi="Verdana" w:cs="Verdana"/>
      <w:sz w:val="20"/>
      <w:szCs w:val="20"/>
    </w:rPr>
  </w:style>
  <w:style w:type="table" w:styleId="TableClassic2">
    <w:name w:val="Table Classic 2"/>
    <w:basedOn w:val="TableNormal"/>
    <w:uiPriority w:val="99"/>
    <w:rsid w:val="0050738D"/>
    <w:pPr>
      <w:spacing w:line="288" w:lineRule="auto"/>
    </w:pPr>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uiPriority w:val="99"/>
    <w:rsid w:val="0050738D"/>
    <w:pPr>
      <w:spacing w:line="288" w:lineRule="auto"/>
    </w:pPr>
    <w:rPr>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50738D"/>
    <w:pPr>
      <w:spacing w:line="288" w:lineRule="auto"/>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3">
    <w:name w:val="Table Simple 3"/>
    <w:basedOn w:val="TableNormal"/>
    <w:uiPriority w:val="99"/>
    <w:rsid w:val="007B2B0A"/>
    <w:pPr>
      <w:spacing w:line="288" w:lineRule="auto"/>
    </w:pPr>
    <w:rPr>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List1">
    <w:name w:val="Light List1"/>
    <w:uiPriority w:val="99"/>
    <w:rsid w:val="007B2B0A"/>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825BC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825BC3"/>
    <w:rPr>
      <w:rFonts w:ascii="Tahoma" w:hAnsi="Tahoma" w:cs="Tahoma"/>
      <w:sz w:val="16"/>
      <w:szCs w:val="16"/>
    </w:rPr>
  </w:style>
  <w:style w:type="numbering" w:styleId="111111">
    <w:name w:val="Outline List 2"/>
    <w:basedOn w:val="NoList"/>
    <w:uiPriority w:val="99"/>
    <w:semiHidden/>
    <w:unhideWhenUsed/>
    <w:rsid w:val="00055A8F"/>
    <w:pPr>
      <w:numPr>
        <w:numId w:val="5"/>
      </w:numPr>
    </w:pPr>
  </w:style>
</w:styles>
</file>

<file path=word/webSettings.xml><?xml version="1.0" encoding="utf-8"?>
<w:webSettings xmlns:r="http://schemas.openxmlformats.org/officeDocument/2006/relationships" xmlns:w="http://schemas.openxmlformats.org/wordprocessingml/2006/main">
  <w:divs>
    <w:div w:id="1487627123">
      <w:marLeft w:val="0"/>
      <w:marRight w:val="0"/>
      <w:marTop w:val="0"/>
      <w:marBottom w:val="0"/>
      <w:divBdr>
        <w:top w:val="none" w:sz="0" w:space="0" w:color="auto"/>
        <w:left w:val="none" w:sz="0" w:space="0" w:color="auto"/>
        <w:bottom w:val="none" w:sz="0" w:space="0" w:color="auto"/>
        <w:right w:val="none" w:sz="0" w:space="0" w:color="auto"/>
      </w:divBdr>
      <w:divsChild>
        <w:div w:id="1487627139">
          <w:marLeft w:val="0"/>
          <w:marRight w:val="0"/>
          <w:marTop w:val="0"/>
          <w:marBottom w:val="0"/>
          <w:divBdr>
            <w:top w:val="none" w:sz="0" w:space="0" w:color="auto"/>
            <w:left w:val="none" w:sz="0" w:space="0" w:color="auto"/>
            <w:bottom w:val="none" w:sz="0" w:space="0" w:color="auto"/>
            <w:right w:val="none" w:sz="0" w:space="0" w:color="auto"/>
          </w:divBdr>
          <w:divsChild>
            <w:div w:id="14876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7126">
      <w:marLeft w:val="0"/>
      <w:marRight w:val="0"/>
      <w:marTop w:val="0"/>
      <w:marBottom w:val="0"/>
      <w:divBdr>
        <w:top w:val="none" w:sz="0" w:space="0" w:color="auto"/>
        <w:left w:val="none" w:sz="0" w:space="0" w:color="auto"/>
        <w:bottom w:val="none" w:sz="0" w:space="0" w:color="auto"/>
        <w:right w:val="none" w:sz="0" w:space="0" w:color="auto"/>
      </w:divBdr>
    </w:div>
    <w:div w:id="1487627128">
      <w:marLeft w:val="0"/>
      <w:marRight w:val="0"/>
      <w:marTop w:val="0"/>
      <w:marBottom w:val="0"/>
      <w:divBdr>
        <w:top w:val="none" w:sz="0" w:space="0" w:color="auto"/>
        <w:left w:val="none" w:sz="0" w:space="0" w:color="auto"/>
        <w:bottom w:val="none" w:sz="0" w:space="0" w:color="auto"/>
        <w:right w:val="none" w:sz="0" w:space="0" w:color="auto"/>
      </w:divBdr>
    </w:div>
    <w:div w:id="1487627132">
      <w:marLeft w:val="0"/>
      <w:marRight w:val="0"/>
      <w:marTop w:val="0"/>
      <w:marBottom w:val="0"/>
      <w:divBdr>
        <w:top w:val="none" w:sz="0" w:space="0" w:color="auto"/>
        <w:left w:val="none" w:sz="0" w:space="0" w:color="auto"/>
        <w:bottom w:val="none" w:sz="0" w:space="0" w:color="auto"/>
        <w:right w:val="none" w:sz="0" w:space="0" w:color="auto"/>
      </w:divBdr>
      <w:divsChild>
        <w:div w:id="1487627124">
          <w:marLeft w:val="0"/>
          <w:marRight w:val="0"/>
          <w:marTop w:val="0"/>
          <w:marBottom w:val="0"/>
          <w:divBdr>
            <w:top w:val="none" w:sz="0" w:space="0" w:color="auto"/>
            <w:left w:val="none" w:sz="0" w:space="0" w:color="auto"/>
            <w:bottom w:val="none" w:sz="0" w:space="0" w:color="auto"/>
            <w:right w:val="none" w:sz="0" w:space="0" w:color="auto"/>
          </w:divBdr>
          <w:divsChild>
            <w:div w:id="1487627121">
              <w:marLeft w:val="0"/>
              <w:marRight w:val="0"/>
              <w:marTop w:val="0"/>
              <w:marBottom w:val="0"/>
              <w:divBdr>
                <w:top w:val="none" w:sz="0" w:space="0" w:color="auto"/>
                <w:left w:val="none" w:sz="0" w:space="0" w:color="auto"/>
                <w:bottom w:val="none" w:sz="0" w:space="0" w:color="auto"/>
                <w:right w:val="none" w:sz="0" w:space="0" w:color="auto"/>
              </w:divBdr>
            </w:div>
            <w:div w:id="1487627122">
              <w:marLeft w:val="0"/>
              <w:marRight w:val="0"/>
              <w:marTop w:val="0"/>
              <w:marBottom w:val="0"/>
              <w:divBdr>
                <w:top w:val="none" w:sz="0" w:space="0" w:color="auto"/>
                <w:left w:val="none" w:sz="0" w:space="0" w:color="auto"/>
                <w:bottom w:val="none" w:sz="0" w:space="0" w:color="auto"/>
                <w:right w:val="none" w:sz="0" w:space="0" w:color="auto"/>
              </w:divBdr>
            </w:div>
            <w:div w:id="1487627125">
              <w:marLeft w:val="0"/>
              <w:marRight w:val="0"/>
              <w:marTop w:val="0"/>
              <w:marBottom w:val="0"/>
              <w:divBdr>
                <w:top w:val="none" w:sz="0" w:space="0" w:color="auto"/>
                <w:left w:val="none" w:sz="0" w:space="0" w:color="auto"/>
                <w:bottom w:val="none" w:sz="0" w:space="0" w:color="auto"/>
                <w:right w:val="none" w:sz="0" w:space="0" w:color="auto"/>
              </w:divBdr>
            </w:div>
            <w:div w:id="1487627127">
              <w:marLeft w:val="0"/>
              <w:marRight w:val="0"/>
              <w:marTop w:val="0"/>
              <w:marBottom w:val="0"/>
              <w:divBdr>
                <w:top w:val="none" w:sz="0" w:space="0" w:color="auto"/>
                <w:left w:val="none" w:sz="0" w:space="0" w:color="auto"/>
                <w:bottom w:val="none" w:sz="0" w:space="0" w:color="auto"/>
                <w:right w:val="none" w:sz="0" w:space="0" w:color="auto"/>
              </w:divBdr>
            </w:div>
            <w:div w:id="1487627131">
              <w:marLeft w:val="0"/>
              <w:marRight w:val="0"/>
              <w:marTop w:val="0"/>
              <w:marBottom w:val="0"/>
              <w:divBdr>
                <w:top w:val="none" w:sz="0" w:space="0" w:color="auto"/>
                <w:left w:val="none" w:sz="0" w:space="0" w:color="auto"/>
                <w:bottom w:val="none" w:sz="0" w:space="0" w:color="auto"/>
                <w:right w:val="none" w:sz="0" w:space="0" w:color="auto"/>
              </w:divBdr>
            </w:div>
            <w:div w:id="1487627137">
              <w:marLeft w:val="0"/>
              <w:marRight w:val="0"/>
              <w:marTop w:val="0"/>
              <w:marBottom w:val="0"/>
              <w:divBdr>
                <w:top w:val="none" w:sz="0" w:space="0" w:color="auto"/>
                <w:left w:val="none" w:sz="0" w:space="0" w:color="auto"/>
                <w:bottom w:val="none" w:sz="0" w:space="0" w:color="auto"/>
                <w:right w:val="none" w:sz="0" w:space="0" w:color="auto"/>
              </w:divBdr>
            </w:div>
            <w:div w:id="1487627140">
              <w:marLeft w:val="0"/>
              <w:marRight w:val="0"/>
              <w:marTop w:val="0"/>
              <w:marBottom w:val="0"/>
              <w:divBdr>
                <w:top w:val="none" w:sz="0" w:space="0" w:color="auto"/>
                <w:left w:val="none" w:sz="0" w:space="0" w:color="auto"/>
                <w:bottom w:val="none" w:sz="0" w:space="0" w:color="auto"/>
                <w:right w:val="none" w:sz="0" w:space="0" w:color="auto"/>
              </w:divBdr>
            </w:div>
            <w:div w:id="1487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7134">
      <w:marLeft w:val="0"/>
      <w:marRight w:val="0"/>
      <w:marTop w:val="0"/>
      <w:marBottom w:val="0"/>
      <w:divBdr>
        <w:top w:val="none" w:sz="0" w:space="0" w:color="auto"/>
        <w:left w:val="none" w:sz="0" w:space="0" w:color="auto"/>
        <w:bottom w:val="none" w:sz="0" w:space="0" w:color="auto"/>
        <w:right w:val="none" w:sz="0" w:space="0" w:color="auto"/>
      </w:divBdr>
    </w:div>
    <w:div w:id="1487627135">
      <w:marLeft w:val="0"/>
      <w:marRight w:val="0"/>
      <w:marTop w:val="0"/>
      <w:marBottom w:val="0"/>
      <w:divBdr>
        <w:top w:val="none" w:sz="0" w:space="0" w:color="auto"/>
        <w:left w:val="none" w:sz="0" w:space="0" w:color="auto"/>
        <w:bottom w:val="none" w:sz="0" w:space="0" w:color="auto"/>
        <w:right w:val="none" w:sz="0" w:space="0" w:color="auto"/>
      </w:divBdr>
    </w:div>
    <w:div w:id="1487627136">
      <w:marLeft w:val="0"/>
      <w:marRight w:val="0"/>
      <w:marTop w:val="0"/>
      <w:marBottom w:val="0"/>
      <w:divBdr>
        <w:top w:val="none" w:sz="0" w:space="0" w:color="auto"/>
        <w:left w:val="none" w:sz="0" w:space="0" w:color="auto"/>
        <w:bottom w:val="none" w:sz="0" w:space="0" w:color="auto"/>
        <w:right w:val="none" w:sz="0" w:space="0" w:color="auto"/>
      </w:divBdr>
    </w:div>
    <w:div w:id="1487627138">
      <w:marLeft w:val="0"/>
      <w:marRight w:val="0"/>
      <w:marTop w:val="0"/>
      <w:marBottom w:val="0"/>
      <w:divBdr>
        <w:top w:val="none" w:sz="0" w:space="0" w:color="auto"/>
        <w:left w:val="none" w:sz="0" w:space="0" w:color="auto"/>
        <w:bottom w:val="none" w:sz="0" w:space="0" w:color="auto"/>
        <w:right w:val="none" w:sz="0" w:space="0" w:color="auto"/>
      </w:divBdr>
      <w:divsChild>
        <w:div w:id="1487627133">
          <w:marLeft w:val="0"/>
          <w:marRight w:val="0"/>
          <w:marTop w:val="0"/>
          <w:marBottom w:val="0"/>
          <w:divBdr>
            <w:top w:val="none" w:sz="0" w:space="0" w:color="auto"/>
            <w:left w:val="none" w:sz="0" w:space="0" w:color="auto"/>
            <w:bottom w:val="none" w:sz="0" w:space="0" w:color="auto"/>
            <w:right w:val="none" w:sz="0" w:space="0" w:color="auto"/>
          </w:divBdr>
          <w:divsChild>
            <w:div w:id="14876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7142">
      <w:marLeft w:val="0"/>
      <w:marRight w:val="0"/>
      <w:marTop w:val="0"/>
      <w:marBottom w:val="0"/>
      <w:divBdr>
        <w:top w:val="none" w:sz="0" w:space="0" w:color="auto"/>
        <w:left w:val="none" w:sz="0" w:space="0" w:color="auto"/>
        <w:bottom w:val="none" w:sz="0" w:space="0" w:color="auto"/>
        <w:right w:val="none" w:sz="0" w:space="0" w:color="auto"/>
      </w:divBdr>
    </w:div>
    <w:div w:id="1487627143">
      <w:marLeft w:val="0"/>
      <w:marRight w:val="0"/>
      <w:marTop w:val="0"/>
      <w:marBottom w:val="0"/>
      <w:divBdr>
        <w:top w:val="none" w:sz="0" w:space="0" w:color="auto"/>
        <w:left w:val="none" w:sz="0" w:space="0" w:color="auto"/>
        <w:bottom w:val="none" w:sz="0" w:space="0" w:color="auto"/>
        <w:right w:val="none" w:sz="0" w:space="0" w:color="auto"/>
      </w:divBdr>
    </w:div>
    <w:div w:id="1487627144">
      <w:marLeft w:val="0"/>
      <w:marRight w:val="0"/>
      <w:marTop w:val="0"/>
      <w:marBottom w:val="0"/>
      <w:divBdr>
        <w:top w:val="none" w:sz="0" w:space="0" w:color="auto"/>
        <w:left w:val="none" w:sz="0" w:space="0" w:color="auto"/>
        <w:bottom w:val="none" w:sz="0" w:space="0" w:color="auto"/>
        <w:right w:val="none" w:sz="0" w:space="0" w:color="auto"/>
      </w:divBdr>
    </w:div>
    <w:div w:id="1487627145">
      <w:marLeft w:val="0"/>
      <w:marRight w:val="0"/>
      <w:marTop w:val="0"/>
      <w:marBottom w:val="0"/>
      <w:divBdr>
        <w:top w:val="none" w:sz="0" w:space="0" w:color="auto"/>
        <w:left w:val="none" w:sz="0" w:space="0" w:color="auto"/>
        <w:bottom w:val="none" w:sz="0" w:space="0" w:color="auto"/>
        <w:right w:val="none" w:sz="0" w:space="0" w:color="auto"/>
      </w:divBdr>
    </w:div>
    <w:div w:id="1487627146">
      <w:marLeft w:val="0"/>
      <w:marRight w:val="0"/>
      <w:marTop w:val="0"/>
      <w:marBottom w:val="0"/>
      <w:divBdr>
        <w:top w:val="none" w:sz="0" w:space="0" w:color="auto"/>
        <w:left w:val="none" w:sz="0" w:space="0" w:color="auto"/>
        <w:bottom w:val="none" w:sz="0" w:space="0" w:color="auto"/>
        <w:right w:val="none" w:sz="0" w:space="0" w:color="auto"/>
      </w:divBdr>
    </w:div>
    <w:div w:id="1487627147">
      <w:marLeft w:val="0"/>
      <w:marRight w:val="0"/>
      <w:marTop w:val="0"/>
      <w:marBottom w:val="0"/>
      <w:divBdr>
        <w:top w:val="none" w:sz="0" w:space="0" w:color="auto"/>
        <w:left w:val="none" w:sz="0" w:space="0" w:color="auto"/>
        <w:bottom w:val="none" w:sz="0" w:space="0" w:color="auto"/>
        <w:right w:val="none" w:sz="0" w:space="0" w:color="auto"/>
      </w:divBdr>
    </w:div>
    <w:div w:id="1487627148">
      <w:marLeft w:val="0"/>
      <w:marRight w:val="0"/>
      <w:marTop w:val="0"/>
      <w:marBottom w:val="0"/>
      <w:divBdr>
        <w:top w:val="none" w:sz="0" w:space="0" w:color="auto"/>
        <w:left w:val="none" w:sz="0" w:space="0" w:color="auto"/>
        <w:bottom w:val="none" w:sz="0" w:space="0" w:color="auto"/>
        <w:right w:val="none" w:sz="0" w:space="0" w:color="auto"/>
      </w:divBdr>
    </w:div>
    <w:div w:id="1487627149">
      <w:marLeft w:val="0"/>
      <w:marRight w:val="0"/>
      <w:marTop w:val="0"/>
      <w:marBottom w:val="0"/>
      <w:divBdr>
        <w:top w:val="none" w:sz="0" w:space="0" w:color="auto"/>
        <w:left w:val="none" w:sz="0" w:space="0" w:color="auto"/>
        <w:bottom w:val="none" w:sz="0" w:space="0" w:color="auto"/>
        <w:right w:val="none" w:sz="0" w:space="0" w:color="auto"/>
      </w:divBdr>
    </w:div>
    <w:div w:id="1487627150">
      <w:marLeft w:val="0"/>
      <w:marRight w:val="0"/>
      <w:marTop w:val="0"/>
      <w:marBottom w:val="0"/>
      <w:divBdr>
        <w:top w:val="none" w:sz="0" w:space="0" w:color="auto"/>
        <w:left w:val="none" w:sz="0" w:space="0" w:color="auto"/>
        <w:bottom w:val="none" w:sz="0" w:space="0" w:color="auto"/>
        <w:right w:val="none" w:sz="0" w:space="0" w:color="auto"/>
      </w:divBdr>
    </w:div>
    <w:div w:id="1487627151">
      <w:marLeft w:val="0"/>
      <w:marRight w:val="0"/>
      <w:marTop w:val="0"/>
      <w:marBottom w:val="0"/>
      <w:divBdr>
        <w:top w:val="none" w:sz="0" w:space="0" w:color="auto"/>
        <w:left w:val="none" w:sz="0" w:space="0" w:color="auto"/>
        <w:bottom w:val="none" w:sz="0" w:space="0" w:color="auto"/>
        <w:right w:val="none" w:sz="0" w:space="0" w:color="auto"/>
      </w:divBdr>
    </w:div>
    <w:div w:id="1487627152">
      <w:marLeft w:val="0"/>
      <w:marRight w:val="0"/>
      <w:marTop w:val="0"/>
      <w:marBottom w:val="0"/>
      <w:divBdr>
        <w:top w:val="none" w:sz="0" w:space="0" w:color="auto"/>
        <w:left w:val="none" w:sz="0" w:space="0" w:color="auto"/>
        <w:bottom w:val="none" w:sz="0" w:space="0" w:color="auto"/>
        <w:right w:val="none" w:sz="0" w:space="0" w:color="auto"/>
      </w:divBdr>
    </w:div>
    <w:div w:id="1487627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4.png"/><Relationship Id="rId366" Type="http://schemas.openxmlformats.org/officeDocument/2006/relationships/image" Target="media/image356.png"/><Relationship Id="rId531" Type="http://schemas.openxmlformats.org/officeDocument/2006/relationships/image" Target="media/image521.png"/><Relationship Id="rId573" Type="http://schemas.openxmlformats.org/officeDocument/2006/relationships/image" Target="media/image563.png"/><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423.png"/><Relationship Id="rId268" Type="http://schemas.openxmlformats.org/officeDocument/2006/relationships/image" Target="media/image258.png"/><Relationship Id="rId475" Type="http://schemas.openxmlformats.org/officeDocument/2006/relationships/image" Target="media/image465.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5.png"/><Relationship Id="rId377" Type="http://schemas.openxmlformats.org/officeDocument/2006/relationships/image" Target="media/image367.png"/><Relationship Id="rId500" Type="http://schemas.openxmlformats.org/officeDocument/2006/relationships/image" Target="media/image490.png"/><Relationship Id="rId542" Type="http://schemas.openxmlformats.org/officeDocument/2006/relationships/image" Target="media/image532.png"/><Relationship Id="rId584" Type="http://schemas.openxmlformats.org/officeDocument/2006/relationships/image" Target="media/image574.png"/><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92.png"/><Relationship Id="rId279" Type="http://schemas.openxmlformats.org/officeDocument/2006/relationships/image" Target="media/image269.png"/><Relationship Id="rId444" Type="http://schemas.openxmlformats.org/officeDocument/2006/relationships/image" Target="media/image434.png"/><Relationship Id="rId486" Type="http://schemas.openxmlformats.org/officeDocument/2006/relationships/image" Target="media/image476.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388" Type="http://schemas.openxmlformats.org/officeDocument/2006/relationships/image" Target="media/image378.png"/><Relationship Id="rId511" Type="http://schemas.openxmlformats.org/officeDocument/2006/relationships/image" Target="media/image501.png"/><Relationship Id="rId553" Type="http://schemas.openxmlformats.org/officeDocument/2006/relationships/image" Target="media/image543.png"/><Relationship Id="rId609" Type="http://schemas.openxmlformats.org/officeDocument/2006/relationships/image" Target="media/image599.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3.png"/><Relationship Id="rId595" Type="http://schemas.openxmlformats.org/officeDocument/2006/relationships/image" Target="media/image585.png"/><Relationship Id="rId248" Type="http://schemas.openxmlformats.org/officeDocument/2006/relationships/image" Target="media/image238.png"/><Relationship Id="rId455" Type="http://schemas.openxmlformats.org/officeDocument/2006/relationships/image" Target="media/image445.png"/><Relationship Id="rId497" Type="http://schemas.openxmlformats.org/officeDocument/2006/relationships/image" Target="media/image487.png"/><Relationship Id="rId12" Type="http://schemas.openxmlformats.org/officeDocument/2006/relationships/header" Target="header2.xml"/><Relationship Id="rId108" Type="http://schemas.openxmlformats.org/officeDocument/2006/relationships/image" Target="media/image98.png"/><Relationship Id="rId315" Type="http://schemas.openxmlformats.org/officeDocument/2006/relationships/image" Target="media/image305.png"/><Relationship Id="rId357" Type="http://schemas.openxmlformats.org/officeDocument/2006/relationships/image" Target="media/image347.png"/><Relationship Id="rId522" Type="http://schemas.openxmlformats.org/officeDocument/2006/relationships/image" Target="media/image512.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89.png"/><Relationship Id="rId564" Type="http://schemas.openxmlformats.org/officeDocument/2006/relationships/image" Target="media/image554.png"/><Relationship Id="rId259" Type="http://schemas.openxmlformats.org/officeDocument/2006/relationships/image" Target="media/image249.png"/><Relationship Id="rId424" Type="http://schemas.openxmlformats.org/officeDocument/2006/relationships/image" Target="media/image414.png"/><Relationship Id="rId466" Type="http://schemas.openxmlformats.org/officeDocument/2006/relationships/image" Target="media/image456.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image" Target="media/image316.png"/><Relationship Id="rId533" Type="http://schemas.openxmlformats.org/officeDocument/2006/relationships/image" Target="media/image52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8.png"/><Relationship Id="rId575" Type="http://schemas.openxmlformats.org/officeDocument/2006/relationships/image" Target="media/image565.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425.png"/><Relationship Id="rId477" Type="http://schemas.openxmlformats.org/officeDocument/2006/relationships/image" Target="media/image467.png"/><Relationship Id="rId600" Type="http://schemas.openxmlformats.org/officeDocument/2006/relationships/image" Target="media/image590.png"/><Relationship Id="rId281" Type="http://schemas.openxmlformats.org/officeDocument/2006/relationships/image" Target="media/image271.png"/><Relationship Id="rId337" Type="http://schemas.openxmlformats.org/officeDocument/2006/relationships/image" Target="media/image327.png"/><Relationship Id="rId502" Type="http://schemas.openxmlformats.org/officeDocument/2006/relationships/image" Target="media/image492.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9.png"/><Relationship Id="rId544" Type="http://schemas.openxmlformats.org/officeDocument/2006/relationships/image" Target="media/image534.png"/><Relationship Id="rId586" Type="http://schemas.openxmlformats.org/officeDocument/2006/relationships/image" Target="media/image576.png"/><Relationship Id="rId7" Type="http://schemas.openxmlformats.org/officeDocument/2006/relationships/image" Target="media/image1.jpeg"/><Relationship Id="rId183" Type="http://schemas.openxmlformats.org/officeDocument/2006/relationships/image" Target="media/image173.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46" Type="http://schemas.openxmlformats.org/officeDocument/2006/relationships/image" Target="media/image436.png"/><Relationship Id="rId611" Type="http://schemas.openxmlformats.org/officeDocument/2006/relationships/image" Target="media/image601.png"/><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88" Type="http://schemas.openxmlformats.org/officeDocument/2006/relationships/image" Target="media/image478.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8.png"/><Relationship Id="rId513" Type="http://schemas.openxmlformats.org/officeDocument/2006/relationships/image" Target="media/image503.png"/><Relationship Id="rId555" Type="http://schemas.openxmlformats.org/officeDocument/2006/relationships/image" Target="media/image545.png"/><Relationship Id="rId597" Type="http://schemas.openxmlformats.org/officeDocument/2006/relationships/image" Target="media/image587.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405.png"/><Relationship Id="rId457" Type="http://schemas.openxmlformats.org/officeDocument/2006/relationships/image" Target="media/image447.png"/><Relationship Id="rId261" Type="http://schemas.openxmlformats.org/officeDocument/2006/relationships/image" Target="media/image251.png"/><Relationship Id="rId499" Type="http://schemas.openxmlformats.org/officeDocument/2006/relationships/image" Target="media/image489.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307.png"/><Relationship Id="rId359" Type="http://schemas.openxmlformats.org/officeDocument/2006/relationships/image" Target="media/image349.png"/><Relationship Id="rId524" Type="http://schemas.openxmlformats.org/officeDocument/2006/relationships/image" Target="media/image514.png"/><Relationship Id="rId566" Type="http://schemas.openxmlformats.org/officeDocument/2006/relationships/image" Target="media/image556.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370" Type="http://schemas.openxmlformats.org/officeDocument/2006/relationships/image" Target="media/image360.png"/><Relationship Id="rId426" Type="http://schemas.openxmlformats.org/officeDocument/2006/relationships/image" Target="media/image416.png"/><Relationship Id="rId230" Type="http://schemas.openxmlformats.org/officeDocument/2006/relationships/image" Target="media/image220.png"/><Relationship Id="rId468" Type="http://schemas.openxmlformats.org/officeDocument/2006/relationships/image" Target="media/image458.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2.png"/><Relationship Id="rId328" Type="http://schemas.openxmlformats.org/officeDocument/2006/relationships/image" Target="media/image318.png"/><Relationship Id="rId535" Type="http://schemas.openxmlformats.org/officeDocument/2006/relationships/image" Target="media/image525.png"/><Relationship Id="rId577" Type="http://schemas.openxmlformats.org/officeDocument/2006/relationships/image" Target="media/image567.png"/><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71.png"/><Relationship Id="rId602" Type="http://schemas.openxmlformats.org/officeDocument/2006/relationships/image" Target="media/image592.png"/><Relationship Id="rId241" Type="http://schemas.openxmlformats.org/officeDocument/2006/relationships/image" Target="media/image231.png"/><Relationship Id="rId437" Type="http://schemas.openxmlformats.org/officeDocument/2006/relationships/image" Target="media/image427.png"/><Relationship Id="rId479" Type="http://schemas.openxmlformats.org/officeDocument/2006/relationships/image" Target="media/image469.png"/><Relationship Id="rId36" Type="http://schemas.openxmlformats.org/officeDocument/2006/relationships/image" Target="media/image26.png"/><Relationship Id="rId283" Type="http://schemas.openxmlformats.org/officeDocument/2006/relationships/image" Target="media/image273.png"/><Relationship Id="rId339" Type="http://schemas.openxmlformats.org/officeDocument/2006/relationships/image" Target="media/image329.png"/><Relationship Id="rId490" Type="http://schemas.openxmlformats.org/officeDocument/2006/relationships/image" Target="media/image480.png"/><Relationship Id="rId504" Type="http://schemas.openxmlformats.org/officeDocument/2006/relationships/image" Target="media/image494.png"/><Relationship Id="rId546" Type="http://schemas.openxmlformats.org/officeDocument/2006/relationships/image" Target="media/image536.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40.png"/><Relationship Id="rId406" Type="http://schemas.openxmlformats.org/officeDocument/2006/relationships/image" Target="media/image396.png"/><Relationship Id="rId588" Type="http://schemas.openxmlformats.org/officeDocument/2006/relationships/image" Target="media/image578.png"/><Relationship Id="rId9" Type="http://schemas.openxmlformats.org/officeDocument/2006/relationships/image" Target="media/image3.png"/><Relationship Id="rId210" Type="http://schemas.openxmlformats.org/officeDocument/2006/relationships/image" Target="media/image200.png"/><Relationship Id="rId392" Type="http://schemas.openxmlformats.org/officeDocument/2006/relationships/image" Target="media/image382.png"/><Relationship Id="rId448" Type="http://schemas.openxmlformats.org/officeDocument/2006/relationships/image" Target="media/image438.png"/><Relationship Id="rId613" Type="http://schemas.openxmlformats.org/officeDocument/2006/relationships/image" Target="media/image603.png"/><Relationship Id="rId252" Type="http://schemas.openxmlformats.org/officeDocument/2006/relationships/image" Target="media/image242.png"/><Relationship Id="rId294" Type="http://schemas.openxmlformats.org/officeDocument/2006/relationships/image" Target="media/image284.png"/><Relationship Id="rId308" Type="http://schemas.openxmlformats.org/officeDocument/2006/relationships/image" Target="media/image298.png"/><Relationship Id="rId515" Type="http://schemas.openxmlformats.org/officeDocument/2006/relationships/image" Target="media/image505.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51.png"/><Relationship Id="rId557" Type="http://schemas.openxmlformats.org/officeDocument/2006/relationships/image" Target="media/image547.png"/><Relationship Id="rId599" Type="http://schemas.openxmlformats.org/officeDocument/2006/relationships/image" Target="media/image589.png"/><Relationship Id="rId196" Type="http://schemas.openxmlformats.org/officeDocument/2006/relationships/image" Target="media/image186.png"/><Relationship Id="rId417" Type="http://schemas.openxmlformats.org/officeDocument/2006/relationships/image" Target="media/image407.png"/><Relationship Id="rId459" Type="http://schemas.openxmlformats.org/officeDocument/2006/relationships/image" Target="media/image449.png"/><Relationship Id="rId16" Type="http://schemas.openxmlformats.org/officeDocument/2006/relationships/image" Target="media/image6.pn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309.png"/><Relationship Id="rId470" Type="http://schemas.openxmlformats.org/officeDocument/2006/relationships/image" Target="media/image460.png"/><Relationship Id="rId526" Type="http://schemas.openxmlformats.org/officeDocument/2006/relationships/image" Target="media/image516.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20.png"/><Relationship Id="rId568" Type="http://schemas.openxmlformats.org/officeDocument/2006/relationships/image" Target="media/image558.png"/><Relationship Id="rId165" Type="http://schemas.openxmlformats.org/officeDocument/2006/relationships/image" Target="media/image155.png"/><Relationship Id="rId372" Type="http://schemas.openxmlformats.org/officeDocument/2006/relationships/image" Target="media/image362.png"/><Relationship Id="rId428" Type="http://schemas.openxmlformats.org/officeDocument/2006/relationships/image" Target="media/image418.png"/><Relationship Id="rId232" Type="http://schemas.openxmlformats.org/officeDocument/2006/relationships/image" Target="media/image222.png"/><Relationship Id="rId274" Type="http://schemas.openxmlformats.org/officeDocument/2006/relationships/image" Target="media/image264.png"/><Relationship Id="rId481" Type="http://schemas.openxmlformats.org/officeDocument/2006/relationships/image" Target="media/image47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537" Type="http://schemas.openxmlformats.org/officeDocument/2006/relationships/image" Target="media/image527.png"/><Relationship Id="rId558" Type="http://schemas.openxmlformats.org/officeDocument/2006/relationships/image" Target="media/image548.png"/><Relationship Id="rId579" Type="http://schemas.openxmlformats.org/officeDocument/2006/relationships/image" Target="media/image569.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362" Type="http://schemas.openxmlformats.org/officeDocument/2006/relationships/image" Target="media/image352.png"/><Relationship Id="rId383" Type="http://schemas.openxmlformats.org/officeDocument/2006/relationships/image" Target="media/image373.png"/><Relationship Id="rId418" Type="http://schemas.openxmlformats.org/officeDocument/2006/relationships/image" Target="media/image408.png"/><Relationship Id="rId439" Type="http://schemas.openxmlformats.org/officeDocument/2006/relationships/image" Target="media/image429.png"/><Relationship Id="rId590" Type="http://schemas.openxmlformats.org/officeDocument/2006/relationships/image" Target="media/image580.png"/><Relationship Id="rId604" Type="http://schemas.openxmlformats.org/officeDocument/2006/relationships/image" Target="media/image594.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450" Type="http://schemas.openxmlformats.org/officeDocument/2006/relationships/image" Target="media/image440.png"/><Relationship Id="rId471" Type="http://schemas.openxmlformats.org/officeDocument/2006/relationships/image" Target="media/image461.png"/><Relationship Id="rId506" Type="http://schemas.openxmlformats.org/officeDocument/2006/relationships/image" Target="media/image496.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492" Type="http://schemas.openxmlformats.org/officeDocument/2006/relationships/image" Target="media/image482.png"/><Relationship Id="rId527" Type="http://schemas.openxmlformats.org/officeDocument/2006/relationships/image" Target="media/image517.png"/><Relationship Id="rId548" Type="http://schemas.openxmlformats.org/officeDocument/2006/relationships/image" Target="media/image538.png"/><Relationship Id="rId569" Type="http://schemas.openxmlformats.org/officeDocument/2006/relationships/image" Target="media/image559.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image" Target="media/image342.png"/><Relationship Id="rId373" Type="http://schemas.openxmlformats.org/officeDocument/2006/relationships/image" Target="media/image363.png"/><Relationship Id="rId394" Type="http://schemas.openxmlformats.org/officeDocument/2006/relationships/image" Target="media/image384.png"/><Relationship Id="rId408" Type="http://schemas.openxmlformats.org/officeDocument/2006/relationships/image" Target="media/image398.png"/><Relationship Id="rId429" Type="http://schemas.openxmlformats.org/officeDocument/2006/relationships/image" Target="media/image419.png"/><Relationship Id="rId580" Type="http://schemas.openxmlformats.org/officeDocument/2006/relationships/image" Target="media/image570.png"/><Relationship Id="rId615" Type="http://schemas.openxmlformats.org/officeDocument/2006/relationships/image" Target="media/image605.png"/><Relationship Id="rId1" Type="http://schemas.openxmlformats.org/officeDocument/2006/relationships/numbering" Target="numbering.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440" Type="http://schemas.openxmlformats.org/officeDocument/2006/relationships/image" Target="media/image430.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461" Type="http://schemas.openxmlformats.org/officeDocument/2006/relationships/image" Target="media/image451.png"/><Relationship Id="rId482" Type="http://schemas.openxmlformats.org/officeDocument/2006/relationships/image" Target="media/image472.png"/><Relationship Id="rId517" Type="http://schemas.openxmlformats.org/officeDocument/2006/relationships/image" Target="media/image507.png"/><Relationship Id="rId538" Type="http://schemas.openxmlformats.org/officeDocument/2006/relationships/image" Target="media/image528.png"/><Relationship Id="rId559" Type="http://schemas.openxmlformats.org/officeDocument/2006/relationships/image" Target="media/image549.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3.png"/><Relationship Id="rId384" Type="http://schemas.openxmlformats.org/officeDocument/2006/relationships/image" Target="media/image374.png"/><Relationship Id="rId419" Type="http://schemas.openxmlformats.org/officeDocument/2006/relationships/image" Target="media/image409.png"/><Relationship Id="rId570" Type="http://schemas.openxmlformats.org/officeDocument/2006/relationships/image" Target="media/image560.png"/><Relationship Id="rId591" Type="http://schemas.openxmlformats.org/officeDocument/2006/relationships/image" Target="media/image581.png"/><Relationship Id="rId605" Type="http://schemas.openxmlformats.org/officeDocument/2006/relationships/image" Target="media/image595.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430" Type="http://schemas.openxmlformats.org/officeDocument/2006/relationships/image" Target="media/image420.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451" Type="http://schemas.openxmlformats.org/officeDocument/2006/relationships/image" Target="media/image441.png"/><Relationship Id="rId472" Type="http://schemas.openxmlformats.org/officeDocument/2006/relationships/image" Target="media/image462.png"/><Relationship Id="rId493" Type="http://schemas.openxmlformats.org/officeDocument/2006/relationships/image" Target="media/image483.png"/><Relationship Id="rId507" Type="http://schemas.openxmlformats.org/officeDocument/2006/relationships/image" Target="media/image497.png"/><Relationship Id="rId528" Type="http://schemas.openxmlformats.org/officeDocument/2006/relationships/image" Target="media/image518.png"/><Relationship Id="rId549" Type="http://schemas.openxmlformats.org/officeDocument/2006/relationships/image" Target="media/image53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560" Type="http://schemas.openxmlformats.org/officeDocument/2006/relationships/image" Target="media/image550.png"/><Relationship Id="rId581" Type="http://schemas.openxmlformats.org/officeDocument/2006/relationships/image" Target="media/image571.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410.png"/><Relationship Id="rId616" Type="http://schemas.openxmlformats.org/officeDocument/2006/relationships/image" Target="media/image606.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41" Type="http://schemas.openxmlformats.org/officeDocument/2006/relationships/image" Target="media/image431.png"/><Relationship Id="rId462" Type="http://schemas.openxmlformats.org/officeDocument/2006/relationships/image" Target="media/image452.png"/><Relationship Id="rId483" Type="http://schemas.openxmlformats.org/officeDocument/2006/relationships/image" Target="media/image473.png"/><Relationship Id="rId518" Type="http://schemas.openxmlformats.org/officeDocument/2006/relationships/image" Target="media/image508.png"/><Relationship Id="rId539" Type="http://schemas.openxmlformats.org/officeDocument/2006/relationships/image" Target="media/image52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550" Type="http://schemas.openxmlformats.org/officeDocument/2006/relationships/image" Target="media/image540.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5.png"/><Relationship Id="rId571" Type="http://schemas.openxmlformats.org/officeDocument/2006/relationships/image" Target="media/image561.png"/><Relationship Id="rId592" Type="http://schemas.openxmlformats.org/officeDocument/2006/relationships/image" Target="media/image582.png"/><Relationship Id="rId606" Type="http://schemas.openxmlformats.org/officeDocument/2006/relationships/image" Target="media/image596.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410" Type="http://schemas.openxmlformats.org/officeDocument/2006/relationships/image" Target="media/image400.png"/><Relationship Id="rId431" Type="http://schemas.openxmlformats.org/officeDocument/2006/relationships/image" Target="media/image421.png"/><Relationship Id="rId452" Type="http://schemas.openxmlformats.org/officeDocument/2006/relationships/image" Target="media/image442.png"/><Relationship Id="rId473" Type="http://schemas.openxmlformats.org/officeDocument/2006/relationships/image" Target="media/image463.png"/><Relationship Id="rId494" Type="http://schemas.openxmlformats.org/officeDocument/2006/relationships/image" Target="media/image484.png"/><Relationship Id="rId508" Type="http://schemas.openxmlformats.org/officeDocument/2006/relationships/image" Target="media/image498.png"/><Relationship Id="rId529" Type="http://schemas.openxmlformats.org/officeDocument/2006/relationships/image" Target="media/image519.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40" Type="http://schemas.openxmlformats.org/officeDocument/2006/relationships/image" Target="media/image530.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5.png"/><Relationship Id="rId396" Type="http://schemas.openxmlformats.org/officeDocument/2006/relationships/image" Target="media/image386.png"/><Relationship Id="rId561" Type="http://schemas.openxmlformats.org/officeDocument/2006/relationships/image" Target="media/image551.png"/><Relationship Id="rId582" Type="http://schemas.openxmlformats.org/officeDocument/2006/relationships/image" Target="media/image572.png"/><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image" Target="media/image432.png"/><Relationship Id="rId463" Type="http://schemas.openxmlformats.org/officeDocument/2006/relationships/image" Target="media/image453.png"/><Relationship Id="rId484" Type="http://schemas.openxmlformats.org/officeDocument/2006/relationships/image" Target="media/image474.png"/><Relationship Id="rId519" Type="http://schemas.openxmlformats.org/officeDocument/2006/relationships/image" Target="media/image50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530" Type="http://schemas.openxmlformats.org/officeDocument/2006/relationships/image" Target="media/image52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386" Type="http://schemas.openxmlformats.org/officeDocument/2006/relationships/image" Target="media/image376.png"/><Relationship Id="rId551" Type="http://schemas.openxmlformats.org/officeDocument/2006/relationships/image" Target="media/image541.png"/><Relationship Id="rId572" Type="http://schemas.openxmlformats.org/officeDocument/2006/relationships/image" Target="media/image562.png"/><Relationship Id="rId593" Type="http://schemas.openxmlformats.org/officeDocument/2006/relationships/image" Target="media/image583.png"/><Relationship Id="rId607" Type="http://schemas.openxmlformats.org/officeDocument/2006/relationships/image" Target="media/image597.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432" Type="http://schemas.openxmlformats.org/officeDocument/2006/relationships/image" Target="media/image422.png"/><Relationship Id="rId453" Type="http://schemas.openxmlformats.org/officeDocument/2006/relationships/image" Target="media/image443.png"/><Relationship Id="rId474" Type="http://schemas.openxmlformats.org/officeDocument/2006/relationships/image" Target="media/image464.png"/><Relationship Id="rId509" Type="http://schemas.openxmlformats.org/officeDocument/2006/relationships/image" Target="media/image499.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495" Type="http://schemas.openxmlformats.org/officeDocument/2006/relationships/image" Target="media/image485.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520" Type="http://schemas.openxmlformats.org/officeDocument/2006/relationships/image" Target="media/image510.png"/><Relationship Id="rId541" Type="http://schemas.openxmlformats.org/officeDocument/2006/relationships/image" Target="media/image531.png"/><Relationship Id="rId562" Type="http://schemas.openxmlformats.org/officeDocument/2006/relationships/image" Target="media/image552.png"/><Relationship Id="rId583" Type="http://schemas.openxmlformats.org/officeDocument/2006/relationships/image" Target="media/image573.png"/><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image" Target="media/image433.png"/><Relationship Id="rId464" Type="http://schemas.openxmlformats.org/officeDocument/2006/relationships/image" Target="media/image454.png"/><Relationship Id="rId303" Type="http://schemas.openxmlformats.org/officeDocument/2006/relationships/image" Target="media/image293.png"/><Relationship Id="rId485" Type="http://schemas.openxmlformats.org/officeDocument/2006/relationships/image" Target="media/image47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5.png"/><Relationship Id="rId387" Type="http://schemas.openxmlformats.org/officeDocument/2006/relationships/image" Target="media/image377.png"/><Relationship Id="rId510" Type="http://schemas.openxmlformats.org/officeDocument/2006/relationships/image" Target="media/image500.png"/><Relationship Id="rId552" Type="http://schemas.openxmlformats.org/officeDocument/2006/relationships/image" Target="media/image542.png"/><Relationship Id="rId594" Type="http://schemas.openxmlformats.org/officeDocument/2006/relationships/image" Target="media/image584.png"/><Relationship Id="rId608" Type="http://schemas.openxmlformats.org/officeDocument/2006/relationships/image" Target="media/image598.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image" Target="media/image444.png"/><Relationship Id="rId496" Type="http://schemas.openxmlformats.org/officeDocument/2006/relationships/image" Target="media/image486.png"/><Relationship Id="rId11" Type="http://schemas.openxmlformats.org/officeDocument/2006/relationships/footer" Target="footer1.xml"/><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521" Type="http://schemas.openxmlformats.org/officeDocument/2006/relationships/image" Target="media/image511.png"/><Relationship Id="rId563" Type="http://schemas.openxmlformats.org/officeDocument/2006/relationships/image" Target="media/image553.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413.png"/><Relationship Id="rId258" Type="http://schemas.openxmlformats.org/officeDocument/2006/relationships/image" Target="media/image248.png"/><Relationship Id="rId465" Type="http://schemas.openxmlformats.org/officeDocument/2006/relationships/image" Target="media/image455.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5.png"/><Relationship Id="rId367" Type="http://schemas.openxmlformats.org/officeDocument/2006/relationships/image" Target="media/image357.png"/><Relationship Id="rId532" Type="http://schemas.openxmlformats.org/officeDocument/2006/relationships/image" Target="media/image522.png"/><Relationship Id="rId574" Type="http://schemas.openxmlformats.org/officeDocument/2006/relationships/image" Target="media/image564.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image" Target="media/image424.png"/><Relationship Id="rId476" Type="http://schemas.openxmlformats.org/officeDocument/2006/relationships/image" Target="media/image466.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image" Target="media/image326.png"/><Relationship Id="rId501" Type="http://schemas.openxmlformats.org/officeDocument/2006/relationships/image" Target="media/image491.png"/><Relationship Id="rId543" Type="http://schemas.openxmlformats.org/officeDocument/2006/relationships/image" Target="media/image533.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8.png"/><Relationship Id="rId403" Type="http://schemas.openxmlformats.org/officeDocument/2006/relationships/image" Target="media/image393.png"/><Relationship Id="rId585" Type="http://schemas.openxmlformats.org/officeDocument/2006/relationships/image" Target="media/image575.png"/><Relationship Id="rId6" Type="http://schemas.openxmlformats.org/officeDocument/2006/relationships/endnotes" Target="endnotes.xml"/><Relationship Id="rId238" Type="http://schemas.openxmlformats.org/officeDocument/2006/relationships/image" Target="media/image228.png"/><Relationship Id="rId445" Type="http://schemas.openxmlformats.org/officeDocument/2006/relationships/image" Target="media/image435.png"/><Relationship Id="rId487" Type="http://schemas.openxmlformats.org/officeDocument/2006/relationships/image" Target="media/image477.png"/><Relationship Id="rId610" Type="http://schemas.openxmlformats.org/officeDocument/2006/relationships/image" Target="media/image600.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512" Type="http://schemas.openxmlformats.org/officeDocument/2006/relationships/image" Target="media/image502.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9.png"/><Relationship Id="rId554" Type="http://schemas.openxmlformats.org/officeDocument/2006/relationships/image" Target="media/image544.png"/><Relationship Id="rId596" Type="http://schemas.openxmlformats.org/officeDocument/2006/relationships/image" Target="media/image586.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image" Target="media/image404.png"/><Relationship Id="rId456" Type="http://schemas.openxmlformats.org/officeDocument/2006/relationships/image" Target="media/image446.png"/><Relationship Id="rId498" Type="http://schemas.openxmlformats.org/officeDocument/2006/relationships/image" Target="media/image488.png"/><Relationship Id="rId13" Type="http://schemas.openxmlformats.org/officeDocument/2006/relationships/footer" Target="footer2.xml"/><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306.png"/><Relationship Id="rId523" Type="http://schemas.openxmlformats.org/officeDocument/2006/relationships/image" Target="media/image513.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8.png"/><Relationship Id="rId565" Type="http://schemas.openxmlformats.org/officeDocument/2006/relationships/image" Target="media/image555.png"/><Relationship Id="rId162" Type="http://schemas.openxmlformats.org/officeDocument/2006/relationships/image" Target="media/image152.png"/><Relationship Id="rId218" Type="http://schemas.openxmlformats.org/officeDocument/2006/relationships/image" Target="media/image208.png"/><Relationship Id="rId425" Type="http://schemas.openxmlformats.org/officeDocument/2006/relationships/image" Target="media/image415.png"/><Relationship Id="rId467" Type="http://schemas.openxmlformats.org/officeDocument/2006/relationships/image" Target="media/image457.png"/><Relationship Id="rId271" Type="http://schemas.openxmlformats.org/officeDocument/2006/relationships/image" Target="media/image261.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7.png"/><Relationship Id="rId369" Type="http://schemas.openxmlformats.org/officeDocument/2006/relationships/image" Target="media/image359.png"/><Relationship Id="rId534" Type="http://schemas.openxmlformats.org/officeDocument/2006/relationships/image" Target="media/image524.png"/><Relationship Id="rId576" Type="http://schemas.openxmlformats.org/officeDocument/2006/relationships/image" Target="media/image566.png"/><Relationship Id="rId173" Type="http://schemas.openxmlformats.org/officeDocument/2006/relationships/image" Target="media/image163.png"/><Relationship Id="rId229" Type="http://schemas.openxmlformats.org/officeDocument/2006/relationships/image" Target="media/image219.png"/><Relationship Id="rId380" Type="http://schemas.openxmlformats.org/officeDocument/2006/relationships/image" Target="media/image370.png"/><Relationship Id="rId436" Type="http://schemas.openxmlformats.org/officeDocument/2006/relationships/image" Target="media/image426.png"/><Relationship Id="rId601" Type="http://schemas.openxmlformats.org/officeDocument/2006/relationships/image" Target="media/image591.png"/><Relationship Id="rId240" Type="http://schemas.openxmlformats.org/officeDocument/2006/relationships/image" Target="media/image230.png"/><Relationship Id="rId478" Type="http://schemas.openxmlformats.org/officeDocument/2006/relationships/image" Target="media/image468.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38" Type="http://schemas.openxmlformats.org/officeDocument/2006/relationships/image" Target="media/image328.png"/><Relationship Id="rId503" Type="http://schemas.openxmlformats.org/officeDocument/2006/relationships/image" Target="media/image493.png"/><Relationship Id="rId545" Type="http://schemas.openxmlformats.org/officeDocument/2006/relationships/image" Target="media/image535.png"/><Relationship Id="rId587" Type="http://schemas.openxmlformats.org/officeDocument/2006/relationships/image" Target="media/image577.png"/><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image" Target="media/image437.png"/><Relationship Id="rId612" Type="http://schemas.openxmlformats.org/officeDocument/2006/relationships/image" Target="media/image602.png"/><Relationship Id="rId251" Type="http://schemas.openxmlformats.org/officeDocument/2006/relationships/image" Target="media/image241.png"/><Relationship Id="rId489" Type="http://schemas.openxmlformats.org/officeDocument/2006/relationships/image" Target="media/image479.png"/><Relationship Id="rId46" Type="http://schemas.openxmlformats.org/officeDocument/2006/relationships/image" Target="media/image36.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514" Type="http://schemas.openxmlformats.org/officeDocument/2006/relationships/image" Target="media/image504.png"/><Relationship Id="rId556" Type="http://schemas.openxmlformats.org/officeDocument/2006/relationships/image" Target="media/image546.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416" Type="http://schemas.openxmlformats.org/officeDocument/2006/relationships/image" Target="media/image406.png"/><Relationship Id="rId598" Type="http://schemas.openxmlformats.org/officeDocument/2006/relationships/image" Target="media/image588.png"/><Relationship Id="rId220" Type="http://schemas.openxmlformats.org/officeDocument/2006/relationships/image" Target="media/image210.png"/><Relationship Id="rId458" Type="http://schemas.openxmlformats.org/officeDocument/2006/relationships/image" Target="media/image448.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2.png"/><Relationship Id="rId318" Type="http://schemas.openxmlformats.org/officeDocument/2006/relationships/image" Target="media/image308.png"/><Relationship Id="rId525" Type="http://schemas.openxmlformats.org/officeDocument/2006/relationships/image" Target="media/image515.png"/><Relationship Id="rId567" Type="http://schemas.openxmlformats.org/officeDocument/2006/relationships/image" Target="media/image557.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61.png"/><Relationship Id="rId427" Type="http://schemas.openxmlformats.org/officeDocument/2006/relationships/image" Target="media/image417.png"/><Relationship Id="rId469" Type="http://schemas.openxmlformats.org/officeDocument/2006/relationships/image" Target="media/image459.png"/><Relationship Id="rId26" Type="http://schemas.openxmlformats.org/officeDocument/2006/relationships/image" Target="media/image16.png"/><Relationship Id="rId231" Type="http://schemas.openxmlformats.org/officeDocument/2006/relationships/image" Target="media/image221.png"/><Relationship Id="rId273" Type="http://schemas.openxmlformats.org/officeDocument/2006/relationships/image" Target="media/image263.png"/><Relationship Id="rId329" Type="http://schemas.openxmlformats.org/officeDocument/2006/relationships/image" Target="media/image319.png"/><Relationship Id="rId480" Type="http://schemas.openxmlformats.org/officeDocument/2006/relationships/image" Target="media/image470.png"/><Relationship Id="rId536" Type="http://schemas.openxmlformats.org/officeDocument/2006/relationships/image" Target="media/image526.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330.png"/><Relationship Id="rId578" Type="http://schemas.openxmlformats.org/officeDocument/2006/relationships/image" Target="media/image568.png"/><Relationship Id="rId200" Type="http://schemas.openxmlformats.org/officeDocument/2006/relationships/image" Target="media/image190.png"/><Relationship Id="rId382" Type="http://schemas.openxmlformats.org/officeDocument/2006/relationships/image" Target="media/image372.png"/><Relationship Id="rId438" Type="http://schemas.openxmlformats.org/officeDocument/2006/relationships/image" Target="media/image428.png"/><Relationship Id="rId603" Type="http://schemas.openxmlformats.org/officeDocument/2006/relationships/image" Target="media/image593.png"/><Relationship Id="rId242" Type="http://schemas.openxmlformats.org/officeDocument/2006/relationships/image" Target="media/image232.png"/><Relationship Id="rId284" Type="http://schemas.openxmlformats.org/officeDocument/2006/relationships/image" Target="media/image274.png"/><Relationship Id="rId491" Type="http://schemas.openxmlformats.org/officeDocument/2006/relationships/image" Target="media/image481.png"/><Relationship Id="rId505" Type="http://schemas.openxmlformats.org/officeDocument/2006/relationships/image" Target="media/image495.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7.png"/><Relationship Id="rId589" Type="http://schemas.openxmlformats.org/officeDocument/2006/relationships/image" Target="media/image579.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41.png"/><Relationship Id="rId393" Type="http://schemas.openxmlformats.org/officeDocument/2006/relationships/image" Target="media/image383.png"/><Relationship Id="rId407" Type="http://schemas.openxmlformats.org/officeDocument/2006/relationships/image" Target="media/image397.png"/><Relationship Id="rId449" Type="http://schemas.openxmlformats.org/officeDocument/2006/relationships/image" Target="media/image439.png"/><Relationship Id="rId614" Type="http://schemas.openxmlformats.org/officeDocument/2006/relationships/image" Target="media/image604.png"/><Relationship Id="rId211" Type="http://schemas.openxmlformats.org/officeDocument/2006/relationships/image" Target="media/image201.png"/><Relationship Id="rId253" Type="http://schemas.openxmlformats.org/officeDocument/2006/relationships/image" Target="media/image243.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0.png"/><Relationship Id="rId516" Type="http://schemas.openxmlformats.org/officeDocument/2006/relationships/image" Target="media/image5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153</Pages>
  <Words>17647</Words>
  <Characters>-32766</Characters>
  <Application>Microsoft Office Outlook</Application>
  <DocSecurity>0</DocSecurity>
  <Lines>0</Lines>
  <Paragraphs>0</Paragraphs>
  <ScaleCrop>false</ScaleCrop>
  <Company>Autodesk,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Honza Přibyl</cp:lastModifiedBy>
  <cp:revision>2</cp:revision>
  <cp:lastPrinted>2008-08-12T13:29:00Z</cp:lastPrinted>
  <dcterms:created xsi:type="dcterms:W3CDTF">2009-05-20T11:29:00Z</dcterms:created>
  <dcterms:modified xsi:type="dcterms:W3CDTF">2009-05-20T11:29:00Z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ies>
</file>